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B8501" w14:textId="6F0D9B41" w:rsidR="0034612F" w:rsidRPr="0003712D" w:rsidRDefault="00041C79" w:rsidP="00A237D5">
      <w:pPr>
        <w:pStyle w:val="Title"/>
        <w:spacing w:before="6480" w:after="0" w:line="240" w:lineRule="auto"/>
        <w:contextualSpacing/>
        <w:rPr>
          <w:sz w:val="56"/>
          <w:szCs w:val="56"/>
        </w:rPr>
      </w:pPr>
      <w:r w:rsidRPr="0003712D">
        <w:rPr>
          <w:sz w:val="56"/>
          <w:szCs w:val="56"/>
        </w:rPr>
        <w:t>Éléments logistiques hors-jeu</w:t>
      </w:r>
    </w:p>
    <w:p w14:paraId="5CA3CF0F" w14:textId="77777777" w:rsidR="0054109F" w:rsidRPr="0003712D" w:rsidRDefault="0054109F" w:rsidP="0034612F">
      <w:pPr>
        <w:rPr>
          <w:b/>
          <w:bCs/>
        </w:rPr>
      </w:pPr>
    </w:p>
    <w:p w14:paraId="6FF5A948" w14:textId="77777777" w:rsidR="00986952" w:rsidRPr="0003712D" w:rsidRDefault="00986952" w:rsidP="0034612F">
      <w:pPr>
        <w:rPr>
          <w:b/>
          <w:bCs/>
        </w:rPr>
      </w:pPr>
    </w:p>
    <w:p w14:paraId="610A5087" w14:textId="2D2459C6" w:rsidR="00F53AA1" w:rsidRPr="002F0955" w:rsidRDefault="00A378CB" w:rsidP="00A378CB">
      <w:pPr>
        <w:rPr>
          <w:b/>
          <w:bCs/>
        </w:rPr>
      </w:pPr>
      <w:r w:rsidRPr="002F0955">
        <w:rPr>
          <w:b/>
          <w:bCs/>
        </w:rPr>
        <w:t xml:space="preserve">Grande Bataille de Bicolline – Édition </w:t>
      </w:r>
      <w:r w:rsidR="00A53DC0">
        <w:rPr>
          <w:b/>
          <w:bCs/>
        </w:rPr>
        <w:t>1026</w:t>
      </w:r>
    </w:p>
    <w:p w14:paraId="5E33F9AF" w14:textId="67CDBF37" w:rsidR="00F53AA1" w:rsidRPr="0003712D" w:rsidRDefault="0082104D" w:rsidP="00F53AA1">
      <w:r w:rsidRPr="002F0955">
        <w:t xml:space="preserve">Version </w:t>
      </w:r>
      <w:r w:rsidR="00A53DC0">
        <w:t>3</w:t>
      </w:r>
      <w:r w:rsidRPr="002F0955">
        <w:t xml:space="preserve">, </w:t>
      </w:r>
      <w:r w:rsidR="00705752">
        <w:t xml:space="preserve">Juillet </w:t>
      </w:r>
      <w:r w:rsidR="00143297">
        <w:t>2026</w:t>
      </w:r>
    </w:p>
    <w:p w14:paraId="13A7294E" w14:textId="77777777" w:rsidR="001F6629" w:rsidRPr="0003712D" w:rsidRDefault="001F6629" w:rsidP="00F53AA1"/>
    <w:p w14:paraId="23FE80B6" w14:textId="70899041" w:rsidR="00385E4E" w:rsidRPr="0003712D" w:rsidRDefault="00F53AA1" w:rsidP="00E834C7">
      <w:r w:rsidRPr="0003712D">
        <w:rPr>
          <w:noProof/>
        </w:rPr>
        <w:drawing>
          <wp:inline distT="0" distB="0" distL="0" distR="0" wp14:anchorId="28F4DED5" wp14:editId="551552A4">
            <wp:extent cx="3200400" cy="1295897"/>
            <wp:effectExtent l="0" t="0" r="0" b="0"/>
            <wp:docPr id="1835938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38108" name="Picture 183593810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1295897"/>
                    </a:xfrm>
                    <a:prstGeom prst="rect">
                      <a:avLst/>
                    </a:prstGeom>
                  </pic:spPr>
                </pic:pic>
              </a:graphicData>
            </a:graphic>
          </wp:inline>
        </w:drawing>
      </w:r>
      <w:r w:rsidR="00B63811" w:rsidRPr="0003712D">
        <w:br w:type="page"/>
      </w:r>
    </w:p>
    <w:p w14:paraId="4F16C218" w14:textId="77777777" w:rsidR="002C5BAD" w:rsidRPr="0003712D" w:rsidRDefault="002C5BAD" w:rsidP="00B63811"/>
    <w:p w14:paraId="055EDFC5" w14:textId="77777777" w:rsidR="0054109F" w:rsidRPr="0003712D" w:rsidRDefault="0054109F" w:rsidP="00B63811"/>
    <w:p w14:paraId="62703AE3" w14:textId="77777777" w:rsidR="0054109F" w:rsidRPr="0003712D" w:rsidRDefault="0054109F" w:rsidP="00B63811"/>
    <w:p w14:paraId="5CBD5E17" w14:textId="77777777" w:rsidR="0054109F" w:rsidRPr="0003712D" w:rsidRDefault="0054109F" w:rsidP="00B63811"/>
    <w:p w14:paraId="1EEC1C5A" w14:textId="77777777" w:rsidR="0054109F" w:rsidRPr="0003712D" w:rsidRDefault="0054109F" w:rsidP="00B63811"/>
    <w:p w14:paraId="559EF4CE" w14:textId="77777777" w:rsidR="0054109F" w:rsidRPr="0003712D" w:rsidRDefault="0054109F" w:rsidP="00B63811"/>
    <w:p w14:paraId="1B54FBF7" w14:textId="77777777" w:rsidR="0054109F" w:rsidRPr="0003712D" w:rsidRDefault="0054109F" w:rsidP="00B63811"/>
    <w:p w14:paraId="5727FBF9" w14:textId="77777777" w:rsidR="0054109F" w:rsidRPr="0003712D" w:rsidRDefault="0054109F" w:rsidP="00B63811"/>
    <w:p w14:paraId="299EE37C" w14:textId="77777777" w:rsidR="0054109F" w:rsidRPr="0003712D" w:rsidRDefault="0054109F" w:rsidP="00B63811"/>
    <w:p w14:paraId="76E656E9" w14:textId="77777777" w:rsidR="0054109F" w:rsidRPr="0003712D" w:rsidRDefault="0054109F" w:rsidP="00B63811"/>
    <w:p w14:paraId="2B32D85F" w14:textId="77777777" w:rsidR="0054109F" w:rsidRPr="0003712D" w:rsidRDefault="0054109F" w:rsidP="00B63811"/>
    <w:p w14:paraId="15AFE356" w14:textId="77777777" w:rsidR="0054109F" w:rsidRPr="0003712D" w:rsidRDefault="0054109F" w:rsidP="00B63811"/>
    <w:p w14:paraId="7F25D4FA" w14:textId="77777777" w:rsidR="0054109F" w:rsidRPr="0003712D" w:rsidRDefault="0054109F" w:rsidP="00B63811"/>
    <w:p w14:paraId="67AEEDA6" w14:textId="3F5DB4DA" w:rsidR="0054109F" w:rsidRPr="0003712D" w:rsidRDefault="0054109F" w:rsidP="00B63811"/>
    <w:p w14:paraId="75FFB91F" w14:textId="77777777" w:rsidR="00866E90" w:rsidRPr="0003712D" w:rsidRDefault="00866E90" w:rsidP="00B63811"/>
    <w:p w14:paraId="052C9289" w14:textId="77777777" w:rsidR="00866E90" w:rsidRPr="0003712D" w:rsidRDefault="00866E90" w:rsidP="00B63811"/>
    <w:p w14:paraId="725EBF0C" w14:textId="77777777" w:rsidR="0054109F" w:rsidRPr="0003712D" w:rsidRDefault="0054109F" w:rsidP="00B63811"/>
    <w:p w14:paraId="3D4FF458" w14:textId="77777777" w:rsidR="00866E90" w:rsidRPr="0003712D" w:rsidRDefault="00866E90" w:rsidP="00B63811"/>
    <w:p w14:paraId="1487D3F1" w14:textId="77777777" w:rsidR="00F53AA1" w:rsidRPr="0003712D" w:rsidRDefault="00B63811" w:rsidP="00F53AA1">
      <w:r w:rsidRPr="0003712D">
        <w:t>Le genre masculin est utilisé dans le présent document comme genre neutre et inclusif. L’emploi du genre masculin a uniquement pour but d’alléger le texte et d’en faciliter la lecture.</w:t>
      </w:r>
    </w:p>
    <w:p w14:paraId="39DA818B" w14:textId="77777777" w:rsidR="00F53AA1" w:rsidRPr="0003712D" w:rsidRDefault="00F53AA1" w:rsidP="00F53AA1">
      <w:pPr>
        <w:sectPr w:rsidR="00F53AA1" w:rsidRPr="0003712D" w:rsidSect="003306A0">
          <w:headerReference w:type="default" r:id="rId12"/>
          <w:footerReference w:type="even" r:id="rId13"/>
          <w:footerReference w:type="default" r:id="rId14"/>
          <w:footerReference w:type="first" r:id="rId15"/>
          <w:pgSz w:w="12240" w:h="15840"/>
          <w:pgMar w:top="1987" w:right="1440" w:bottom="1440" w:left="1440" w:header="720" w:footer="1166" w:gutter="0"/>
          <w:cols w:space="720"/>
          <w:docGrid w:linePitch="360"/>
        </w:sectPr>
      </w:pPr>
    </w:p>
    <w:p w14:paraId="0EA885CB" w14:textId="77777777" w:rsidR="00F53AA1" w:rsidRPr="005903B9" w:rsidRDefault="00F53AA1" w:rsidP="00367205">
      <w:pPr>
        <w:pStyle w:val="Heading0"/>
        <w:rPr>
          <w:caps/>
        </w:rPr>
      </w:pPr>
      <w:bookmarkStart w:id="0" w:name="_Toc163468724"/>
      <w:r w:rsidRPr="0003712D">
        <w:lastRenderedPageBreak/>
        <w:t>Table des matières</w:t>
      </w:r>
      <w:bookmarkEnd w:id="0"/>
    </w:p>
    <w:p w14:paraId="0377B9C6" w14:textId="702245AE" w:rsidR="00897FCA" w:rsidRDefault="0014192E">
      <w:pPr>
        <w:pStyle w:val="TOC1"/>
        <w:rPr>
          <w:rFonts w:asciiTheme="minorHAnsi" w:eastAsiaTheme="minorEastAsia" w:hAnsiTheme="minorHAnsi"/>
          <w:b w:val="0"/>
          <w:smallCaps w:val="0"/>
          <w:noProof/>
          <w:sz w:val="24"/>
          <w:szCs w:val="24"/>
          <w:lang w:val="en-CA" w:eastAsia="en-CA"/>
        </w:rPr>
      </w:pPr>
      <w:r w:rsidRPr="0003712D">
        <w:rPr>
          <w:b w:val="0"/>
          <w:smallCaps w:val="0"/>
        </w:rPr>
        <w:fldChar w:fldCharType="begin"/>
      </w:r>
      <w:r w:rsidRPr="0003712D">
        <w:rPr>
          <w:b w:val="0"/>
          <w:smallCaps w:val="0"/>
        </w:rPr>
        <w:instrText xml:space="preserve"> TOC \o "2-3" \h \z \t "Heading 1,1,Annexe,1" </w:instrText>
      </w:r>
      <w:r w:rsidRPr="0003712D">
        <w:rPr>
          <w:b w:val="0"/>
          <w:smallCaps w:val="0"/>
        </w:rPr>
        <w:fldChar w:fldCharType="separate"/>
      </w:r>
      <w:hyperlink w:anchor="_Toc229076309" w:history="1">
        <w:r w:rsidR="00897FCA" w:rsidRPr="00D444A4">
          <w:rPr>
            <w:rStyle w:val="Hyperlink"/>
            <w:noProof/>
          </w:rPr>
          <w:t>Équipe</w:t>
        </w:r>
        <w:r w:rsidR="00897FCA">
          <w:rPr>
            <w:noProof/>
            <w:webHidden/>
          </w:rPr>
          <w:tab/>
        </w:r>
        <w:r w:rsidR="00897FCA">
          <w:rPr>
            <w:noProof/>
            <w:webHidden/>
          </w:rPr>
          <w:fldChar w:fldCharType="begin"/>
        </w:r>
        <w:r w:rsidR="00897FCA">
          <w:rPr>
            <w:noProof/>
            <w:webHidden/>
          </w:rPr>
          <w:instrText xml:space="preserve"> PAGEREF _Toc229076309 \h </w:instrText>
        </w:r>
        <w:r w:rsidR="00897FCA">
          <w:rPr>
            <w:noProof/>
            <w:webHidden/>
          </w:rPr>
        </w:r>
        <w:r w:rsidR="00897FCA">
          <w:rPr>
            <w:noProof/>
            <w:webHidden/>
          </w:rPr>
          <w:fldChar w:fldCharType="separate"/>
        </w:r>
        <w:r w:rsidR="00897FCA">
          <w:rPr>
            <w:noProof/>
            <w:webHidden/>
          </w:rPr>
          <w:t>1</w:t>
        </w:r>
        <w:r w:rsidR="00897FCA">
          <w:rPr>
            <w:noProof/>
            <w:webHidden/>
          </w:rPr>
          <w:fldChar w:fldCharType="end"/>
        </w:r>
      </w:hyperlink>
    </w:p>
    <w:p w14:paraId="231E90BC" w14:textId="147610D0" w:rsidR="00897FCA" w:rsidRDefault="00897FCA">
      <w:pPr>
        <w:pStyle w:val="TOC2"/>
        <w:rPr>
          <w:rFonts w:asciiTheme="minorHAnsi" w:eastAsiaTheme="minorEastAsia" w:hAnsiTheme="minorHAnsi"/>
          <w:noProof/>
          <w:sz w:val="24"/>
          <w:szCs w:val="24"/>
          <w:lang w:val="en-CA" w:eastAsia="en-CA"/>
        </w:rPr>
      </w:pPr>
      <w:hyperlink w:anchor="_Toc229076310" w:history="1">
        <w:r w:rsidRPr="00D444A4">
          <w:rPr>
            <w:rStyle w:val="Hyperlink"/>
            <w:noProof/>
          </w:rPr>
          <w:t>Nous joindre</w:t>
        </w:r>
        <w:r>
          <w:rPr>
            <w:noProof/>
            <w:webHidden/>
          </w:rPr>
          <w:tab/>
        </w:r>
        <w:r>
          <w:rPr>
            <w:noProof/>
            <w:webHidden/>
          </w:rPr>
          <w:fldChar w:fldCharType="begin"/>
        </w:r>
        <w:r>
          <w:rPr>
            <w:noProof/>
            <w:webHidden/>
          </w:rPr>
          <w:instrText xml:space="preserve"> PAGEREF _Toc229076310 \h </w:instrText>
        </w:r>
        <w:r>
          <w:rPr>
            <w:noProof/>
            <w:webHidden/>
          </w:rPr>
        </w:r>
        <w:r>
          <w:rPr>
            <w:noProof/>
            <w:webHidden/>
          </w:rPr>
          <w:fldChar w:fldCharType="separate"/>
        </w:r>
        <w:r>
          <w:rPr>
            <w:noProof/>
            <w:webHidden/>
          </w:rPr>
          <w:t>2</w:t>
        </w:r>
        <w:r>
          <w:rPr>
            <w:noProof/>
            <w:webHidden/>
          </w:rPr>
          <w:fldChar w:fldCharType="end"/>
        </w:r>
      </w:hyperlink>
    </w:p>
    <w:p w14:paraId="66A351CA" w14:textId="277865DC" w:rsidR="00897FCA" w:rsidRDefault="00897FCA">
      <w:pPr>
        <w:pStyle w:val="TOC2"/>
        <w:rPr>
          <w:rFonts w:asciiTheme="minorHAnsi" w:eastAsiaTheme="minorEastAsia" w:hAnsiTheme="minorHAnsi"/>
          <w:noProof/>
          <w:sz w:val="24"/>
          <w:szCs w:val="24"/>
          <w:lang w:val="en-CA" w:eastAsia="en-CA"/>
        </w:rPr>
      </w:pPr>
      <w:hyperlink w:anchor="_Toc229076311" w:history="1">
        <w:r w:rsidRPr="00D444A4">
          <w:rPr>
            <w:rStyle w:val="Hyperlink"/>
            <w:noProof/>
          </w:rPr>
          <w:t>Volontaires et bénévoles</w:t>
        </w:r>
        <w:r>
          <w:rPr>
            <w:noProof/>
            <w:webHidden/>
          </w:rPr>
          <w:tab/>
        </w:r>
        <w:r>
          <w:rPr>
            <w:noProof/>
            <w:webHidden/>
          </w:rPr>
          <w:fldChar w:fldCharType="begin"/>
        </w:r>
        <w:r>
          <w:rPr>
            <w:noProof/>
            <w:webHidden/>
          </w:rPr>
          <w:instrText xml:space="preserve"> PAGEREF _Toc229076311 \h </w:instrText>
        </w:r>
        <w:r>
          <w:rPr>
            <w:noProof/>
            <w:webHidden/>
          </w:rPr>
        </w:r>
        <w:r>
          <w:rPr>
            <w:noProof/>
            <w:webHidden/>
          </w:rPr>
          <w:fldChar w:fldCharType="separate"/>
        </w:r>
        <w:r>
          <w:rPr>
            <w:noProof/>
            <w:webHidden/>
          </w:rPr>
          <w:t>2</w:t>
        </w:r>
        <w:r>
          <w:rPr>
            <w:noProof/>
            <w:webHidden/>
          </w:rPr>
          <w:fldChar w:fldCharType="end"/>
        </w:r>
      </w:hyperlink>
    </w:p>
    <w:p w14:paraId="228595E4" w14:textId="7EC5B45C" w:rsidR="00897FCA" w:rsidRDefault="00897FCA">
      <w:pPr>
        <w:pStyle w:val="TOC2"/>
        <w:rPr>
          <w:rFonts w:asciiTheme="minorHAnsi" w:eastAsiaTheme="minorEastAsia" w:hAnsiTheme="minorHAnsi"/>
          <w:noProof/>
          <w:sz w:val="24"/>
          <w:szCs w:val="24"/>
          <w:lang w:val="en-CA" w:eastAsia="en-CA"/>
        </w:rPr>
      </w:pPr>
      <w:hyperlink w:anchor="_Toc229076312" w:history="1">
        <w:r w:rsidRPr="00D444A4">
          <w:rPr>
            <w:rStyle w:val="Hyperlink"/>
            <w:noProof/>
          </w:rPr>
          <w:t>Soirée d’appréciation des volontaires</w:t>
        </w:r>
        <w:r>
          <w:rPr>
            <w:noProof/>
            <w:webHidden/>
          </w:rPr>
          <w:tab/>
        </w:r>
        <w:r>
          <w:rPr>
            <w:noProof/>
            <w:webHidden/>
          </w:rPr>
          <w:fldChar w:fldCharType="begin"/>
        </w:r>
        <w:r>
          <w:rPr>
            <w:noProof/>
            <w:webHidden/>
          </w:rPr>
          <w:instrText xml:space="preserve"> PAGEREF _Toc229076312 \h </w:instrText>
        </w:r>
        <w:r>
          <w:rPr>
            <w:noProof/>
            <w:webHidden/>
          </w:rPr>
        </w:r>
        <w:r>
          <w:rPr>
            <w:noProof/>
            <w:webHidden/>
          </w:rPr>
          <w:fldChar w:fldCharType="separate"/>
        </w:r>
        <w:r>
          <w:rPr>
            <w:noProof/>
            <w:webHidden/>
          </w:rPr>
          <w:t>2</w:t>
        </w:r>
        <w:r>
          <w:rPr>
            <w:noProof/>
            <w:webHidden/>
          </w:rPr>
          <w:fldChar w:fldCharType="end"/>
        </w:r>
      </w:hyperlink>
    </w:p>
    <w:p w14:paraId="79D407B1" w14:textId="374D3676" w:rsidR="00897FCA" w:rsidRDefault="00897FCA">
      <w:pPr>
        <w:pStyle w:val="TOC1"/>
        <w:rPr>
          <w:rFonts w:asciiTheme="minorHAnsi" w:eastAsiaTheme="minorEastAsia" w:hAnsiTheme="minorHAnsi"/>
          <w:b w:val="0"/>
          <w:smallCaps w:val="0"/>
          <w:noProof/>
          <w:sz w:val="24"/>
          <w:szCs w:val="24"/>
          <w:lang w:val="en-CA" w:eastAsia="en-CA"/>
        </w:rPr>
      </w:pPr>
      <w:hyperlink w:anchor="_Toc229076313" w:history="1">
        <w:r w:rsidRPr="00D444A4">
          <w:rPr>
            <w:rStyle w:val="Hyperlink"/>
            <w:noProof/>
          </w:rPr>
          <w:t>Inscriptions et tarification</w:t>
        </w:r>
        <w:r>
          <w:rPr>
            <w:noProof/>
            <w:webHidden/>
          </w:rPr>
          <w:tab/>
        </w:r>
        <w:r>
          <w:rPr>
            <w:noProof/>
            <w:webHidden/>
          </w:rPr>
          <w:fldChar w:fldCharType="begin"/>
        </w:r>
        <w:r>
          <w:rPr>
            <w:noProof/>
            <w:webHidden/>
          </w:rPr>
          <w:instrText xml:space="preserve"> PAGEREF _Toc229076313 \h </w:instrText>
        </w:r>
        <w:r>
          <w:rPr>
            <w:noProof/>
            <w:webHidden/>
          </w:rPr>
        </w:r>
        <w:r>
          <w:rPr>
            <w:noProof/>
            <w:webHidden/>
          </w:rPr>
          <w:fldChar w:fldCharType="separate"/>
        </w:r>
        <w:r>
          <w:rPr>
            <w:noProof/>
            <w:webHidden/>
          </w:rPr>
          <w:t>2</w:t>
        </w:r>
        <w:r>
          <w:rPr>
            <w:noProof/>
            <w:webHidden/>
          </w:rPr>
          <w:fldChar w:fldCharType="end"/>
        </w:r>
      </w:hyperlink>
    </w:p>
    <w:p w14:paraId="56381686" w14:textId="32A7F981" w:rsidR="00897FCA" w:rsidRDefault="00897FCA">
      <w:pPr>
        <w:pStyle w:val="TOC2"/>
        <w:rPr>
          <w:rFonts w:asciiTheme="minorHAnsi" w:eastAsiaTheme="minorEastAsia" w:hAnsiTheme="minorHAnsi"/>
          <w:noProof/>
          <w:sz w:val="24"/>
          <w:szCs w:val="24"/>
          <w:lang w:val="en-CA" w:eastAsia="en-CA"/>
        </w:rPr>
      </w:pPr>
      <w:hyperlink w:anchor="_Toc229076314" w:history="1">
        <w:r w:rsidRPr="00D444A4">
          <w:rPr>
            <w:rStyle w:val="Hyperlink"/>
            <w:noProof/>
          </w:rPr>
          <w:t>Pour participer</w:t>
        </w:r>
        <w:r>
          <w:rPr>
            <w:noProof/>
            <w:webHidden/>
          </w:rPr>
          <w:tab/>
        </w:r>
        <w:r>
          <w:rPr>
            <w:noProof/>
            <w:webHidden/>
          </w:rPr>
          <w:fldChar w:fldCharType="begin"/>
        </w:r>
        <w:r>
          <w:rPr>
            <w:noProof/>
            <w:webHidden/>
          </w:rPr>
          <w:instrText xml:space="preserve"> PAGEREF _Toc229076314 \h </w:instrText>
        </w:r>
        <w:r>
          <w:rPr>
            <w:noProof/>
            <w:webHidden/>
          </w:rPr>
        </w:r>
        <w:r>
          <w:rPr>
            <w:noProof/>
            <w:webHidden/>
          </w:rPr>
          <w:fldChar w:fldCharType="separate"/>
        </w:r>
        <w:r>
          <w:rPr>
            <w:noProof/>
            <w:webHidden/>
          </w:rPr>
          <w:t>3</w:t>
        </w:r>
        <w:r>
          <w:rPr>
            <w:noProof/>
            <w:webHidden/>
          </w:rPr>
          <w:fldChar w:fldCharType="end"/>
        </w:r>
      </w:hyperlink>
    </w:p>
    <w:p w14:paraId="40C4EB05" w14:textId="4BEB477E" w:rsidR="00897FCA" w:rsidRDefault="00897FCA">
      <w:pPr>
        <w:pStyle w:val="TOC2"/>
        <w:rPr>
          <w:rFonts w:asciiTheme="minorHAnsi" w:eastAsiaTheme="minorEastAsia" w:hAnsiTheme="minorHAnsi"/>
          <w:noProof/>
          <w:sz w:val="24"/>
          <w:szCs w:val="24"/>
          <w:lang w:val="en-CA" w:eastAsia="en-CA"/>
        </w:rPr>
      </w:pPr>
      <w:hyperlink w:anchor="_Toc229076315" w:history="1">
        <w:r w:rsidRPr="00D444A4">
          <w:rPr>
            <w:rStyle w:val="Hyperlink"/>
            <w:noProof/>
          </w:rPr>
          <w:t>Devenir membre du Duché de Bicolline</w:t>
        </w:r>
        <w:r>
          <w:rPr>
            <w:noProof/>
            <w:webHidden/>
          </w:rPr>
          <w:tab/>
        </w:r>
        <w:r>
          <w:rPr>
            <w:noProof/>
            <w:webHidden/>
          </w:rPr>
          <w:fldChar w:fldCharType="begin"/>
        </w:r>
        <w:r>
          <w:rPr>
            <w:noProof/>
            <w:webHidden/>
          </w:rPr>
          <w:instrText xml:space="preserve"> PAGEREF _Toc229076315 \h </w:instrText>
        </w:r>
        <w:r>
          <w:rPr>
            <w:noProof/>
            <w:webHidden/>
          </w:rPr>
        </w:r>
        <w:r>
          <w:rPr>
            <w:noProof/>
            <w:webHidden/>
          </w:rPr>
          <w:fldChar w:fldCharType="separate"/>
        </w:r>
        <w:r>
          <w:rPr>
            <w:noProof/>
            <w:webHidden/>
          </w:rPr>
          <w:t>3</w:t>
        </w:r>
        <w:r>
          <w:rPr>
            <w:noProof/>
            <w:webHidden/>
          </w:rPr>
          <w:fldChar w:fldCharType="end"/>
        </w:r>
      </w:hyperlink>
    </w:p>
    <w:p w14:paraId="5D78FE93" w14:textId="7672E599" w:rsidR="00897FCA" w:rsidRDefault="00897FCA">
      <w:pPr>
        <w:pStyle w:val="TOC2"/>
        <w:rPr>
          <w:rFonts w:asciiTheme="minorHAnsi" w:eastAsiaTheme="minorEastAsia" w:hAnsiTheme="minorHAnsi"/>
          <w:noProof/>
          <w:sz w:val="24"/>
          <w:szCs w:val="24"/>
          <w:lang w:val="en-CA" w:eastAsia="en-CA"/>
        </w:rPr>
      </w:pPr>
      <w:hyperlink w:anchor="_Toc229076316" w:history="1">
        <w:r w:rsidRPr="00D444A4">
          <w:rPr>
            <w:rStyle w:val="Hyperlink"/>
            <w:noProof/>
          </w:rPr>
          <w:t>Inscriptions et grille tarifaire</w:t>
        </w:r>
        <w:r>
          <w:rPr>
            <w:noProof/>
            <w:webHidden/>
          </w:rPr>
          <w:tab/>
        </w:r>
        <w:r>
          <w:rPr>
            <w:noProof/>
            <w:webHidden/>
          </w:rPr>
          <w:fldChar w:fldCharType="begin"/>
        </w:r>
        <w:r>
          <w:rPr>
            <w:noProof/>
            <w:webHidden/>
          </w:rPr>
          <w:instrText xml:space="preserve"> PAGEREF _Toc229076316 \h </w:instrText>
        </w:r>
        <w:r>
          <w:rPr>
            <w:noProof/>
            <w:webHidden/>
          </w:rPr>
        </w:r>
        <w:r>
          <w:rPr>
            <w:noProof/>
            <w:webHidden/>
          </w:rPr>
          <w:fldChar w:fldCharType="separate"/>
        </w:r>
        <w:r>
          <w:rPr>
            <w:noProof/>
            <w:webHidden/>
          </w:rPr>
          <w:t>3</w:t>
        </w:r>
        <w:r>
          <w:rPr>
            <w:noProof/>
            <w:webHidden/>
          </w:rPr>
          <w:fldChar w:fldCharType="end"/>
        </w:r>
      </w:hyperlink>
    </w:p>
    <w:p w14:paraId="05CB2C7D" w14:textId="77BBB8A6" w:rsidR="00897FCA" w:rsidRDefault="00897FCA">
      <w:pPr>
        <w:pStyle w:val="TOC2"/>
        <w:rPr>
          <w:rFonts w:asciiTheme="minorHAnsi" w:eastAsiaTheme="minorEastAsia" w:hAnsiTheme="minorHAnsi"/>
          <w:noProof/>
          <w:sz w:val="24"/>
          <w:szCs w:val="24"/>
          <w:lang w:val="en-CA" w:eastAsia="en-CA"/>
        </w:rPr>
      </w:pPr>
      <w:hyperlink w:anchor="_Toc229076317" w:history="1">
        <w:r w:rsidRPr="00D444A4">
          <w:rPr>
            <w:rStyle w:val="Hyperlink"/>
            <w:noProof/>
          </w:rPr>
          <w:t>Autorisation parentale</w:t>
        </w:r>
        <w:r>
          <w:rPr>
            <w:noProof/>
            <w:webHidden/>
          </w:rPr>
          <w:tab/>
        </w:r>
        <w:r>
          <w:rPr>
            <w:noProof/>
            <w:webHidden/>
          </w:rPr>
          <w:fldChar w:fldCharType="begin"/>
        </w:r>
        <w:r>
          <w:rPr>
            <w:noProof/>
            <w:webHidden/>
          </w:rPr>
          <w:instrText xml:space="preserve"> PAGEREF _Toc229076317 \h </w:instrText>
        </w:r>
        <w:r>
          <w:rPr>
            <w:noProof/>
            <w:webHidden/>
          </w:rPr>
        </w:r>
        <w:r>
          <w:rPr>
            <w:noProof/>
            <w:webHidden/>
          </w:rPr>
          <w:fldChar w:fldCharType="separate"/>
        </w:r>
        <w:r>
          <w:rPr>
            <w:noProof/>
            <w:webHidden/>
          </w:rPr>
          <w:t>4</w:t>
        </w:r>
        <w:r>
          <w:rPr>
            <w:noProof/>
            <w:webHidden/>
          </w:rPr>
          <w:fldChar w:fldCharType="end"/>
        </w:r>
      </w:hyperlink>
    </w:p>
    <w:p w14:paraId="5E767E24" w14:textId="746D324A" w:rsidR="00897FCA" w:rsidRDefault="00897FCA">
      <w:pPr>
        <w:pStyle w:val="TOC2"/>
        <w:rPr>
          <w:rFonts w:asciiTheme="minorHAnsi" w:eastAsiaTheme="minorEastAsia" w:hAnsiTheme="minorHAnsi"/>
          <w:noProof/>
          <w:sz w:val="24"/>
          <w:szCs w:val="24"/>
          <w:lang w:val="en-CA" w:eastAsia="en-CA"/>
        </w:rPr>
      </w:pPr>
      <w:hyperlink w:anchor="_Toc229076318" w:history="1">
        <w:r w:rsidRPr="00D444A4">
          <w:rPr>
            <w:rStyle w:val="Hyperlink"/>
            <w:noProof/>
          </w:rPr>
          <w:t>Volontaires et bénévoles</w:t>
        </w:r>
        <w:r>
          <w:rPr>
            <w:noProof/>
            <w:webHidden/>
          </w:rPr>
          <w:tab/>
        </w:r>
        <w:r>
          <w:rPr>
            <w:noProof/>
            <w:webHidden/>
          </w:rPr>
          <w:fldChar w:fldCharType="begin"/>
        </w:r>
        <w:r>
          <w:rPr>
            <w:noProof/>
            <w:webHidden/>
          </w:rPr>
          <w:instrText xml:space="preserve"> PAGEREF _Toc229076318 \h </w:instrText>
        </w:r>
        <w:r>
          <w:rPr>
            <w:noProof/>
            <w:webHidden/>
          </w:rPr>
        </w:r>
        <w:r>
          <w:rPr>
            <w:noProof/>
            <w:webHidden/>
          </w:rPr>
          <w:fldChar w:fldCharType="separate"/>
        </w:r>
        <w:r>
          <w:rPr>
            <w:noProof/>
            <w:webHidden/>
          </w:rPr>
          <w:t>5</w:t>
        </w:r>
        <w:r>
          <w:rPr>
            <w:noProof/>
            <w:webHidden/>
          </w:rPr>
          <w:fldChar w:fldCharType="end"/>
        </w:r>
      </w:hyperlink>
    </w:p>
    <w:p w14:paraId="02D216E7" w14:textId="5A204EEA" w:rsidR="00897FCA" w:rsidRDefault="00897FCA">
      <w:pPr>
        <w:pStyle w:val="TOC1"/>
        <w:rPr>
          <w:rFonts w:asciiTheme="minorHAnsi" w:eastAsiaTheme="minorEastAsia" w:hAnsiTheme="minorHAnsi"/>
          <w:b w:val="0"/>
          <w:smallCaps w:val="0"/>
          <w:noProof/>
          <w:sz w:val="24"/>
          <w:szCs w:val="24"/>
          <w:lang w:val="en-CA" w:eastAsia="en-CA"/>
        </w:rPr>
      </w:pPr>
      <w:hyperlink w:anchor="_Toc229076319" w:history="1">
        <w:r w:rsidRPr="00D444A4">
          <w:rPr>
            <w:rStyle w:val="Hyperlink"/>
            <w:noProof/>
          </w:rPr>
          <w:t>Carte du site et des quartiers</w:t>
        </w:r>
        <w:r>
          <w:rPr>
            <w:noProof/>
            <w:webHidden/>
          </w:rPr>
          <w:tab/>
        </w:r>
        <w:r>
          <w:rPr>
            <w:noProof/>
            <w:webHidden/>
          </w:rPr>
          <w:fldChar w:fldCharType="begin"/>
        </w:r>
        <w:r>
          <w:rPr>
            <w:noProof/>
            <w:webHidden/>
          </w:rPr>
          <w:instrText xml:space="preserve"> PAGEREF _Toc229076319 \h </w:instrText>
        </w:r>
        <w:r>
          <w:rPr>
            <w:noProof/>
            <w:webHidden/>
          </w:rPr>
        </w:r>
        <w:r>
          <w:rPr>
            <w:noProof/>
            <w:webHidden/>
          </w:rPr>
          <w:fldChar w:fldCharType="separate"/>
        </w:r>
        <w:r>
          <w:rPr>
            <w:noProof/>
            <w:webHidden/>
          </w:rPr>
          <w:t>5</w:t>
        </w:r>
        <w:r>
          <w:rPr>
            <w:noProof/>
            <w:webHidden/>
          </w:rPr>
          <w:fldChar w:fldCharType="end"/>
        </w:r>
      </w:hyperlink>
    </w:p>
    <w:p w14:paraId="50C55E01" w14:textId="66DA3B49" w:rsidR="00897FCA" w:rsidRDefault="00897FCA">
      <w:pPr>
        <w:pStyle w:val="TOC1"/>
        <w:rPr>
          <w:rFonts w:asciiTheme="minorHAnsi" w:eastAsiaTheme="minorEastAsia" w:hAnsiTheme="minorHAnsi"/>
          <w:b w:val="0"/>
          <w:smallCaps w:val="0"/>
          <w:noProof/>
          <w:sz w:val="24"/>
          <w:szCs w:val="24"/>
          <w:lang w:val="en-CA" w:eastAsia="en-CA"/>
        </w:rPr>
      </w:pPr>
      <w:hyperlink w:anchor="_Toc229076320" w:history="1">
        <w:r w:rsidRPr="00D444A4">
          <w:rPr>
            <w:rStyle w:val="Hyperlink"/>
            <w:noProof/>
          </w:rPr>
          <w:t>Accès au site</w:t>
        </w:r>
        <w:r>
          <w:rPr>
            <w:noProof/>
            <w:webHidden/>
          </w:rPr>
          <w:tab/>
        </w:r>
        <w:r>
          <w:rPr>
            <w:noProof/>
            <w:webHidden/>
          </w:rPr>
          <w:fldChar w:fldCharType="begin"/>
        </w:r>
        <w:r>
          <w:rPr>
            <w:noProof/>
            <w:webHidden/>
          </w:rPr>
          <w:instrText xml:space="preserve"> PAGEREF _Toc229076320 \h </w:instrText>
        </w:r>
        <w:r>
          <w:rPr>
            <w:noProof/>
            <w:webHidden/>
          </w:rPr>
        </w:r>
        <w:r>
          <w:rPr>
            <w:noProof/>
            <w:webHidden/>
          </w:rPr>
          <w:fldChar w:fldCharType="separate"/>
        </w:r>
        <w:r>
          <w:rPr>
            <w:noProof/>
            <w:webHidden/>
          </w:rPr>
          <w:t>7</w:t>
        </w:r>
        <w:r>
          <w:rPr>
            <w:noProof/>
            <w:webHidden/>
          </w:rPr>
          <w:fldChar w:fldCharType="end"/>
        </w:r>
      </w:hyperlink>
    </w:p>
    <w:p w14:paraId="3EB42E26" w14:textId="642B7056" w:rsidR="00897FCA" w:rsidRDefault="00897FCA">
      <w:pPr>
        <w:pStyle w:val="TOC2"/>
        <w:rPr>
          <w:rFonts w:asciiTheme="minorHAnsi" w:eastAsiaTheme="minorEastAsia" w:hAnsiTheme="minorHAnsi"/>
          <w:noProof/>
          <w:sz w:val="24"/>
          <w:szCs w:val="24"/>
          <w:lang w:val="en-CA" w:eastAsia="en-CA"/>
        </w:rPr>
      </w:pPr>
      <w:hyperlink w:anchor="_Toc229076321" w:history="1">
        <w:r w:rsidRPr="00D444A4">
          <w:rPr>
            <w:rStyle w:val="Hyperlink"/>
            <w:noProof/>
          </w:rPr>
          <w:t>Horaire d’accès au site et des navettes</w:t>
        </w:r>
        <w:r>
          <w:rPr>
            <w:noProof/>
            <w:webHidden/>
          </w:rPr>
          <w:tab/>
        </w:r>
        <w:r>
          <w:rPr>
            <w:noProof/>
            <w:webHidden/>
          </w:rPr>
          <w:fldChar w:fldCharType="begin"/>
        </w:r>
        <w:r>
          <w:rPr>
            <w:noProof/>
            <w:webHidden/>
          </w:rPr>
          <w:instrText xml:space="preserve"> PAGEREF _Toc229076321 \h </w:instrText>
        </w:r>
        <w:r>
          <w:rPr>
            <w:noProof/>
            <w:webHidden/>
          </w:rPr>
        </w:r>
        <w:r>
          <w:rPr>
            <w:noProof/>
            <w:webHidden/>
          </w:rPr>
          <w:fldChar w:fldCharType="separate"/>
        </w:r>
        <w:r>
          <w:rPr>
            <w:noProof/>
            <w:webHidden/>
          </w:rPr>
          <w:t>7</w:t>
        </w:r>
        <w:r>
          <w:rPr>
            <w:noProof/>
            <w:webHidden/>
          </w:rPr>
          <w:fldChar w:fldCharType="end"/>
        </w:r>
      </w:hyperlink>
    </w:p>
    <w:p w14:paraId="215B33DC" w14:textId="0D6DAE5D"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22" w:history="1">
        <w:r w:rsidRPr="00D444A4">
          <w:rPr>
            <w:rStyle w:val="Hyperlink"/>
            <w:noProof/>
          </w:rPr>
          <w:t>Prémontage</w:t>
        </w:r>
        <w:r>
          <w:rPr>
            <w:noProof/>
            <w:webHidden/>
          </w:rPr>
          <w:tab/>
        </w:r>
        <w:r>
          <w:rPr>
            <w:noProof/>
            <w:webHidden/>
          </w:rPr>
          <w:fldChar w:fldCharType="begin"/>
        </w:r>
        <w:r>
          <w:rPr>
            <w:noProof/>
            <w:webHidden/>
          </w:rPr>
          <w:instrText xml:space="preserve"> PAGEREF _Toc229076322 \h </w:instrText>
        </w:r>
        <w:r>
          <w:rPr>
            <w:noProof/>
            <w:webHidden/>
          </w:rPr>
        </w:r>
        <w:r>
          <w:rPr>
            <w:noProof/>
            <w:webHidden/>
          </w:rPr>
          <w:fldChar w:fldCharType="separate"/>
        </w:r>
        <w:r>
          <w:rPr>
            <w:noProof/>
            <w:webHidden/>
          </w:rPr>
          <w:t>8</w:t>
        </w:r>
        <w:r>
          <w:rPr>
            <w:noProof/>
            <w:webHidden/>
          </w:rPr>
          <w:fldChar w:fldCharType="end"/>
        </w:r>
      </w:hyperlink>
    </w:p>
    <w:p w14:paraId="42E14069" w14:textId="40B757EC"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23" w:history="1">
        <w:r w:rsidRPr="00D444A4">
          <w:rPr>
            <w:rStyle w:val="Hyperlink"/>
            <w:noProof/>
          </w:rPr>
          <w:t>Arrivée hâtive</w:t>
        </w:r>
        <w:r>
          <w:rPr>
            <w:noProof/>
            <w:webHidden/>
          </w:rPr>
          <w:tab/>
        </w:r>
        <w:r>
          <w:rPr>
            <w:noProof/>
            <w:webHidden/>
          </w:rPr>
          <w:fldChar w:fldCharType="begin"/>
        </w:r>
        <w:r>
          <w:rPr>
            <w:noProof/>
            <w:webHidden/>
          </w:rPr>
          <w:instrText xml:space="preserve"> PAGEREF _Toc229076323 \h </w:instrText>
        </w:r>
        <w:r>
          <w:rPr>
            <w:noProof/>
            <w:webHidden/>
          </w:rPr>
        </w:r>
        <w:r>
          <w:rPr>
            <w:noProof/>
            <w:webHidden/>
          </w:rPr>
          <w:fldChar w:fldCharType="separate"/>
        </w:r>
        <w:r>
          <w:rPr>
            <w:noProof/>
            <w:webHidden/>
          </w:rPr>
          <w:t>8</w:t>
        </w:r>
        <w:r>
          <w:rPr>
            <w:noProof/>
            <w:webHidden/>
          </w:rPr>
          <w:fldChar w:fldCharType="end"/>
        </w:r>
      </w:hyperlink>
    </w:p>
    <w:p w14:paraId="5670CC8B" w14:textId="38D9993F"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24" w:history="1">
        <w:r w:rsidRPr="00D444A4">
          <w:rPr>
            <w:rStyle w:val="Hyperlink"/>
            <w:noProof/>
          </w:rPr>
          <w:t>Départ</w:t>
        </w:r>
        <w:r>
          <w:rPr>
            <w:noProof/>
            <w:webHidden/>
          </w:rPr>
          <w:tab/>
        </w:r>
        <w:r>
          <w:rPr>
            <w:noProof/>
            <w:webHidden/>
          </w:rPr>
          <w:fldChar w:fldCharType="begin"/>
        </w:r>
        <w:r>
          <w:rPr>
            <w:noProof/>
            <w:webHidden/>
          </w:rPr>
          <w:instrText xml:space="preserve"> PAGEREF _Toc229076324 \h </w:instrText>
        </w:r>
        <w:r>
          <w:rPr>
            <w:noProof/>
            <w:webHidden/>
          </w:rPr>
        </w:r>
        <w:r>
          <w:rPr>
            <w:noProof/>
            <w:webHidden/>
          </w:rPr>
          <w:fldChar w:fldCharType="separate"/>
        </w:r>
        <w:r>
          <w:rPr>
            <w:noProof/>
            <w:webHidden/>
          </w:rPr>
          <w:t>9</w:t>
        </w:r>
        <w:r>
          <w:rPr>
            <w:noProof/>
            <w:webHidden/>
          </w:rPr>
          <w:fldChar w:fldCharType="end"/>
        </w:r>
      </w:hyperlink>
    </w:p>
    <w:p w14:paraId="4063C684" w14:textId="3008FFE2" w:rsidR="00897FCA" w:rsidRDefault="00897FCA">
      <w:pPr>
        <w:pStyle w:val="TOC2"/>
        <w:rPr>
          <w:rFonts w:asciiTheme="minorHAnsi" w:eastAsiaTheme="minorEastAsia" w:hAnsiTheme="minorHAnsi"/>
          <w:noProof/>
          <w:sz w:val="24"/>
          <w:szCs w:val="24"/>
          <w:lang w:val="en-CA" w:eastAsia="en-CA"/>
        </w:rPr>
      </w:pPr>
      <w:hyperlink w:anchor="_Toc229076325" w:history="1">
        <w:r w:rsidRPr="00D444A4">
          <w:rPr>
            <w:rStyle w:val="Hyperlink"/>
            <w:noProof/>
          </w:rPr>
          <w:t>Stationnements</w:t>
        </w:r>
        <w:r>
          <w:rPr>
            <w:noProof/>
            <w:webHidden/>
          </w:rPr>
          <w:tab/>
        </w:r>
        <w:r>
          <w:rPr>
            <w:noProof/>
            <w:webHidden/>
          </w:rPr>
          <w:fldChar w:fldCharType="begin"/>
        </w:r>
        <w:r>
          <w:rPr>
            <w:noProof/>
            <w:webHidden/>
          </w:rPr>
          <w:instrText xml:space="preserve"> PAGEREF _Toc229076325 \h </w:instrText>
        </w:r>
        <w:r>
          <w:rPr>
            <w:noProof/>
            <w:webHidden/>
          </w:rPr>
        </w:r>
        <w:r>
          <w:rPr>
            <w:noProof/>
            <w:webHidden/>
          </w:rPr>
          <w:fldChar w:fldCharType="separate"/>
        </w:r>
        <w:r>
          <w:rPr>
            <w:noProof/>
            <w:webHidden/>
          </w:rPr>
          <w:t>10</w:t>
        </w:r>
        <w:r>
          <w:rPr>
            <w:noProof/>
            <w:webHidden/>
          </w:rPr>
          <w:fldChar w:fldCharType="end"/>
        </w:r>
      </w:hyperlink>
    </w:p>
    <w:p w14:paraId="4EC37D82" w14:textId="04ACB7FD" w:rsidR="00897FCA" w:rsidRDefault="00897FCA">
      <w:pPr>
        <w:pStyle w:val="TOC2"/>
        <w:rPr>
          <w:rFonts w:asciiTheme="minorHAnsi" w:eastAsiaTheme="minorEastAsia" w:hAnsiTheme="minorHAnsi"/>
          <w:noProof/>
          <w:sz w:val="24"/>
          <w:szCs w:val="24"/>
          <w:lang w:val="en-CA" w:eastAsia="en-CA"/>
        </w:rPr>
      </w:pPr>
      <w:hyperlink w:anchor="_Toc229076326" w:history="1">
        <w:r w:rsidRPr="00D444A4">
          <w:rPr>
            <w:rStyle w:val="Hyperlink"/>
            <w:noProof/>
          </w:rPr>
          <w:t>Circulation sur le site</w:t>
        </w:r>
        <w:r>
          <w:rPr>
            <w:noProof/>
            <w:webHidden/>
          </w:rPr>
          <w:tab/>
        </w:r>
        <w:r>
          <w:rPr>
            <w:noProof/>
            <w:webHidden/>
          </w:rPr>
          <w:fldChar w:fldCharType="begin"/>
        </w:r>
        <w:r>
          <w:rPr>
            <w:noProof/>
            <w:webHidden/>
          </w:rPr>
          <w:instrText xml:space="preserve"> PAGEREF _Toc229076326 \h </w:instrText>
        </w:r>
        <w:r>
          <w:rPr>
            <w:noProof/>
            <w:webHidden/>
          </w:rPr>
        </w:r>
        <w:r>
          <w:rPr>
            <w:noProof/>
            <w:webHidden/>
          </w:rPr>
          <w:fldChar w:fldCharType="separate"/>
        </w:r>
        <w:r>
          <w:rPr>
            <w:noProof/>
            <w:webHidden/>
          </w:rPr>
          <w:t>11</w:t>
        </w:r>
        <w:r>
          <w:rPr>
            <w:noProof/>
            <w:webHidden/>
          </w:rPr>
          <w:fldChar w:fldCharType="end"/>
        </w:r>
      </w:hyperlink>
    </w:p>
    <w:p w14:paraId="3CB2CFF9" w14:textId="36E8269F"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27" w:history="1">
        <w:r w:rsidRPr="00D444A4">
          <w:rPr>
            <w:rStyle w:val="Hyperlink"/>
            <w:noProof/>
          </w:rPr>
          <w:t>Véhicules</w:t>
        </w:r>
        <w:r>
          <w:rPr>
            <w:noProof/>
            <w:webHidden/>
          </w:rPr>
          <w:tab/>
        </w:r>
        <w:r>
          <w:rPr>
            <w:noProof/>
            <w:webHidden/>
          </w:rPr>
          <w:fldChar w:fldCharType="begin"/>
        </w:r>
        <w:r>
          <w:rPr>
            <w:noProof/>
            <w:webHidden/>
          </w:rPr>
          <w:instrText xml:space="preserve"> PAGEREF _Toc229076327 \h </w:instrText>
        </w:r>
        <w:r>
          <w:rPr>
            <w:noProof/>
            <w:webHidden/>
          </w:rPr>
        </w:r>
        <w:r>
          <w:rPr>
            <w:noProof/>
            <w:webHidden/>
          </w:rPr>
          <w:fldChar w:fldCharType="separate"/>
        </w:r>
        <w:r>
          <w:rPr>
            <w:noProof/>
            <w:webHidden/>
          </w:rPr>
          <w:t>11</w:t>
        </w:r>
        <w:r>
          <w:rPr>
            <w:noProof/>
            <w:webHidden/>
          </w:rPr>
          <w:fldChar w:fldCharType="end"/>
        </w:r>
      </w:hyperlink>
    </w:p>
    <w:p w14:paraId="32E164F1" w14:textId="42422296"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28" w:history="1">
        <w:r w:rsidRPr="00D444A4">
          <w:rPr>
            <w:rStyle w:val="Hyperlink"/>
            <w:noProof/>
          </w:rPr>
          <w:t>Transport de matériel pendant l’événement</w:t>
        </w:r>
        <w:r>
          <w:rPr>
            <w:noProof/>
            <w:webHidden/>
          </w:rPr>
          <w:tab/>
        </w:r>
        <w:r>
          <w:rPr>
            <w:noProof/>
            <w:webHidden/>
          </w:rPr>
          <w:fldChar w:fldCharType="begin"/>
        </w:r>
        <w:r>
          <w:rPr>
            <w:noProof/>
            <w:webHidden/>
          </w:rPr>
          <w:instrText xml:space="preserve"> PAGEREF _Toc229076328 \h </w:instrText>
        </w:r>
        <w:r>
          <w:rPr>
            <w:noProof/>
            <w:webHidden/>
          </w:rPr>
        </w:r>
        <w:r>
          <w:rPr>
            <w:noProof/>
            <w:webHidden/>
          </w:rPr>
          <w:fldChar w:fldCharType="separate"/>
        </w:r>
        <w:r>
          <w:rPr>
            <w:noProof/>
            <w:webHidden/>
          </w:rPr>
          <w:t>12</w:t>
        </w:r>
        <w:r>
          <w:rPr>
            <w:noProof/>
            <w:webHidden/>
          </w:rPr>
          <w:fldChar w:fldCharType="end"/>
        </w:r>
      </w:hyperlink>
    </w:p>
    <w:p w14:paraId="0BEA3118" w14:textId="6A1236B6" w:rsidR="00897FCA" w:rsidRDefault="00897FCA">
      <w:pPr>
        <w:pStyle w:val="TOC2"/>
        <w:rPr>
          <w:rFonts w:asciiTheme="minorHAnsi" w:eastAsiaTheme="minorEastAsia" w:hAnsiTheme="minorHAnsi"/>
          <w:noProof/>
          <w:sz w:val="24"/>
          <w:szCs w:val="24"/>
          <w:lang w:val="en-CA" w:eastAsia="en-CA"/>
        </w:rPr>
      </w:pPr>
      <w:hyperlink w:anchor="_Toc229076329" w:history="1">
        <w:r w:rsidRPr="00D444A4">
          <w:rPr>
            <w:rStyle w:val="Hyperlink"/>
            <w:noProof/>
          </w:rPr>
          <w:t>Livraisons</w:t>
        </w:r>
        <w:r>
          <w:rPr>
            <w:noProof/>
            <w:webHidden/>
          </w:rPr>
          <w:tab/>
        </w:r>
        <w:r>
          <w:rPr>
            <w:noProof/>
            <w:webHidden/>
          </w:rPr>
          <w:fldChar w:fldCharType="begin"/>
        </w:r>
        <w:r>
          <w:rPr>
            <w:noProof/>
            <w:webHidden/>
          </w:rPr>
          <w:instrText xml:space="preserve"> PAGEREF _Toc229076329 \h </w:instrText>
        </w:r>
        <w:r>
          <w:rPr>
            <w:noProof/>
            <w:webHidden/>
          </w:rPr>
        </w:r>
        <w:r>
          <w:rPr>
            <w:noProof/>
            <w:webHidden/>
          </w:rPr>
          <w:fldChar w:fldCharType="separate"/>
        </w:r>
        <w:r>
          <w:rPr>
            <w:noProof/>
            <w:webHidden/>
          </w:rPr>
          <w:t>14</w:t>
        </w:r>
        <w:r>
          <w:rPr>
            <w:noProof/>
            <w:webHidden/>
          </w:rPr>
          <w:fldChar w:fldCharType="end"/>
        </w:r>
      </w:hyperlink>
    </w:p>
    <w:p w14:paraId="326A1A65" w14:textId="73551CFB" w:rsidR="00897FCA" w:rsidRDefault="00897FCA">
      <w:pPr>
        <w:pStyle w:val="TOC1"/>
        <w:rPr>
          <w:rFonts w:asciiTheme="minorHAnsi" w:eastAsiaTheme="minorEastAsia" w:hAnsiTheme="minorHAnsi"/>
          <w:b w:val="0"/>
          <w:smallCaps w:val="0"/>
          <w:noProof/>
          <w:sz w:val="24"/>
          <w:szCs w:val="24"/>
          <w:lang w:val="en-CA" w:eastAsia="en-CA"/>
        </w:rPr>
      </w:pPr>
      <w:hyperlink w:anchor="_Toc229076330" w:history="1">
        <w:r w:rsidRPr="00D444A4">
          <w:rPr>
            <w:rStyle w:val="Hyperlink"/>
            <w:noProof/>
          </w:rPr>
          <w:t>Se loger pendant l’événement</w:t>
        </w:r>
        <w:r>
          <w:rPr>
            <w:noProof/>
            <w:webHidden/>
          </w:rPr>
          <w:tab/>
        </w:r>
        <w:r>
          <w:rPr>
            <w:noProof/>
            <w:webHidden/>
          </w:rPr>
          <w:fldChar w:fldCharType="begin"/>
        </w:r>
        <w:r>
          <w:rPr>
            <w:noProof/>
            <w:webHidden/>
          </w:rPr>
          <w:instrText xml:space="preserve"> PAGEREF _Toc229076330 \h </w:instrText>
        </w:r>
        <w:r>
          <w:rPr>
            <w:noProof/>
            <w:webHidden/>
          </w:rPr>
        </w:r>
        <w:r>
          <w:rPr>
            <w:noProof/>
            <w:webHidden/>
          </w:rPr>
          <w:fldChar w:fldCharType="separate"/>
        </w:r>
        <w:r>
          <w:rPr>
            <w:noProof/>
            <w:webHidden/>
          </w:rPr>
          <w:t>14</w:t>
        </w:r>
        <w:r>
          <w:rPr>
            <w:noProof/>
            <w:webHidden/>
          </w:rPr>
          <w:fldChar w:fldCharType="end"/>
        </w:r>
      </w:hyperlink>
    </w:p>
    <w:p w14:paraId="2B8362C5" w14:textId="462679E7" w:rsidR="00897FCA" w:rsidRDefault="00897FCA">
      <w:pPr>
        <w:pStyle w:val="TOC2"/>
        <w:rPr>
          <w:rFonts w:asciiTheme="minorHAnsi" w:eastAsiaTheme="minorEastAsia" w:hAnsiTheme="minorHAnsi"/>
          <w:noProof/>
          <w:sz w:val="24"/>
          <w:szCs w:val="24"/>
          <w:lang w:val="en-CA" w:eastAsia="en-CA"/>
        </w:rPr>
      </w:pPr>
      <w:hyperlink w:anchor="_Toc229076331" w:history="1">
        <w:r w:rsidRPr="00D444A4">
          <w:rPr>
            <w:rStyle w:val="Hyperlink"/>
            <w:noProof/>
          </w:rPr>
          <w:t>Installation de votre campement</w:t>
        </w:r>
        <w:r>
          <w:rPr>
            <w:noProof/>
            <w:webHidden/>
          </w:rPr>
          <w:tab/>
        </w:r>
        <w:r>
          <w:rPr>
            <w:noProof/>
            <w:webHidden/>
          </w:rPr>
          <w:fldChar w:fldCharType="begin"/>
        </w:r>
        <w:r>
          <w:rPr>
            <w:noProof/>
            <w:webHidden/>
          </w:rPr>
          <w:instrText xml:space="preserve"> PAGEREF _Toc229076331 \h </w:instrText>
        </w:r>
        <w:r>
          <w:rPr>
            <w:noProof/>
            <w:webHidden/>
          </w:rPr>
        </w:r>
        <w:r>
          <w:rPr>
            <w:noProof/>
            <w:webHidden/>
          </w:rPr>
          <w:fldChar w:fldCharType="separate"/>
        </w:r>
        <w:r>
          <w:rPr>
            <w:noProof/>
            <w:webHidden/>
          </w:rPr>
          <w:t>14</w:t>
        </w:r>
        <w:r>
          <w:rPr>
            <w:noProof/>
            <w:webHidden/>
          </w:rPr>
          <w:fldChar w:fldCharType="end"/>
        </w:r>
      </w:hyperlink>
    </w:p>
    <w:p w14:paraId="6A70DD61" w14:textId="4A56F7BE" w:rsidR="00897FCA" w:rsidRDefault="00897FCA">
      <w:pPr>
        <w:pStyle w:val="TOC2"/>
        <w:rPr>
          <w:rFonts w:asciiTheme="minorHAnsi" w:eastAsiaTheme="minorEastAsia" w:hAnsiTheme="minorHAnsi"/>
          <w:noProof/>
          <w:sz w:val="24"/>
          <w:szCs w:val="24"/>
          <w:lang w:val="en-CA" w:eastAsia="en-CA"/>
        </w:rPr>
      </w:pPr>
      <w:hyperlink w:anchor="_Toc229076332" w:history="1">
        <w:r w:rsidRPr="00D444A4">
          <w:rPr>
            <w:rStyle w:val="Hyperlink"/>
            <w:noProof/>
          </w:rPr>
          <w:t>Campements de guildes</w:t>
        </w:r>
        <w:r>
          <w:rPr>
            <w:noProof/>
            <w:webHidden/>
          </w:rPr>
          <w:tab/>
        </w:r>
        <w:r>
          <w:rPr>
            <w:noProof/>
            <w:webHidden/>
          </w:rPr>
          <w:fldChar w:fldCharType="begin"/>
        </w:r>
        <w:r>
          <w:rPr>
            <w:noProof/>
            <w:webHidden/>
          </w:rPr>
          <w:instrText xml:space="preserve"> PAGEREF _Toc229076332 \h </w:instrText>
        </w:r>
        <w:r>
          <w:rPr>
            <w:noProof/>
            <w:webHidden/>
          </w:rPr>
        </w:r>
        <w:r>
          <w:rPr>
            <w:noProof/>
            <w:webHidden/>
          </w:rPr>
          <w:fldChar w:fldCharType="separate"/>
        </w:r>
        <w:r>
          <w:rPr>
            <w:noProof/>
            <w:webHidden/>
          </w:rPr>
          <w:t>15</w:t>
        </w:r>
        <w:r>
          <w:rPr>
            <w:noProof/>
            <w:webHidden/>
          </w:rPr>
          <w:fldChar w:fldCharType="end"/>
        </w:r>
      </w:hyperlink>
    </w:p>
    <w:p w14:paraId="06E9CCD3" w14:textId="77084891" w:rsidR="00897FCA" w:rsidRDefault="00897FCA">
      <w:pPr>
        <w:pStyle w:val="TOC2"/>
        <w:rPr>
          <w:rFonts w:asciiTheme="minorHAnsi" w:eastAsiaTheme="minorEastAsia" w:hAnsiTheme="minorHAnsi"/>
          <w:noProof/>
          <w:sz w:val="24"/>
          <w:szCs w:val="24"/>
          <w:lang w:val="en-CA" w:eastAsia="en-CA"/>
        </w:rPr>
      </w:pPr>
      <w:hyperlink w:anchor="_Toc229076333" w:history="1">
        <w:r w:rsidRPr="00D444A4">
          <w:rPr>
            <w:rStyle w:val="Hyperlink"/>
            <w:noProof/>
          </w:rPr>
          <w:t>Tentes et minimaisons</w:t>
        </w:r>
        <w:r>
          <w:rPr>
            <w:noProof/>
            <w:webHidden/>
          </w:rPr>
          <w:tab/>
        </w:r>
        <w:r>
          <w:rPr>
            <w:noProof/>
            <w:webHidden/>
          </w:rPr>
          <w:fldChar w:fldCharType="begin"/>
        </w:r>
        <w:r>
          <w:rPr>
            <w:noProof/>
            <w:webHidden/>
          </w:rPr>
          <w:instrText xml:space="preserve"> PAGEREF _Toc229076333 \h </w:instrText>
        </w:r>
        <w:r>
          <w:rPr>
            <w:noProof/>
            <w:webHidden/>
          </w:rPr>
        </w:r>
        <w:r>
          <w:rPr>
            <w:noProof/>
            <w:webHidden/>
          </w:rPr>
          <w:fldChar w:fldCharType="separate"/>
        </w:r>
        <w:r>
          <w:rPr>
            <w:noProof/>
            <w:webHidden/>
          </w:rPr>
          <w:t>15</w:t>
        </w:r>
        <w:r>
          <w:rPr>
            <w:noProof/>
            <w:webHidden/>
          </w:rPr>
          <w:fldChar w:fldCharType="end"/>
        </w:r>
      </w:hyperlink>
    </w:p>
    <w:p w14:paraId="5263746C" w14:textId="67251986"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34" w:history="1">
        <w:r w:rsidRPr="00D444A4">
          <w:rPr>
            <w:rStyle w:val="Hyperlink"/>
            <w:noProof/>
          </w:rPr>
          <w:t>Sécurité (circulation et prévention incendie)</w:t>
        </w:r>
        <w:r>
          <w:rPr>
            <w:noProof/>
            <w:webHidden/>
          </w:rPr>
          <w:tab/>
        </w:r>
        <w:r>
          <w:rPr>
            <w:noProof/>
            <w:webHidden/>
          </w:rPr>
          <w:fldChar w:fldCharType="begin"/>
        </w:r>
        <w:r>
          <w:rPr>
            <w:noProof/>
            <w:webHidden/>
          </w:rPr>
          <w:instrText xml:space="preserve"> PAGEREF _Toc229076334 \h </w:instrText>
        </w:r>
        <w:r>
          <w:rPr>
            <w:noProof/>
            <w:webHidden/>
          </w:rPr>
        </w:r>
        <w:r>
          <w:rPr>
            <w:noProof/>
            <w:webHidden/>
          </w:rPr>
          <w:fldChar w:fldCharType="separate"/>
        </w:r>
        <w:r>
          <w:rPr>
            <w:noProof/>
            <w:webHidden/>
          </w:rPr>
          <w:t>16</w:t>
        </w:r>
        <w:r>
          <w:rPr>
            <w:noProof/>
            <w:webHidden/>
          </w:rPr>
          <w:fldChar w:fldCharType="end"/>
        </w:r>
      </w:hyperlink>
    </w:p>
    <w:p w14:paraId="4C762ECC" w14:textId="620EDF52"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35" w:history="1">
        <w:r w:rsidRPr="00D444A4">
          <w:rPr>
            <w:rStyle w:val="Hyperlink"/>
            <w:noProof/>
          </w:rPr>
          <w:t>Réserver un emplacement</w:t>
        </w:r>
        <w:r>
          <w:rPr>
            <w:noProof/>
            <w:webHidden/>
          </w:rPr>
          <w:tab/>
        </w:r>
        <w:r>
          <w:rPr>
            <w:noProof/>
            <w:webHidden/>
          </w:rPr>
          <w:fldChar w:fldCharType="begin"/>
        </w:r>
        <w:r>
          <w:rPr>
            <w:noProof/>
            <w:webHidden/>
          </w:rPr>
          <w:instrText xml:space="preserve"> PAGEREF _Toc229076335 \h </w:instrText>
        </w:r>
        <w:r>
          <w:rPr>
            <w:noProof/>
            <w:webHidden/>
          </w:rPr>
        </w:r>
        <w:r>
          <w:rPr>
            <w:noProof/>
            <w:webHidden/>
          </w:rPr>
          <w:fldChar w:fldCharType="separate"/>
        </w:r>
        <w:r>
          <w:rPr>
            <w:noProof/>
            <w:webHidden/>
          </w:rPr>
          <w:t>16</w:t>
        </w:r>
        <w:r>
          <w:rPr>
            <w:noProof/>
            <w:webHidden/>
          </w:rPr>
          <w:fldChar w:fldCharType="end"/>
        </w:r>
      </w:hyperlink>
    </w:p>
    <w:p w14:paraId="6CEE2099" w14:textId="09AE8A4F"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36" w:history="1">
        <w:r w:rsidRPr="00D444A4">
          <w:rPr>
            <w:rStyle w:val="Hyperlink"/>
            <w:noProof/>
          </w:rPr>
          <w:t>Tentes décorum</w:t>
        </w:r>
        <w:r>
          <w:rPr>
            <w:noProof/>
            <w:webHidden/>
          </w:rPr>
          <w:tab/>
        </w:r>
        <w:r>
          <w:rPr>
            <w:noProof/>
            <w:webHidden/>
          </w:rPr>
          <w:fldChar w:fldCharType="begin"/>
        </w:r>
        <w:r>
          <w:rPr>
            <w:noProof/>
            <w:webHidden/>
          </w:rPr>
          <w:instrText xml:space="preserve"> PAGEREF _Toc229076336 \h </w:instrText>
        </w:r>
        <w:r>
          <w:rPr>
            <w:noProof/>
            <w:webHidden/>
          </w:rPr>
        </w:r>
        <w:r>
          <w:rPr>
            <w:noProof/>
            <w:webHidden/>
          </w:rPr>
          <w:fldChar w:fldCharType="separate"/>
        </w:r>
        <w:r>
          <w:rPr>
            <w:noProof/>
            <w:webHidden/>
          </w:rPr>
          <w:t>17</w:t>
        </w:r>
        <w:r>
          <w:rPr>
            <w:noProof/>
            <w:webHidden/>
          </w:rPr>
          <w:fldChar w:fldCharType="end"/>
        </w:r>
      </w:hyperlink>
    </w:p>
    <w:p w14:paraId="06657B48" w14:textId="027496E3"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37" w:history="1">
        <w:r w:rsidRPr="00D444A4">
          <w:rPr>
            <w:rStyle w:val="Hyperlink"/>
            <w:noProof/>
          </w:rPr>
          <w:t>Tentes non décorum</w:t>
        </w:r>
        <w:r>
          <w:rPr>
            <w:noProof/>
            <w:webHidden/>
          </w:rPr>
          <w:tab/>
        </w:r>
        <w:r>
          <w:rPr>
            <w:noProof/>
            <w:webHidden/>
          </w:rPr>
          <w:fldChar w:fldCharType="begin"/>
        </w:r>
        <w:r>
          <w:rPr>
            <w:noProof/>
            <w:webHidden/>
          </w:rPr>
          <w:instrText xml:space="preserve"> PAGEREF _Toc229076337 \h </w:instrText>
        </w:r>
        <w:r>
          <w:rPr>
            <w:noProof/>
            <w:webHidden/>
          </w:rPr>
        </w:r>
        <w:r>
          <w:rPr>
            <w:noProof/>
            <w:webHidden/>
          </w:rPr>
          <w:fldChar w:fldCharType="separate"/>
        </w:r>
        <w:r>
          <w:rPr>
            <w:noProof/>
            <w:webHidden/>
          </w:rPr>
          <w:t>19</w:t>
        </w:r>
        <w:r>
          <w:rPr>
            <w:noProof/>
            <w:webHidden/>
          </w:rPr>
          <w:fldChar w:fldCharType="end"/>
        </w:r>
      </w:hyperlink>
    </w:p>
    <w:p w14:paraId="7E3729A2" w14:textId="54AC6F73"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38" w:history="1">
        <w:r w:rsidRPr="00D444A4">
          <w:rPr>
            <w:rStyle w:val="Hyperlink"/>
            <w:noProof/>
          </w:rPr>
          <w:t>Tentes, notions de Sécurité et consignes</w:t>
        </w:r>
        <w:r>
          <w:rPr>
            <w:noProof/>
            <w:webHidden/>
          </w:rPr>
          <w:tab/>
        </w:r>
        <w:r>
          <w:rPr>
            <w:noProof/>
            <w:webHidden/>
          </w:rPr>
          <w:fldChar w:fldCharType="begin"/>
        </w:r>
        <w:r>
          <w:rPr>
            <w:noProof/>
            <w:webHidden/>
          </w:rPr>
          <w:instrText xml:space="preserve"> PAGEREF _Toc229076338 \h </w:instrText>
        </w:r>
        <w:r>
          <w:rPr>
            <w:noProof/>
            <w:webHidden/>
          </w:rPr>
        </w:r>
        <w:r>
          <w:rPr>
            <w:noProof/>
            <w:webHidden/>
          </w:rPr>
          <w:fldChar w:fldCharType="separate"/>
        </w:r>
        <w:r>
          <w:rPr>
            <w:noProof/>
            <w:webHidden/>
          </w:rPr>
          <w:t>19</w:t>
        </w:r>
        <w:r>
          <w:rPr>
            <w:noProof/>
            <w:webHidden/>
          </w:rPr>
          <w:fldChar w:fldCharType="end"/>
        </w:r>
      </w:hyperlink>
    </w:p>
    <w:p w14:paraId="254519B3" w14:textId="0632EAD3"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39" w:history="1">
        <w:r w:rsidRPr="00D444A4">
          <w:rPr>
            <w:rStyle w:val="Hyperlink"/>
            <w:noProof/>
          </w:rPr>
          <w:t>Minimaisons</w:t>
        </w:r>
        <w:r>
          <w:rPr>
            <w:noProof/>
            <w:webHidden/>
          </w:rPr>
          <w:tab/>
        </w:r>
        <w:r>
          <w:rPr>
            <w:noProof/>
            <w:webHidden/>
          </w:rPr>
          <w:fldChar w:fldCharType="begin"/>
        </w:r>
        <w:r>
          <w:rPr>
            <w:noProof/>
            <w:webHidden/>
          </w:rPr>
          <w:instrText xml:space="preserve"> PAGEREF _Toc229076339 \h </w:instrText>
        </w:r>
        <w:r>
          <w:rPr>
            <w:noProof/>
            <w:webHidden/>
          </w:rPr>
        </w:r>
        <w:r>
          <w:rPr>
            <w:noProof/>
            <w:webHidden/>
          </w:rPr>
          <w:fldChar w:fldCharType="separate"/>
        </w:r>
        <w:r>
          <w:rPr>
            <w:noProof/>
            <w:webHidden/>
          </w:rPr>
          <w:t>20</w:t>
        </w:r>
        <w:r>
          <w:rPr>
            <w:noProof/>
            <w:webHidden/>
          </w:rPr>
          <w:fldChar w:fldCharType="end"/>
        </w:r>
      </w:hyperlink>
    </w:p>
    <w:p w14:paraId="66F7A697" w14:textId="19AE80AE"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40" w:history="1">
        <w:r w:rsidRPr="00D444A4">
          <w:rPr>
            <w:rStyle w:val="Hyperlink"/>
            <w:noProof/>
          </w:rPr>
          <w:t>Pavillons et cabanes de style viking (en location)</w:t>
        </w:r>
        <w:r>
          <w:rPr>
            <w:noProof/>
            <w:webHidden/>
          </w:rPr>
          <w:tab/>
        </w:r>
        <w:r>
          <w:rPr>
            <w:noProof/>
            <w:webHidden/>
          </w:rPr>
          <w:fldChar w:fldCharType="begin"/>
        </w:r>
        <w:r>
          <w:rPr>
            <w:noProof/>
            <w:webHidden/>
          </w:rPr>
          <w:instrText xml:space="preserve"> PAGEREF _Toc229076340 \h </w:instrText>
        </w:r>
        <w:r>
          <w:rPr>
            <w:noProof/>
            <w:webHidden/>
          </w:rPr>
        </w:r>
        <w:r>
          <w:rPr>
            <w:noProof/>
            <w:webHidden/>
          </w:rPr>
          <w:fldChar w:fldCharType="separate"/>
        </w:r>
        <w:r>
          <w:rPr>
            <w:noProof/>
            <w:webHidden/>
          </w:rPr>
          <w:t>22</w:t>
        </w:r>
        <w:r>
          <w:rPr>
            <w:noProof/>
            <w:webHidden/>
          </w:rPr>
          <w:fldChar w:fldCharType="end"/>
        </w:r>
      </w:hyperlink>
    </w:p>
    <w:p w14:paraId="45BEE265" w14:textId="39379332"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41" w:history="1">
        <w:r w:rsidRPr="00D444A4">
          <w:rPr>
            <w:rStyle w:val="Hyperlink"/>
            <w:noProof/>
          </w:rPr>
          <w:t>Roulottes et motorisés</w:t>
        </w:r>
        <w:r>
          <w:rPr>
            <w:noProof/>
            <w:webHidden/>
          </w:rPr>
          <w:tab/>
        </w:r>
        <w:r>
          <w:rPr>
            <w:noProof/>
            <w:webHidden/>
          </w:rPr>
          <w:fldChar w:fldCharType="begin"/>
        </w:r>
        <w:r>
          <w:rPr>
            <w:noProof/>
            <w:webHidden/>
          </w:rPr>
          <w:instrText xml:space="preserve"> PAGEREF _Toc229076341 \h </w:instrText>
        </w:r>
        <w:r>
          <w:rPr>
            <w:noProof/>
            <w:webHidden/>
          </w:rPr>
        </w:r>
        <w:r>
          <w:rPr>
            <w:noProof/>
            <w:webHidden/>
          </w:rPr>
          <w:fldChar w:fldCharType="separate"/>
        </w:r>
        <w:r>
          <w:rPr>
            <w:noProof/>
            <w:webHidden/>
          </w:rPr>
          <w:t>22</w:t>
        </w:r>
        <w:r>
          <w:rPr>
            <w:noProof/>
            <w:webHidden/>
          </w:rPr>
          <w:fldChar w:fldCharType="end"/>
        </w:r>
      </w:hyperlink>
    </w:p>
    <w:p w14:paraId="470019FA" w14:textId="15CD3082"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42" w:history="1">
        <w:r w:rsidRPr="00D444A4">
          <w:rPr>
            <w:rStyle w:val="Hyperlink"/>
            <w:noProof/>
          </w:rPr>
          <w:t>Se loger à l’extérieur du site</w:t>
        </w:r>
        <w:r>
          <w:rPr>
            <w:noProof/>
            <w:webHidden/>
          </w:rPr>
          <w:tab/>
        </w:r>
        <w:r>
          <w:rPr>
            <w:noProof/>
            <w:webHidden/>
          </w:rPr>
          <w:fldChar w:fldCharType="begin"/>
        </w:r>
        <w:r>
          <w:rPr>
            <w:noProof/>
            <w:webHidden/>
          </w:rPr>
          <w:instrText xml:space="preserve"> PAGEREF _Toc229076342 \h </w:instrText>
        </w:r>
        <w:r>
          <w:rPr>
            <w:noProof/>
            <w:webHidden/>
          </w:rPr>
        </w:r>
        <w:r>
          <w:rPr>
            <w:noProof/>
            <w:webHidden/>
          </w:rPr>
          <w:fldChar w:fldCharType="separate"/>
        </w:r>
        <w:r>
          <w:rPr>
            <w:noProof/>
            <w:webHidden/>
          </w:rPr>
          <w:t>22</w:t>
        </w:r>
        <w:r>
          <w:rPr>
            <w:noProof/>
            <w:webHidden/>
          </w:rPr>
          <w:fldChar w:fldCharType="end"/>
        </w:r>
      </w:hyperlink>
    </w:p>
    <w:p w14:paraId="69F16B20" w14:textId="262EBCF6" w:rsidR="00897FCA" w:rsidRDefault="00897FCA">
      <w:pPr>
        <w:pStyle w:val="TOC1"/>
        <w:rPr>
          <w:rFonts w:asciiTheme="minorHAnsi" w:eastAsiaTheme="minorEastAsia" w:hAnsiTheme="minorHAnsi"/>
          <w:b w:val="0"/>
          <w:smallCaps w:val="0"/>
          <w:noProof/>
          <w:sz w:val="24"/>
          <w:szCs w:val="24"/>
          <w:lang w:val="en-CA" w:eastAsia="en-CA"/>
        </w:rPr>
      </w:pPr>
      <w:hyperlink w:anchor="_Toc229076343" w:history="1">
        <w:r w:rsidRPr="00D444A4">
          <w:rPr>
            <w:rStyle w:val="Hyperlink"/>
            <w:noProof/>
          </w:rPr>
          <w:t>Baignade</w:t>
        </w:r>
        <w:r>
          <w:rPr>
            <w:noProof/>
            <w:webHidden/>
          </w:rPr>
          <w:tab/>
        </w:r>
        <w:r>
          <w:rPr>
            <w:noProof/>
            <w:webHidden/>
          </w:rPr>
          <w:fldChar w:fldCharType="begin"/>
        </w:r>
        <w:r>
          <w:rPr>
            <w:noProof/>
            <w:webHidden/>
          </w:rPr>
          <w:instrText xml:space="preserve"> PAGEREF _Toc229076343 \h </w:instrText>
        </w:r>
        <w:r>
          <w:rPr>
            <w:noProof/>
            <w:webHidden/>
          </w:rPr>
        </w:r>
        <w:r>
          <w:rPr>
            <w:noProof/>
            <w:webHidden/>
          </w:rPr>
          <w:fldChar w:fldCharType="separate"/>
        </w:r>
        <w:r>
          <w:rPr>
            <w:noProof/>
            <w:webHidden/>
          </w:rPr>
          <w:t>22</w:t>
        </w:r>
        <w:r>
          <w:rPr>
            <w:noProof/>
            <w:webHidden/>
          </w:rPr>
          <w:fldChar w:fldCharType="end"/>
        </w:r>
      </w:hyperlink>
    </w:p>
    <w:p w14:paraId="6DA7ACA0" w14:textId="1C13E235" w:rsidR="00897FCA" w:rsidRDefault="00897FCA">
      <w:pPr>
        <w:pStyle w:val="TOC1"/>
        <w:rPr>
          <w:rFonts w:asciiTheme="minorHAnsi" w:eastAsiaTheme="minorEastAsia" w:hAnsiTheme="minorHAnsi"/>
          <w:b w:val="0"/>
          <w:smallCaps w:val="0"/>
          <w:noProof/>
          <w:sz w:val="24"/>
          <w:szCs w:val="24"/>
          <w:lang w:val="en-CA" w:eastAsia="en-CA"/>
        </w:rPr>
      </w:pPr>
      <w:hyperlink w:anchor="_Toc229076344" w:history="1">
        <w:r w:rsidRPr="00D444A4">
          <w:rPr>
            <w:rStyle w:val="Hyperlink"/>
            <w:noProof/>
          </w:rPr>
          <w:t>Bien-être et sécurité</w:t>
        </w:r>
        <w:r>
          <w:rPr>
            <w:noProof/>
            <w:webHidden/>
          </w:rPr>
          <w:tab/>
        </w:r>
        <w:r>
          <w:rPr>
            <w:noProof/>
            <w:webHidden/>
          </w:rPr>
          <w:fldChar w:fldCharType="begin"/>
        </w:r>
        <w:r>
          <w:rPr>
            <w:noProof/>
            <w:webHidden/>
          </w:rPr>
          <w:instrText xml:space="preserve"> PAGEREF _Toc229076344 \h </w:instrText>
        </w:r>
        <w:r>
          <w:rPr>
            <w:noProof/>
            <w:webHidden/>
          </w:rPr>
        </w:r>
        <w:r>
          <w:rPr>
            <w:noProof/>
            <w:webHidden/>
          </w:rPr>
          <w:fldChar w:fldCharType="separate"/>
        </w:r>
        <w:r>
          <w:rPr>
            <w:noProof/>
            <w:webHidden/>
          </w:rPr>
          <w:t>23</w:t>
        </w:r>
        <w:r>
          <w:rPr>
            <w:noProof/>
            <w:webHidden/>
          </w:rPr>
          <w:fldChar w:fldCharType="end"/>
        </w:r>
      </w:hyperlink>
    </w:p>
    <w:p w14:paraId="54965595" w14:textId="58ADA6A8" w:rsidR="00897FCA" w:rsidRDefault="00897FCA">
      <w:pPr>
        <w:pStyle w:val="TOC2"/>
        <w:rPr>
          <w:rFonts w:asciiTheme="minorHAnsi" w:eastAsiaTheme="minorEastAsia" w:hAnsiTheme="minorHAnsi"/>
          <w:noProof/>
          <w:sz w:val="24"/>
          <w:szCs w:val="24"/>
          <w:lang w:val="en-CA" w:eastAsia="en-CA"/>
        </w:rPr>
      </w:pPr>
      <w:hyperlink w:anchor="_Toc229076345" w:history="1">
        <w:r w:rsidRPr="00D444A4">
          <w:rPr>
            <w:rStyle w:val="Hyperlink"/>
            <w:noProof/>
          </w:rPr>
          <w:t>Valeurs et politiques du Duché de Bicolline</w:t>
        </w:r>
        <w:r>
          <w:rPr>
            <w:noProof/>
            <w:webHidden/>
          </w:rPr>
          <w:tab/>
        </w:r>
        <w:r>
          <w:rPr>
            <w:noProof/>
            <w:webHidden/>
          </w:rPr>
          <w:fldChar w:fldCharType="begin"/>
        </w:r>
        <w:r>
          <w:rPr>
            <w:noProof/>
            <w:webHidden/>
          </w:rPr>
          <w:instrText xml:space="preserve"> PAGEREF _Toc229076345 \h </w:instrText>
        </w:r>
        <w:r>
          <w:rPr>
            <w:noProof/>
            <w:webHidden/>
          </w:rPr>
        </w:r>
        <w:r>
          <w:rPr>
            <w:noProof/>
            <w:webHidden/>
          </w:rPr>
          <w:fldChar w:fldCharType="separate"/>
        </w:r>
        <w:r>
          <w:rPr>
            <w:noProof/>
            <w:webHidden/>
          </w:rPr>
          <w:t>23</w:t>
        </w:r>
        <w:r>
          <w:rPr>
            <w:noProof/>
            <w:webHidden/>
          </w:rPr>
          <w:fldChar w:fldCharType="end"/>
        </w:r>
      </w:hyperlink>
    </w:p>
    <w:p w14:paraId="265E1EDB" w14:textId="4DB31F0F" w:rsidR="00897FCA" w:rsidRDefault="00897FCA">
      <w:pPr>
        <w:pStyle w:val="TOC2"/>
        <w:rPr>
          <w:rFonts w:asciiTheme="minorHAnsi" w:eastAsiaTheme="minorEastAsia" w:hAnsiTheme="minorHAnsi"/>
          <w:noProof/>
          <w:sz w:val="24"/>
          <w:szCs w:val="24"/>
          <w:lang w:val="en-CA" w:eastAsia="en-CA"/>
        </w:rPr>
      </w:pPr>
      <w:hyperlink w:anchor="_Toc229076346" w:history="1">
        <w:r w:rsidRPr="00D444A4">
          <w:rPr>
            <w:rStyle w:val="Hyperlink"/>
            <w:noProof/>
          </w:rPr>
          <w:t>Nous trouver pendant l’événement</w:t>
        </w:r>
        <w:r>
          <w:rPr>
            <w:noProof/>
            <w:webHidden/>
          </w:rPr>
          <w:tab/>
        </w:r>
        <w:r>
          <w:rPr>
            <w:noProof/>
            <w:webHidden/>
          </w:rPr>
          <w:fldChar w:fldCharType="begin"/>
        </w:r>
        <w:r>
          <w:rPr>
            <w:noProof/>
            <w:webHidden/>
          </w:rPr>
          <w:instrText xml:space="preserve"> PAGEREF _Toc229076346 \h </w:instrText>
        </w:r>
        <w:r>
          <w:rPr>
            <w:noProof/>
            <w:webHidden/>
          </w:rPr>
        </w:r>
        <w:r>
          <w:rPr>
            <w:noProof/>
            <w:webHidden/>
          </w:rPr>
          <w:fldChar w:fldCharType="separate"/>
        </w:r>
        <w:r>
          <w:rPr>
            <w:noProof/>
            <w:webHidden/>
          </w:rPr>
          <w:t>23</w:t>
        </w:r>
        <w:r>
          <w:rPr>
            <w:noProof/>
            <w:webHidden/>
          </w:rPr>
          <w:fldChar w:fldCharType="end"/>
        </w:r>
      </w:hyperlink>
    </w:p>
    <w:p w14:paraId="03D2765A" w14:textId="0E2690AE" w:rsidR="00897FCA" w:rsidRDefault="00897FCA">
      <w:pPr>
        <w:pStyle w:val="TOC2"/>
        <w:rPr>
          <w:rFonts w:asciiTheme="minorHAnsi" w:eastAsiaTheme="minorEastAsia" w:hAnsiTheme="minorHAnsi"/>
          <w:noProof/>
          <w:sz w:val="24"/>
          <w:szCs w:val="24"/>
          <w:lang w:val="en-CA" w:eastAsia="en-CA"/>
        </w:rPr>
      </w:pPr>
      <w:hyperlink w:anchor="_Toc229076347" w:history="1">
        <w:r w:rsidRPr="00D444A4">
          <w:rPr>
            <w:rStyle w:val="Hyperlink"/>
            <w:noProof/>
          </w:rPr>
          <w:t>Soigneurs</w:t>
        </w:r>
        <w:r>
          <w:rPr>
            <w:noProof/>
            <w:webHidden/>
          </w:rPr>
          <w:tab/>
        </w:r>
        <w:r>
          <w:rPr>
            <w:noProof/>
            <w:webHidden/>
          </w:rPr>
          <w:fldChar w:fldCharType="begin"/>
        </w:r>
        <w:r>
          <w:rPr>
            <w:noProof/>
            <w:webHidden/>
          </w:rPr>
          <w:instrText xml:space="preserve"> PAGEREF _Toc229076347 \h </w:instrText>
        </w:r>
        <w:r>
          <w:rPr>
            <w:noProof/>
            <w:webHidden/>
          </w:rPr>
        </w:r>
        <w:r>
          <w:rPr>
            <w:noProof/>
            <w:webHidden/>
          </w:rPr>
          <w:fldChar w:fldCharType="separate"/>
        </w:r>
        <w:r>
          <w:rPr>
            <w:noProof/>
            <w:webHidden/>
          </w:rPr>
          <w:t>24</w:t>
        </w:r>
        <w:r>
          <w:rPr>
            <w:noProof/>
            <w:webHidden/>
          </w:rPr>
          <w:fldChar w:fldCharType="end"/>
        </w:r>
      </w:hyperlink>
    </w:p>
    <w:p w14:paraId="3C13166A" w14:textId="3CDF3F21"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48" w:history="1">
        <w:r w:rsidRPr="00D444A4">
          <w:rPr>
            <w:rStyle w:val="Hyperlink"/>
            <w:noProof/>
          </w:rPr>
          <w:t>Présence et localisation</w:t>
        </w:r>
        <w:r>
          <w:rPr>
            <w:noProof/>
            <w:webHidden/>
          </w:rPr>
          <w:tab/>
        </w:r>
        <w:r>
          <w:rPr>
            <w:noProof/>
            <w:webHidden/>
          </w:rPr>
          <w:fldChar w:fldCharType="begin"/>
        </w:r>
        <w:r>
          <w:rPr>
            <w:noProof/>
            <w:webHidden/>
          </w:rPr>
          <w:instrText xml:space="preserve"> PAGEREF _Toc229076348 \h </w:instrText>
        </w:r>
        <w:r>
          <w:rPr>
            <w:noProof/>
            <w:webHidden/>
          </w:rPr>
        </w:r>
        <w:r>
          <w:rPr>
            <w:noProof/>
            <w:webHidden/>
          </w:rPr>
          <w:fldChar w:fldCharType="separate"/>
        </w:r>
        <w:r>
          <w:rPr>
            <w:noProof/>
            <w:webHidden/>
          </w:rPr>
          <w:t>24</w:t>
        </w:r>
        <w:r>
          <w:rPr>
            <w:noProof/>
            <w:webHidden/>
          </w:rPr>
          <w:fldChar w:fldCharType="end"/>
        </w:r>
      </w:hyperlink>
    </w:p>
    <w:p w14:paraId="434FB16E" w14:textId="31E45473"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49" w:history="1">
        <w:r w:rsidRPr="00D444A4">
          <w:rPr>
            <w:rStyle w:val="Hyperlink"/>
            <w:noProof/>
          </w:rPr>
          <w:t>Niveau de soins offerts</w:t>
        </w:r>
        <w:r>
          <w:rPr>
            <w:noProof/>
            <w:webHidden/>
          </w:rPr>
          <w:tab/>
        </w:r>
        <w:r>
          <w:rPr>
            <w:noProof/>
            <w:webHidden/>
          </w:rPr>
          <w:fldChar w:fldCharType="begin"/>
        </w:r>
        <w:r>
          <w:rPr>
            <w:noProof/>
            <w:webHidden/>
          </w:rPr>
          <w:instrText xml:space="preserve"> PAGEREF _Toc229076349 \h </w:instrText>
        </w:r>
        <w:r>
          <w:rPr>
            <w:noProof/>
            <w:webHidden/>
          </w:rPr>
        </w:r>
        <w:r>
          <w:rPr>
            <w:noProof/>
            <w:webHidden/>
          </w:rPr>
          <w:fldChar w:fldCharType="separate"/>
        </w:r>
        <w:r>
          <w:rPr>
            <w:noProof/>
            <w:webHidden/>
          </w:rPr>
          <w:t>24</w:t>
        </w:r>
        <w:r>
          <w:rPr>
            <w:noProof/>
            <w:webHidden/>
          </w:rPr>
          <w:fldChar w:fldCharType="end"/>
        </w:r>
      </w:hyperlink>
    </w:p>
    <w:p w14:paraId="6356A964" w14:textId="53387993"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50" w:history="1">
        <w:r w:rsidRPr="00D444A4">
          <w:rPr>
            <w:rStyle w:val="Hyperlink"/>
            <w:noProof/>
          </w:rPr>
          <w:t>Trousse de premiers soins</w:t>
        </w:r>
        <w:r>
          <w:rPr>
            <w:noProof/>
            <w:webHidden/>
          </w:rPr>
          <w:tab/>
        </w:r>
        <w:r>
          <w:rPr>
            <w:noProof/>
            <w:webHidden/>
          </w:rPr>
          <w:fldChar w:fldCharType="begin"/>
        </w:r>
        <w:r>
          <w:rPr>
            <w:noProof/>
            <w:webHidden/>
          </w:rPr>
          <w:instrText xml:space="preserve"> PAGEREF _Toc229076350 \h </w:instrText>
        </w:r>
        <w:r>
          <w:rPr>
            <w:noProof/>
            <w:webHidden/>
          </w:rPr>
        </w:r>
        <w:r>
          <w:rPr>
            <w:noProof/>
            <w:webHidden/>
          </w:rPr>
          <w:fldChar w:fldCharType="separate"/>
        </w:r>
        <w:r>
          <w:rPr>
            <w:noProof/>
            <w:webHidden/>
          </w:rPr>
          <w:t>25</w:t>
        </w:r>
        <w:r>
          <w:rPr>
            <w:noProof/>
            <w:webHidden/>
          </w:rPr>
          <w:fldChar w:fldCharType="end"/>
        </w:r>
      </w:hyperlink>
    </w:p>
    <w:p w14:paraId="0EAD58C4" w14:textId="74A2D0E2"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51" w:history="1">
        <w:r w:rsidRPr="00D444A4">
          <w:rPr>
            <w:rStyle w:val="Hyperlink"/>
            <w:noProof/>
          </w:rPr>
          <w:t>Plan de sortie en cas d’urgence</w:t>
        </w:r>
        <w:r>
          <w:rPr>
            <w:noProof/>
            <w:webHidden/>
          </w:rPr>
          <w:tab/>
        </w:r>
        <w:r>
          <w:rPr>
            <w:noProof/>
            <w:webHidden/>
          </w:rPr>
          <w:fldChar w:fldCharType="begin"/>
        </w:r>
        <w:r>
          <w:rPr>
            <w:noProof/>
            <w:webHidden/>
          </w:rPr>
          <w:instrText xml:space="preserve"> PAGEREF _Toc229076351 \h </w:instrText>
        </w:r>
        <w:r>
          <w:rPr>
            <w:noProof/>
            <w:webHidden/>
          </w:rPr>
        </w:r>
        <w:r>
          <w:rPr>
            <w:noProof/>
            <w:webHidden/>
          </w:rPr>
          <w:fldChar w:fldCharType="separate"/>
        </w:r>
        <w:r>
          <w:rPr>
            <w:noProof/>
            <w:webHidden/>
          </w:rPr>
          <w:t>25</w:t>
        </w:r>
        <w:r>
          <w:rPr>
            <w:noProof/>
            <w:webHidden/>
          </w:rPr>
          <w:fldChar w:fldCharType="end"/>
        </w:r>
      </w:hyperlink>
    </w:p>
    <w:p w14:paraId="2B331F36" w14:textId="632E697C"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52" w:history="1">
        <w:r w:rsidRPr="00D444A4">
          <w:rPr>
            <w:rStyle w:val="Hyperlink"/>
            <w:noProof/>
          </w:rPr>
          <w:t>Médicaments</w:t>
        </w:r>
        <w:r>
          <w:rPr>
            <w:noProof/>
            <w:webHidden/>
          </w:rPr>
          <w:tab/>
        </w:r>
        <w:r>
          <w:rPr>
            <w:noProof/>
            <w:webHidden/>
          </w:rPr>
          <w:fldChar w:fldCharType="begin"/>
        </w:r>
        <w:r>
          <w:rPr>
            <w:noProof/>
            <w:webHidden/>
          </w:rPr>
          <w:instrText xml:space="preserve"> PAGEREF _Toc229076352 \h </w:instrText>
        </w:r>
        <w:r>
          <w:rPr>
            <w:noProof/>
            <w:webHidden/>
          </w:rPr>
        </w:r>
        <w:r>
          <w:rPr>
            <w:noProof/>
            <w:webHidden/>
          </w:rPr>
          <w:fldChar w:fldCharType="separate"/>
        </w:r>
        <w:r>
          <w:rPr>
            <w:noProof/>
            <w:webHidden/>
          </w:rPr>
          <w:t>26</w:t>
        </w:r>
        <w:r>
          <w:rPr>
            <w:noProof/>
            <w:webHidden/>
          </w:rPr>
          <w:fldChar w:fldCharType="end"/>
        </w:r>
      </w:hyperlink>
    </w:p>
    <w:p w14:paraId="63412372" w14:textId="1B110F8F"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53" w:history="1">
        <w:r w:rsidRPr="00D444A4">
          <w:rPr>
            <w:rStyle w:val="Hyperlink"/>
            <w:noProof/>
          </w:rPr>
          <w:t>Consommation</w:t>
        </w:r>
        <w:r>
          <w:rPr>
            <w:noProof/>
            <w:webHidden/>
          </w:rPr>
          <w:tab/>
        </w:r>
        <w:r>
          <w:rPr>
            <w:noProof/>
            <w:webHidden/>
          </w:rPr>
          <w:fldChar w:fldCharType="begin"/>
        </w:r>
        <w:r>
          <w:rPr>
            <w:noProof/>
            <w:webHidden/>
          </w:rPr>
          <w:instrText xml:space="preserve"> PAGEREF _Toc229076353 \h </w:instrText>
        </w:r>
        <w:r>
          <w:rPr>
            <w:noProof/>
            <w:webHidden/>
          </w:rPr>
        </w:r>
        <w:r>
          <w:rPr>
            <w:noProof/>
            <w:webHidden/>
          </w:rPr>
          <w:fldChar w:fldCharType="separate"/>
        </w:r>
        <w:r>
          <w:rPr>
            <w:noProof/>
            <w:webHidden/>
          </w:rPr>
          <w:t>26</w:t>
        </w:r>
        <w:r>
          <w:rPr>
            <w:noProof/>
            <w:webHidden/>
          </w:rPr>
          <w:fldChar w:fldCharType="end"/>
        </w:r>
      </w:hyperlink>
    </w:p>
    <w:p w14:paraId="54F9BB88" w14:textId="14F45C54"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54" w:history="1">
        <w:r w:rsidRPr="00D444A4">
          <w:rPr>
            <w:rStyle w:val="Hyperlink"/>
            <w:noProof/>
          </w:rPr>
          <w:t>Tenir compte des conditions climatiques</w:t>
        </w:r>
        <w:r>
          <w:rPr>
            <w:noProof/>
            <w:webHidden/>
          </w:rPr>
          <w:tab/>
        </w:r>
        <w:r>
          <w:rPr>
            <w:noProof/>
            <w:webHidden/>
          </w:rPr>
          <w:fldChar w:fldCharType="begin"/>
        </w:r>
        <w:r>
          <w:rPr>
            <w:noProof/>
            <w:webHidden/>
          </w:rPr>
          <w:instrText xml:space="preserve"> PAGEREF _Toc229076354 \h </w:instrText>
        </w:r>
        <w:r>
          <w:rPr>
            <w:noProof/>
            <w:webHidden/>
          </w:rPr>
        </w:r>
        <w:r>
          <w:rPr>
            <w:noProof/>
            <w:webHidden/>
          </w:rPr>
          <w:fldChar w:fldCharType="separate"/>
        </w:r>
        <w:r>
          <w:rPr>
            <w:noProof/>
            <w:webHidden/>
          </w:rPr>
          <w:t>27</w:t>
        </w:r>
        <w:r>
          <w:rPr>
            <w:noProof/>
            <w:webHidden/>
          </w:rPr>
          <w:fldChar w:fldCharType="end"/>
        </w:r>
      </w:hyperlink>
    </w:p>
    <w:p w14:paraId="0B9C388F" w14:textId="33FAE334"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55" w:history="1">
        <w:r w:rsidRPr="00D444A4">
          <w:rPr>
            <w:rStyle w:val="Hyperlink"/>
            <w:noProof/>
          </w:rPr>
          <w:t>Autres trucs et astuces</w:t>
        </w:r>
        <w:r>
          <w:rPr>
            <w:noProof/>
            <w:webHidden/>
          </w:rPr>
          <w:tab/>
        </w:r>
        <w:r>
          <w:rPr>
            <w:noProof/>
            <w:webHidden/>
          </w:rPr>
          <w:fldChar w:fldCharType="begin"/>
        </w:r>
        <w:r>
          <w:rPr>
            <w:noProof/>
            <w:webHidden/>
          </w:rPr>
          <w:instrText xml:space="preserve"> PAGEREF _Toc229076355 \h </w:instrText>
        </w:r>
        <w:r>
          <w:rPr>
            <w:noProof/>
            <w:webHidden/>
          </w:rPr>
        </w:r>
        <w:r>
          <w:rPr>
            <w:noProof/>
            <w:webHidden/>
          </w:rPr>
          <w:fldChar w:fldCharType="separate"/>
        </w:r>
        <w:r>
          <w:rPr>
            <w:noProof/>
            <w:webHidden/>
          </w:rPr>
          <w:t>28</w:t>
        </w:r>
        <w:r>
          <w:rPr>
            <w:noProof/>
            <w:webHidden/>
          </w:rPr>
          <w:fldChar w:fldCharType="end"/>
        </w:r>
      </w:hyperlink>
    </w:p>
    <w:p w14:paraId="03328BDD" w14:textId="69BE9927"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56" w:history="1">
        <w:r w:rsidRPr="00D444A4">
          <w:rPr>
            <w:rStyle w:val="Hyperlink"/>
            <w:noProof/>
          </w:rPr>
          <w:t>Adresses et contacts importants</w:t>
        </w:r>
        <w:r>
          <w:rPr>
            <w:noProof/>
            <w:webHidden/>
          </w:rPr>
          <w:tab/>
        </w:r>
        <w:r>
          <w:rPr>
            <w:noProof/>
            <w:webHidden/>
          </w:rPr>
          <w:fldChar w:fldCharType="begin"/>
        </w:r>
        <w:r>
          <w:rPr>
            <w:noProof/>
            <w:webHidden/>
          </w:rPr>
          <w:instrText xml:space="preserve"> PAGEREF _Toc229076356 \h </w:instrText>
        </w:r>
        <w:r>
          <w:rPr>
            <w:noProof/>
            <w:webHidden/>
          </w:rPr>
        </w:r>
        <w:r>
          <w:rPr>
            <w:noProof/>
            <w:webHidden/>
          </w:rPr>
          <w:fldChar w:fldCharType="separate"/>
        </w:r>
        <w:r>
          <w:rPr>
            <w:noProof/>
            <w:webHidden/>
          </w:rPr>
          <w:t>29</w:t>
        </w:r>
        <w:r>
          <w:rPr>
            <w:noProof/>
            <w:webHidden/>
          </w:rPr>
          <w:fldChar w:fldCharType="end"/>
        </w:r>
      </w:hyperlink>
    </w:p>
    <w:p w14:paraId="452C3C75" w14:textId="20907358" w:rsidR="00897FCA" w:rsidRDefault="00897FCA">
      <w:pPr>
        <w:pStyle w:val="TOC2"/>
        <w:rPr>
          <w:rFonts w:asciiTheme="minorHAnsi" w:eastAsiaTheme="minorEastAsia" w:hAnsiTheme="minorHAnsi"/>
          <w:noProof/>
          <w:sz w:val="24"/>
          <w:szCs w:val="24"/>
          <w:lang w:val="en-CA" w:eastAsia="en-CA"/>
        </w:rPr>
      </w:pPr>
      <w:hyperlink w:anchor="_Toc229076357" w:history="1">
        <w:r w:rsidRPr="00D444A4">
          <w:rPr>
            <w:rStyle w:val="Hyperlink"/>
            <w:noProof/>
          </w:rPr>
          <w:t>Prévention incendie</w:t>
        </w:r>
        <w:r>
          <w:rPr>
            <w:noProof/>
            <w:webHidden/>
          </w:rPr>
          <w:tab/>
        </w:r>
        <w:r>
          <w:rPr>
            <w:noProof/>
            <w:webHidden/>
          </w:rPr>
          <w:fldChar w:fldCharType="begin"/>
        </w:r>
        <w:r>
          <w:rPr>
            <w:noProof/>
            <w:webHidden/>
          </w:rPr>
          <w:instrText xml:space="preserve"> PAGEREF _Toc229076357 \h </w:instrText>
        </w:r>
        <w:r>
          <w:rPr>
            <w:noProof/>
            <w:webHidden/>
          </w:rPr>
        </w:r>
        <w:r>
          <w:rPr>
            <w:noProof/>
            <w:webHidden/>
          </w:rPr>
          <w:fldChar w:fldCharType="separate"/>
        </w:r>
        <w:r>
          <w:rPr>
            <w:noProof/>
            <w:webHidden/>
          </w:rPr>
          <w:t>29</w:t>
        </w:r>
        <w:r>
          <w:rPr>
            <w:noProof/>
            <w:webHidden/>
          </w:rPr>
          <w:fldChar w:fldCharType="end"/>
        </w:r>
      </w:hyperlink>
    </w:p>
    <w:p w14:paraId="4D181D90" w14:textId="4F072365"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58" w:history="1">
        <w:r w:rsidRPr="00D444A4">
          <w:rPr>
            <w:rStyle w:val="Hyperlink"/>
            <w:noProof/>
          </w:rPr>
          <w:t>Présence et localisation</w:t>
        </w:r>
        <w:r>
          <w:rPr>
            <w:noProof/>
            <w:webHidden/>
          </w:rPr>
          <w:tab/>
        </w:r>
        <w:r>
          <w:rPr>
            <w:noProof/>
            <w:webHidden/>
          </w:rPr>
          <w:fldChar w:fldCharType="begin"/>
        </w:r>
        <w:r>
          <w:rPr>
            <w:noProof/>
            <w:webHidden/>
          </w:rPr>
          <w:instrText xml:space="preserve"> PAGEREF _Toc229076358 \h </w:instrText>
        </w:r>
        <w:r>
          <w:rPr>
            <w:noProof/>
            <w:webHidden/>
          </w:rPr>
        </w:r>
        <w:r>
          <w:rPr>
            <w:noProof/>
            <w:webHidden/>
          </w:rPr>
          <w:fldChar w:fldCharType="separate"/>
        </w:r>
        <w:r>
          <w:rPr>
            <w:noProof/>
            <w:webHidden/>
          </w:rPr>
          <w:t>29</w:t>
        </w:r>
        <w:r>
          <w:rPr>
            <w:noProof/>
            <w:webHidden/>
          </w:rPr>
          <w:fldChar w:fldCharType="end"/>
        </w:r>
      </w:hyperlink>
    </w:p>
    <w:p w14:paraId="3132EB9D" w14:textId="0BA668C0"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59" w:history="1">
        <w:r w:rsidRPr="00D444A4">
          <w:rPr>
            <w:rStyle w:val="Hyperlink"/>
            <w:noProof/>
          </w:rPr>
          <w:t>Foyers et torches extérieures</w:t>
        </w:r>
        <w:r>
          <w:rPr>
            <w:noProof/>
            <w:webHidden/>
          </w:rPr>
          <w:tab/>
        </w:r>
        <w:r>
          <w:rPr>
            <w:noProof/>
            <w:webHidden/>
          </w:rPr>
          <w:fldChar w:fldCharType="begin"/>
        </w:r>
        <w:r>
          <w:rPr>
            <w:noProof/>
            <w:webHidden/>
          </w:rPr>
          <w:instrText xml:space="preserve"> PAGEREF _Toc229076359 \h </w:instrText>
        </w:r>
        <w:r>
          <w:rPr>
            <w:noProof/>
            <w:webHidden/>
          </w:rPr>
        </w:r>
        <w:r>
          <w:rPr>
            <w:noProof/>
            <w:webHidden/>
          </w:rPr>
          <w:fldChar w:fldCharType="separate"/>
        </w:r>
        <w:r>
          <w:rPr>
            <w:noProof/>
            <w:webHidden/>
          </w:rPr>
          <w:t>29</w:t>
        </w:r>
        <w:r>
          <w:rPr>
            <w:noProof/>
            <w:webHidden/>
          </w:rPr>
          <w:fldChar w:fldCharType="end"/>
        </w:r>
      </w:hyperlink>
    </w:p>
    <w:p w14:paraId="0985B8C2" w14:textId="3CF5F86D"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60" w:history="1">
        <w:r w:rsidRPr="00D444A4">
          <w:rPr>
            <w:rStyle w:val="Hyperlink"/>
            <w:noProof/>
          </w:rPr>
          <w:t>Cracheurs et manipulateurs de feu</w:t>
        </w:r>
        <w:r>
          <w:rPr>
            <w:noProof/>
            <w:webHidden/>
          </w:rPr>
          <w:tab/>
        </w:r>
        <w:r>
          <w:rPr>
            <w:noProof/>
            <w:webHidden/>
          </w:rPr>
          <w:fldChar w:fldCharType="begin"/>
        </w:r>
        <w:r>
          <w:rPr>
            <w:noProof/>
            <w:webHidden/>
          </w:rPr>
          <w:instrText xml:space="preserve"> PAGEREF _Toc229076360 \h </w:instrText>
        </w:r>
        <w:r>
          <w:rPr>
            <w:noProof/>
            <w:webHidden/>
          </w:rPr>
        </w:r>
        <w:r>
          <w:rPr>
            <w:noProof/>
            <w:webHidden/>
          </w:rPr>
          <w:fldChar w:fldCharType="separate"/>
        </w:r>
        <w:r>
          <w:rPr>
            <w:noProof/>
            <w:webHidden/>
          </w:rPr>
          <w:t>30</w:t>
        </w:r>
        <w:r>
          <w:rPr>
            <w:noProof/>
            <w:webHidden/>
          </w:rPr>
          <w:fldChar w:fldCharType="end"/>
        </w:r>
      </w:hyperlink>
    </w:p>
    <w:p w14:paraId="6A0DB255" w14:textId="48D20F60"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61" w:history="1">
        <w:r w:rsidRPr="00D444A4">
          <w:rPr>
            <w:rStyle w:val="Hyperlink"/>
            <w:noProof/>
          </w:rPr>
          <w:t>Feux d’artifices</w:t>
        </w:r>
        <w:r>
          <w:rPr>
            <w:noProof/>
            <w:webHidden/>
          </w:rPr>
          <w:tab/>
        </w:r>
        <w:r>
          <w:rPr>
            <w:noProof/>
            <w:webHidden/>
          </w:rPr>
          <w:fldChar w:fldCharType="begin"/>
        </w:r>
        <w:r>
          <w:rPr>
            <w:noProof/>
            <w:webHidden/>
          </w:rPr>
          <w:instrText xml:space="preserve"> PAGEREF _Toc229076361 \h </w:instrText>
        </w:r>
        <w:r>
          <w:rPr>
            <w:noProof/>
            <w:webHidden/>
          </w:rPr>
        </w:r>
        <w:r>
          <w:rPr>
            <w:noProof/>
            <w:webHidden/>
          </w:rPr>
          <w:fldChar w:fldCharType="separate"/>
        </w:r>
        <w:r>
          <w:rPr>
            <w:noProof/>
            <w:webHidden/>
          </w:rPr>
          <w:t>30</w:t>
        </w:r>
        <w:r>
          <w:rPr>
            <w:noProof/>
            <w:webHidden/>
          </w:rPr>
          <w:fldChar w:fldCharType="end"/>
        </w:r>
      </w:hyperlink>
    </w:p>
    <w:p w14:paraId="2A7F4823" w14:textId="70636341"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62" w:history="1">
        <w:r w:rsidRPr="00D444A4">
          <w:rPr>
            <w:rStyle w:val="Hyperlink"/>
            <w:noProof/>
          </w:rPr>
          <w:t>Signalisation d’un incident</w:t>
        </w:r>
        <w:r>
          <w:rPr>
            <w:noProof/>
            <w:webHidden/>
          </w:rPr>
          <w:tab/>
        </w:r>
        <w:r>
          <w:rPr>
            <w:noProof/>
            <w:webHidden/>
          </w:rPr>
          <w:fldChar w:fldCharType="begin"/>
        </w:r>
        <w:r>
          <w:rPr>
            <w:noProof/>
            <w:webHidden/>
          </w:rPr>
          <w:instrText xml:space="preserve"> PAGEREF _Toc229076362 \h </w:instrText>
        </w:r>
        <w:r>
          <w:rPr>
            <w:noProof/>
            <w:webHidden/>
          </w:rPr>
        </w:r>
        <w:r>
          <w:rPr>
            <w:noProof/>
            <w:webHidden/>
          </w:rPr>
          <w:fldChar w:fldCharType="separate"/>
        </w:r>
        <w:r>
          <w:rPr>
            <w:noProof/>
            <w:webHidden/>
          </w:rPr>
          <w:t>30</w:t>
        </w:r>
        <w:r>
          <w:rPr>
            <w:noProof/>
            <w:webHidden/>
          </w:rPr>
          <w:fldChar w:fldCharType="end"/>
        </w:r>
      </w:hyperlink>
    </w:p>
    <w:p w14:paraId="6FFF37B6" w14:textId="4DC4C5DD"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63" w:history="1">
        <w:r w:rsidRPr="00D444A4">
          <w:rPr>
            <w:rStyle w:val="Hyperlink"/>
            <w:noProof/>
          </w:rPr>
          <w:t>Extincteurs portatifs</w:t>
        </w:r>
        <w:r>
          <w:rPr>
            <w:noProof/>
            <w:webHidden/>
          </w:rPr>
          <w:tab/>
        </w:r>
        <w:r>
          <w:rPr>
            <w:noProof/>
            <w:webHidden/>
          </w:rPr>
          <w:fldChar w:fldCharType="begin"/>
        </w:r>
        <w:r>
          <w:rPr>
            <w:noProof/>
            <w:webHidden/>
          </w:rPr>
          <w:instrText xml:space="preserve"> PAGEREF _Toc229076363 \h </w:instrText>
        </w:r>
        <w:r>
          <w:rPr>
            <w:noProof/>
            <w:webHidden/>
          </w:rPr>
        </w:r>
        <w:r>
          <w:rPr>
            <w:noProof/>
            <w:webHidden/>
          </w:rPr>
          <w:fldChar w:fldCharType="separate"/>
        </w:r>
        <w:r>
          <w:rPr>
            <w:noProof/>
            <w:webHidden/>
          </w:rPr>
          <w:t>30</w:t>
        </w:r>
        <w:r>
          <w:rPr>
            <w:noProof/>
            <w:webHidden/>
          </w:rPr>
          <w:fldChar w:fldCharType="end"/>
        </w:r>
      </w:hyperlink>
    </w:p>
    <w:p w14:paraId="2D092885" w14:textId="1B98D86A" w:rsidR="00897FCA" w:rsidRDefault="00897FCA">
      <w:pPr>
        <w:pStyle w:val="TOC1"/>
        <w:rPr>
          <w:rFonts w:asciiTheme="minorHAnsi" w:eastAsiaTheme="minorEastAsia" w:hAnsiTheme="minorHAnsi"/>
          <w:b w:val="0"/>
          <w:smallCaps w:val="0"/>
          <w:noProof/>
          <w:sz w:val="24"/>
          <w:szCs w:val="24"/>
          <w:lang w:val="en-CA" w:eastAsia="en-CA"/>
        </w:rPr>
      </w:pPr>
      <w:hyperlink w:anchor="_Toc229076364" w:history="1">
        <w:r w:rsidRPr="00D444A4">
          <w:rPr>
            <w:rStyle w:val="Hyperlink"/>
            <w:noProof/>
          </w:rPr>
          <w:t>Services</w:t>
        </w:r>
        <w:r>
          <w:rPr>
            <w:noProof/>
            <w:webHidden/>
          </w:rPr>
          <w:tab/>
        </w:r>
        <w:r>
          <w:rPr>
            <w:noProof/>
            <w:webHidden/>
          </w:rPr>
          <w:fldChar w:fldCharType="begin"/>
        </w:r>
        <w:r>
          <w:rPr>
            <w:noProof/>
            <w:webHidden/>
          </w:rPr>
          <w:instrText xml:space="preserve"> PAGEREF _Toc229076364 \h </w:instrText>
        </w:r>
        <w:r>
          <w:rPr>
            <w:noProof/>
            <w:webHidden/>
          </w:rPr>
        </w:r>
        <w:r>
          <w:rPr>
            <w:noProof/>
            <w:webHidden/>
          </w:rPr>
          <w:fldChar w:fldCharType="separate"/>
        </w:r>
        <w:r>
          <w:rPr>
            <w:noProof/>
            <w:webHidden/>
          </w:rPr>
          <w:t>31</w:t>
        </w:r>
        <w:r>
          <w:rPr>
            <w:noProof/>
            <w:webHidden/>
          </w:rPr>
          <w:fldChar w:fldCharType="end"/>
        </w:r>
      </w:hyperlink>
    </w:p>
    <w:p w14:paraId="53644344" w14:textId="5F3A568D" w:rsidR="00897FCA" w:rsidRDefault="00897FCA">
      <w:pPr>
        <w:pStyle w:val="TOC2"/>
        <w:rPr>
          <w:rFonts w:asciiTheme="minorHAnsi" w:eastAsiaTheme="minorEastAsia" w:hAnsiTheme="minorHAnsi"/>
          <w:noProof/>
          <w:sz w:val="24"/>
          <w:szCs w:val="24"/>
          <w:lang w:val="en-CA" w:eastAsia="en-CA"/>
        </w:rPr>
      </w:pPr>
      <w:hyperlink w:anchor="_Toc229076365" w:history="1">
        <w:r w:rsidRPr="00D444A4">
          <w:rPr>
            <w:rStyle w:val="Hyperlink"/>
            <w:noProof/>
          </w:rPr>
          <w:t>Gestion des matières résiduelles</w:t>
        </w:r>
        <w:r>
          <w:rPr>
            <w:noProof/>
            <w:webHidden/>
          </w:rPr>
          <w:tab/>
        </w:r>
        <w:r>
          <w:rPr>
            <w:noProof/>
            <w:webHidden/>
          </w:rPr>
          <w:fldChar w:fldCharType="begin"/>
        </w:r>
        <w:r>
          <w:rPr>
            <w:noProof/>
            <w:webHidden/>
          </w:rPr>
          <w:instrText xml:space="preserve"> PAGEREF _Toc229076365 \h </w:instrText>
        </w:r>
        <w:r>
          <w:rPr>
            <w:noProof/>
            <w:webHidden/>
          </w:rPr>
        </w:r>
        <w:r>
          <w:rPr>
            <w:noProof/>
            <w:webHidden/>
          </w:rPr>
          <w:fldChar w:fldCharType="separate"/>
        </w:r>
        <w:r>
          <w:rPr>
            <w:noProof/>
            <w:webHidden/>
          </w:rPr>
          <w:t>31</w:t>
        </w:r>
        <w:r>
          <w:rPr>
            <w:noProof/>
            <w:webHidden/>
          </w:rPr>
          <w:fldChar w:fldCharType="end"/>
        </w:r>
      </w:hyperlink>
    </w:p>
    <w:p w14:paraId="48757672" w14:textId="03DAB6A2"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66" w:history="1">
        <w:r w:rsidRPr="00D444A4">
          <w:rPr>
            <w:rStyle w:val="Hyperlink"/>
            <w:noProof/>
          </w:rPr>
          <w:t>Propreté des lieux</w:t>
        </w:r>
        <w:r>
          <w:rPr>
            <w:noProof/>
            <w:webHidden/>
          </w:rPr>
          <w:tab/>
        </w:r>
        <w:r>
          <w:rPr>
            <w:noProof/>
            <w:webHidden/>
          </w:rPr>
          <w:fldChar w:fldCharType="begin"/>
        </w:r>
        <w:r>
          <w:rPr>
            <w:noProof/>
            <w:webHidden/>
          </w:rPr>
          <w:instrText xml:space="preserve"> PAGEREF _Toc229076366 \h </w:instrText>
        </w:r>
        <w:r>
          <w:rPr>
            <w:noProof/>
            <w:webHidden/>
          </w:rPr>
        </w:r>
        <w:r>
          <w:rPr>
            <w:noProof/>
            <w:webHidden/>
          </w:rPr>
          <w:fldChar w:fldCharType="separate"/>
        </w:r>
        <w:r>
          <w:rPr>
            <w:noProof/>
            <w:webHidden/>
          </w:rPr>
          <w:t>31</w:t>
        </w:r>
        <w:r>
          <w:rPr>
            <w:noProof/>
            <w:webHidden/>
          </w:rPr>
          <w:fldChar w:fldCharType="end"/>
        </w:r>
      </w:hyperlink>
    </w:p>
    <w:p w14:paraId="5D4DDF16" w14:textId="3CC6CB2E"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67" w:history="1">
        <w:r w:rsidRPr="00D444A4">
          <w:rPr>
            <w:rStyle w:val="Hyperlink"/>
            <w:noProof/>
          </w:rPr>
          <w:t>Conteneurs</w:t>
        </w:r>
        <w:r>
          <w:rPr>
            <w:noProof/>
            <w:webHidden/>
          </w:rPr>
          <w:tab/>
        </w:r>
        <w:r>
          <w:rPr>
            <w:noProof/>
            <w:webHidden/>
          </w:rPr>
          <w:fldChar w:fldCharType="begin"/>
        </w:r>
        <w:r>
          <w:rPr>
            <w:noProof/>
            <w:webHidden/>
          </w:rPr>
          <w:instrText xml:space="preserve"> PAGEREF _Toc229076367 \h </w:instrText>
        </w:r>
        <w:r>
          <w:rPr>
            <w:noProof/>
            <w:webHidden/>
          </w:rPr>
        </w:r>
        <w:r>
          <w:rPr>
            <w:noProof/>
            <w:webHidden/>
          </w:rPr>
          <w:fldChar w:fldCharType="separate"/>
        </w:r>
        <w:r>
          <w:rPr>
            <w:noProof/>
            <w:webHidden/>
          </w:rPr>
          <w:t>31</w:t>
        </w:r>
        <w:r>
          <w:rPr>
            <w:noProof/>
            <w:webHidden/>
          </w:rPr>
          <w:fldChar w:fldCharType="end"/>
        </w:r>
      </w:hyperlink>
    </w:p>
    <w:p w14:paraId="0F742982" w14:textId="512893E0"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68" w:history="1">
        <w:r w:rsidRPr="00D444A4">
          <w:rPr>
            <w:rStyle w:val="Hyperlink"/>
            <w:noProof/>
          </w:rPr>
          <w:t>Collecte des matières résiduelles</w:t>
        </w:r>
        <w:r>
          <w:rPr>
            <w:noProof/>
            <w:webHidden/>
          </w:rPr>
          <w:tab/>
        </w:r>
        <w:r>
          <w:rPr>
            <w:noProof/>
            <w:webHidden/>
          </w:rPr>
          <w:fldChar w:fldCharType="begin"/>
        </w:r>
        <w:r>
          <w:rPr>
            <w:noProof/>
            <w:webHidden/>
          </w:rPr>
          <w:instrText xml:space="preserve"> PAGEREF _Toc229076368 \h </w:instrText>
        </w:r>
        <w:r>
          <w:rPr>
            <w:noProof/>
            <w:webHidden/>
          </w:rPr>
        </w:r>
        <w:r>
          <w:rPr>
            <w:noProof/>
            <w:webHidden/>
          </w:rPr>
          <w:fldChar w:fldCharType="separate"/>
        </w:r>
        <w:r>
          <w:rPr>
            <w:noProof/>
            <w:webHidden/>
          </w:rPr>
          <w:t>32</w:t>
        </w:r>
        <w:r>
          <w:rPr>
            <w:noProof/>
            <w:webHidden/>
          </w:rPr>
          <w:fldChar w:fldCharType="end"/>
        </w:r>
      </w:hyperlink>
    </w:p>
    <w:p w14:paraId="766923E2" w14:textId="3B1943ED"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69" w:history="1">
        <w:r w:rsidRPr="00D444A4">
          <w:rPr>
            <w:rStyle w:val="Hyperlink"/>
            <w:noProof/>
          </w:rPr>
          <w:t>Collecte des contenants consignés</w:t>
        </w:r>
        <w:r>
          <w:rPr>
            <w:noProof/>
            <w:webHidden/>
          </w:rPr>
          <w:tab/>
        </w:r>
        <w:r>
          <w:rPr>
            <w:noProof/>
            <w:webHidden/>
          </w:rPr>
          <w:fldChar w:fldCharType="begin"/>
        </w:r>
        <w:r>
          <w:rPr>
            <w:noProof/>
            <w:webHidden/>
          </w:rPr>
          <w:instrText xml:space="preserve"> PAGEREF _Toc229076369 \h </w:instrText>
        </w:r>
        <w:r>
          <w:rPr>
            <w:noProof/>
            <w:webHidden/>
          </w:rPr>
        </w:r>
        <w:r>
          <w:rPr>
            <w:noProof/>
            <w:webHidden/>
          </w:rPr>
          <w:fldChar w:fldCharType="separate"/>
        </w:r>
        <w:r>
          <w:rPr>
            <w:noProof/>
            <w:webHidden/>
          </w:rPr>
          <w:t>35</w:t>
        </w:r>
        <w:r>
          <w:rPr>
            <w:noProof/>
            <w:webHidden/>
          </w:rPr>
          <w:fldChar w:fldCharType="end"/>
        </w:r>
      </w:hyperlink>
    </w:p>
    <w:p w14:paraId="3A929621" w14:textId="3386F0BD"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70" w:history="1">
        <w:r w:rsidRPr="00D444A4">
          <w:rPr>
            <w:rStyle w:val="Hyperlink"/>
            <w:noProof/>
          </w:rPr>
          <w:t>Gestion des eaux grises ou noires</w:t>
        </w:r>
        <w:r>
          <w:rPr>
            <w:noProof/>
            <w:webHidden/>
          </w:rPr>
          <w:tab/>
        </w:r>
        <w:r>
          <w:rPr>
            <w:noProof/>
            <w:webHidden/>
          </w:rPr>
          <w:fldChar w:fldCharType="begin"/>
        </w:r>
        <w:r>
          <w:rPr>
            <w:noProof/>
            <w:webHidden/>
          </w:rPr>
          <w:instrText xml:space="preserve"> PAGEREF _Toc229076370 \h </w:instrText>
        </w:r>
        <w:r>
          <w:rPr>
            <w:noProof/>
            <w:webHidden/>
          </w:rPr>
        </w:r>
        <w:r>
          <w:rPr>
            <w:noProof/>
            <w:webHidden/>
          </w:rPr>
          <w:fldChar w:fldCharType="separate"/>
        </w:r>
        <w:r>
          <w:rPr>
            <w:noProof/>
            <w:webHidden/>
          </w:rPr>
          <w:t>35</w:t>
        </w:r>
        <w:r>
          <w:rPr>
            <w:noProof/>
            <w:webHidden/>
          </w:rPr>
          <w:fldChar w:fldCharType="end"/>
        </w:r>
      </w:hyperlink>
    </w:p>
    <w:p w14:paraId="249641BD" w14:textId="3AF5DE35"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71" w:history="1">
        <w:r w:rsidRPr="00D444A4">
          <w:rPr>
            <w:rStyle w:val="Hyperlink"/>
            <w:noProof/>
          </w:rPr>
          <w:t>Démontage</w:t>
        </w:r>
        <w:r>
          <w:rPr>
            <w:noProof/>
            <w:webHidden/>
          </w:rPr>
          <w:tab/>
        </w:r>
        <w:r>
          <w:rPr>
            <w:noProof/>
            <w:webHidden/>
          </w:rPr>
          <w:fldChar w:fldCharType="begin"/>
        </w:r>
        <w:r>
          <w:rPr>
            <w:noProof/>
            <w:webHidden/>
          </w:rPr>
          <w:instrText xml:space="preserve"> PAGEREF _Toc229076371 \h </w:instrText>
        </w:r>
        <w:r>
          <w:rPr>
            <w:noProof/>
            <w:webHidden/>
          </w:rPr>
        </w:r>
        <w:r>
          <w:rPr>
            <w:noProof/>
            <w:webHidden/>
          </w:rPr>
          <w:fldChar w:fldCharType="separate"/>
        </w:r>
        <w:r>
          <w:rPr>
            <w:noProof/>
            <w:webHidden/>
          </w:rPr>
          <w:t>35</w:t>
        </w:r>
        <w:r>
          <w:rPr>
            <w:noProof/>
            <w:webHidden/>
          </w:rPr>
          <w:fldChar w:fldCharType="end"/>
        </w:r>
      </w:hyperlink>
    </w:p>
    <w:p w14:paraId="3364A9A8" w14:textId="762ADFFF" w:rsidR="00897FCA" w:rsidRDefault="00897FCA">
      <w:pPr>
        <w:pStyle w:val="TOC2"/>
        <w:rPr>
          <w:rFonts w:asciiTheme="minorHAnsi" w:eastAsiaTheme="minorEastAsia" w:hAnsiTheme="minorHAnsi"/>
          <w:noProof/>
          <w:sz w:val="24"/>
          <w:szCs w:val="24"/>
          <w:lang w:val="en-CA" w:eastAsia="en-CA"/>
        </w:rPr>
      </w:pPr>
      <w:hyperlink w:anchor="_Toc229076372" w:history="1">
        <w:r w:rsidRPr="00D444A4">
          <w:rPr>
            <w:rStyle w:val="Hyperlink"/>
            <w:noProof/>
          </w:rPr>
          <w:t>Installations sanitaires</w:t>
        </w:r>
        <w:r>
          <w:rPr>
            <w:noProof/>
            <w:webHidden/>
          </w:rPr>
          <w:tab/>
        </w:r>
        <w:r>
          <w:rPr>
            <w:noProof/>
            <w:webHidden/>
          </w:rPr>
          <w:fldChar w:fldCharType="begin"/>
        </w:r>
        <w:r>
          <w:rPr>
            <w:noProof/>
            <w:webHidden/>
          </w:rPr>
          <w:instrText xml:space="preserve"> PAGEREF _Toc229076372 \h </w:instrText>
        </w:r>
        <w:r>
          <w:rPr>
            <w:noProof/>
            <w:webHidden/>
          </w:rPr>
        </w:r>
        <w:r>
          <w:rPr>
            <w:noProof/>
            <w:webHidden/>
          </w:rPr>
          <w:fldChar w:fldCharType="separate"/>
        </w:r>
        <w:r>
          <w:rPr>
            <w:noProof/>
            <w:webHidden/>
          </w:rPr>
          <w:t>36</w:t>
        </w:r>
        <w:r>
          <w:rPr>
            <w:noProof/>
            <w:webHidden/>
          </w:rPr>
          <w:fldChar w:fldCharType="end"/>
        </w:r>
      </w:hyperlink>
    </w:p>
    <w:p w14:paraId="37CD5C23" w14:textId="6479D179" w:rsidR="00897FCA" w:rsidRDefault="00897FCA">
      <w:pPr>
        <w:pStyle w:val="TOC2"/>
        <w:rPr>
          <w:rFonts w:asciiTheme="minorHAnsi" w:eastAsiaTheme="minorEastAsia" w:hAnsiTheme="minorHAnsi"/>
          <w:noProof/>
          <w:sz w:val="24"/>
          <w:szCs w:val="24"/>
          <w:lang w:val="en-CA" w:eastAsia="en-CA"/>
        </w:rPr>
      </w:pPr>
      <w:hyperlink w:anchor="_Toc229076373" w:history="1">
        <w:r w:rsidRPr="00D444A4">
          <w:rPr>
            <w:rStyle w:val="Hyperlink"/>
            <w:noProof/>
          </w:rPr>
          <w:t>Artisans et marchands</w:t>
        </w:r>
        <w:r>
          <w:rPr>
            <w:noProof/>
            <w:webHidden/>
          </w:rPr>
          <w:tab/>
        </w:r>
        <w:r>
          <w:rPr>
            <w:noProof/>
            <w:webHidden/>
          </w:rPr>
          <w:fldChar w:fldCharType="begin"/>
        </w:r>
        <w:r>
          <w:rPr>
            <w:noProof/>
            <w:webHidden/>
          </w:rPr>
          <w:instrText xml:space="preserve"> PAGEREF _Toc229076373 \h </w:instrText>
        </w:r>
        <w:r>
          <w:rPr>
            <w:noProof/>
            <w:webHidden/>
          </w:rPr>
        </w:r>
        <w:r>
          <w:rPr>
            <w:noProof/>
            <w:webHidden/>
          </w:rPr>
          <w:fldChar w:fldCharType="separate"/>
        </w:r>
        <w:r>
          <w:rPr>
            <w:noProof/>
            <w:webHidden/>
          </w:rPr>
          <w:t>36</w:t>
        </w:r>
        <w:r>
          <w:rPr>
            <w:noProof/>
            <w:webHidden/>
          </w:rPr>
          <w:fldChar w:fldCharType="end"/>
        </w:r>
      </w:hyperlink>
    </w:p>
    <w:p w14:paraId="5C5476D7" w14:textId="544CA17E" w:rsidR="00897FCA" w:rsidRDefault="00897FCA">
      <w:pPr>
        <w:pStyle w:val="TOC2"/>
        <w:rPr>
          <w:rFonts w:asciiTheme="minorHAnsi" w:eastAsiaTheme="minorEastAsia" w:hAnsiTheme="minorHAnsi"/>
          <w:noProof/>
          <w:sz w:val="24"/>
          <w:szCs w:val="24"/>
          <w:lang w:val="en-CA" w:eastAsia="en-CA"/>
        </w:rPr>
      </w:pPr>
      <w:hyperlink w:anchor="_Toc229076374" w:history="1">
        <w:r w:rsidRPr="00D444A4">
          <w:rPr>
            <w:rStyle w:val="Hyperlink"/>
            <w:noProof/>
          </w:rPr>
          <w:t>Services alimentaires</w:t>
        </w:r>
        <w:r>
          <w:rPr>
            <w:noProof/>
            <w:webHidden/>
          </w:rPr>
          <w:tab/>
        </w:r>
        <w:r>
          <w:rPr>
            <w:noProof/>
            <w:webHidden/>
          </w:rPr>
          <w:fldChar w:fldCharType="begin"/>
        </w:r>
        <w:r>
          <w:rPr>
            <w:noProof/>
            <w:webHidden/>
          </w:rPr>
          <w:instrText xml:space="preserve"> PAGEREF _Toc229076374 \h </w:instrText>
        </w:r>
        <w:r>
          <w:rPr>
            <w:noProof/>
            <w:webHidden/>
          </w:rPr>
        </w:r>
        <w:r>
          <w:rPr>
            <w:noProof/>
            <w:webHidden/>
          </w:rPr>
          <w:fldChar w:fldCharType="separate"/>
        </w:r>
        <w:r>
          <w:rPr>
            <w:noProof/>
            <w:webHidden/>
          </w:rPr>
          <w:t>37</w:t>
        </w:r>
        <w:r>
          <w:rPr>
            <w:noProof/>
            <w:webHidden/>
          </w:rPr>
          <w:fldChar w:fldCharType="end"/>
        </w:r>
      </w:hyperlink>
    </w:p>
    <w:p w14:paraId="2F6004ED" w14:textId="0CA899E5"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75" w:history="1">
        <w:r w:rsidRPr="00D444A4">
          <w:rPr>
            <w:rStyle w:val="Hyperlink"/>
            <w:noProof/>
          </w:rPr>
          <w:t>Restauration</w:t>
        </w:r>
        <w:r>
          <w:rPr>
            <w:noProof/>
            <w:webHidden/>
          </w:rPr>
          <w:tab/>
        </w:r>
        <w:r>
          <w:rPr>
            <w:noProof/>
            <w:webHidden/>
          </w:rPr>
          <w:fldChar w:fldCharType="begin"/>
        </w:r>
        <w:r>
          <w:rPr>
            <w:noProof/>
            <w:webHidden/>
          </w:rPr>
          <w:instrText xml:space="preserve"> PAGEREF _Toc229076375 \h </w:instrText>
        </w:r>
        <w:r>
          <w:rPr>
            <w:noProof/>
            <w:webHidden/>
          </w:rPr>
        </w:r>
        <w:r>
          <w:rPr>
            <w:noProof/>
            <w:webHidden/>
          </w:rPr>
          <w:fldChar w:fldCharType="separate"/>
        </w:r>
        <w:r>
          <w:rPr>
            <w:noProof/>
            <w:webHidden/>
          </w:rPr>
          <w:t>37</w:t>
        </w:r>
        <w:r>
          <w:rPr>
            <w:noProof/>
            <w:webHidden/>
          </w:rPr>
          <w:fldChar w:fldCharType="end"/>
        </w:r>
      </w:hyperlink>
    </w:p>
    <w:p w14:paraId="11A9C461" w14:textId="03F1C046" w:rsidR="00897FCA" w:rsidRDefault="00897FCA">
      <w:pPr>
        <w:pStyle w:val="TOC3"/>
        <w:tabs>
          <w:tab w:val="right" w:leader="dot" w:pos="9350"/>
        </w:tabs>
        <w:rPr>
          <w:rFonts w:asciiTheme="minorHAnsi" w:eastAsiaTheme="minorEastAsia" w:hAnsiTheme="minorHAnsi"/>
          <w:noProof/>
          <w:sz w:val="24"/>
          <w:szCs w:val="24"/>
          <w:lang w:val="en-CA" w:eastAsia="en-CA"/>
        </w:rPr>
      </w:pPr>
      <w:hyperlink w:anchor="_Toc229076376" w:history="1">
        <w:r w:rsidRPr="00D444A4">
          <w:rPr>
            <w:rStyle w:val="Hyperlink"/>
            <w:noProof/>
          </w:rPr>
          <w:t>Marché, Auberge et Vieille taverne</w:t>
        </w:r>
        <w:r>
          <w:rPr>
            <w:noProof/>
            <w:webHidden/>
          </w:rPr>
          <w:tab/>
        </w:r>
        <w:r>
          <w:rPr>
            <w:noProof/>
            <w:webHidden/>
          </w:rPr>
          <w:fldChar w:fldCharType="begin"/>
        </w:r>
        <w:r>
          <w:rPr>
            <w:noProof/>
            <w:webHidden/>
          </w:rPr>
          <w:instrText xml:space="preserve"> PAGEREF _Toc229076376 \h </w:instrText>
        </w:r>
        <w:r>
          <w:rPr>
            <w:noProof/>
            <w:webHidden/>
          </w:rPr>
        </w:r>
        <w:r>
          <w:rPr>
            <w:noProof/>
            <w:webHidden/>
          </w:rPr>
          <w:fldChar w:fldCharType="separate"/>
        </w:r>
        <w:r>
          <w:rPr>
            <w:noProof/>
            <w:webHidden/>
          </w:rPr>
          <w:t>38</w:t>
        </w:r>
        <w:r>
          <w:rPr>
            <w:noProof/>
            <w:webHidden/>
          </w:rPr>
          <w:fldChar w:fldCharType="end"/>
        </w:r>
      </w:hyperlink>
    </w:p>
    <w:p w14:paraId="38DF6D45" w14:textId="38291BFF" w:rsidR="00897FCA" w:rsidRDefault="00897FCA">
      <w:pPr>
        <w:pStyle w:val="TOC2"/>
        <w:rPr>
          <w:rFonts w:asciiTheme="minorHAnsi" w:eastAsiaTheme="minorEastAsia" w:hAnsiTheme="minorHAnsi"/>
          <w:noProof/>
          <w:sz w:val="24"/>
          <w:szCs w:val="24"/>
          <w:lang w:val="en-CA" w:eastAsia="en-CA"/>
        </w:rPr>
      </w:pPr>
      <w:hyperlink w:anchor="_Toc229076377" w:history="1">
        <w:r w:rsidRPr="00D444A4">
          <w:rPr>
            <w:rStyle w:val="Hyperlink"/>
            <w:noProof/>
          </w:rPr>
          <w:t>Modes de paiement acceptés sur le site</w:t>
        </w:r>
        <w:r>
          <w:rPr>
            <w:noProof/>
            <w:webHidden/>
          </w:rPr>
          <w:tab/>
        </w:r>
        <w:r>
          <w:rPr>
            <w:noProof/>
            <w:webHidden/>
          </w:rPr>
          <w:fldChar w:fldCharType="begin"/>
        </w:r>
        <w:r>
          <w:rPr>
            <w:noProof/>
            <w:webHidden/>
          </w:rPr>
          <w:instrText xml:space="preserve"> PAGEREF _Toc229076377 \h </w:instrText>
        </w:r>
        <w:r>
          <w:rPr>
            <w:noProof/>
            <w:webHidden/>
          </w:rPr>
        </w:r>
        <w:r>
          <w:rPr>
            <w:noProof/>
            <w:webHidden/>
          </w:rPr>
          <w:fldChar w:fldCharType="separate"/>
        </w:r>
        <w:r>
          <w:rPr>
            <w:noProof/>
            <w:webHidden/>
          </w:rPr>
          <w:t>39</w:t>
        </w:r>
        <w:r>
          <w:rPr>
            <w:noProof/>
            <w:webHidden/>
          </w:rPr>
          <w:fldChar w:fldCharType="end"/>
        </w:r>
      </w:hyperlink>
    </w:p>
    <w:p w14:paraId="4EB864F3" w14:textId="6E6FB419" w:rsidR="001334EE" w:rsidRPr="0003712D" w:rsidRDefault="0014192E" w:rsidP="001334EE">
      <w:r w:rsidRPr="0003712D">
        <w:fldChar w:fldCharType="end"/>
      </w:r>
    </w:p>
    <w:p w14:paraId="58E19616" w14:textId="77777777" w:rsidR="001334EE" w:rsidRPr="0003712D" w:rsidRDefault="001334EE" w:rsidP="001334EE">
      <w:r w:rsidRPr="0003712D">
        <w:br w:type="page"/>
      </w:r>
    </w:p>
    <w:p w14:paraId="1F0FA92E" w14:textId="13059995" w:rsidR="00F96F4C" w:rsidRPr="0003712D" w:rsidRDefault="00F96F4C" w:rsidP="00367205">
      <w:pPr>
        <w:pStyle w:val="Heading0"/>
      </w:pPr>
      <w:r w:rsidRPr="0003712D">
        <w:lastRenderedPageBreak/>
        <w:t>Liste des figures</w:t>
      </w:r>
    </w:p>
    <w:p w14:paraId="3D12DA3F" w14:textId="5F58D8FB" w:rsidR="002C5BAD" w:rsidRDefault="00F96F4C">
      <w:pPr>
        <w:pStyle w:val="TableofFigures"/>
        <w:tabs>
          <w:tab w:val="right" w:leader="dot" w:pos="9350"/>
        </w:tabs>
        <w:rPr>
          <w:rFonts w:asciiTheme="minorHAnsi" w:eastAsiaTheme="minorEastAsia" w:hAnsiTheme="minorHAnsi"/>
          <w:noProof/>
          <w:sz w:val="24"/>
          <w:szCs w:val="24"/>
          <w:lang w:val="en-CA" w:eastAsia="en-CA"/>
        </w:rPr>
      </w:pPr>
      <w:r w:rsidRPr="0003712D">
        <w:fldChar w:fldCharType="begin"/>
      </w:r>
      <w:r w:rsidRPr="0003712D">
        <w:instrText xml:space="preserve"> TOC \h \z \c "Figure" </w:instrText>
      </w:r>
      <w:r w:rsidRPr="0003712D">
        <w:fldChar w:fldCharType="separate"/>
      </w:r>
      <w:hyperlink w:anchor="_Toc203125861" w:history="1">
        <w:r w:rsidR="002C5BAD" w:rsidRPr="005A4908">
          <w:rPr>
            <w:rStyle w:val="Hyperlink"/>
            <w:noProof/>
          </w:rPr>
          <w:t>Figure 1: Carte générale du site présentant les différents quartiers et secteurs</w:t>
        </w:r>
        <w:r w:rsidR="002C5BAD">
          <w:rPr>
            <w:noProof/>
            <w:webHidden/>
          </w:rPr>
          <w:tab/>
        </w:r>
        <w:r w:rsidR="002C5BAD">
          <w:rPr>
            <w:noProof/>
            <w:webHidden/>
          </w:rPr>
          <w:fldChar w:fldCharType="begin"/>
        </w:r>
        <w:r w:rsidR="002C5BAD">
          <w:rPr>
            <w:noProof/>
            <w:webHidden/>
          </w:rPr>
          <w:instrText xml:space="preserve"> PAGEREF _Toc203125861 \h </w:instrText>
        </w:r>
        <w:r w:rsidR="002C5BAD">
          <w:rPr>
            <w:noProof/>
            <w:webHidden/>
          </w:rPr>
        </w:r>
        <w:r w:rsidR="002C5BAD">
          <w:rPr>
            <w:noProof/>
            <w:webHidden/>
          </w:rPr>
          <w:fldChar w:fldCharType="separate"/>
        </w:r>
        <w:r w:rsidR="00414703">
          <w:rPr>
            <w:noProof/>
            <w:webHidden/>
          </w:rPr>
          <w:t>6</w:t>
        </w:r>
        <w:r w:rsidR="002C5BAD">
          <w:rPr>
            <w:noProof/>
            <w:webHidden/>
          </w:rPr>
          <w:fldChar w:fldCharType="end"/>
        </w:r>
      </w:hyperlink>
    </w:p>
    <w:p w14:paraId="174B7EAD" w14:textId="160D0D71" w:rsidR="002C5BAD" w:rsidRDefault="002C5BAD">
      <w:pPr>
        <w:pStyle w:val="TableofFigures"/>
        <w:tabs>
          <w:tab w:val="right" w:leader="dot" w:pos="9350"/>
        </w:tabs>
        <w:rPr>
          <w:rFonts w:asciiTheme="minorHAnsi" w:eastAsiaTheme="minorEastAsia" w:hAnsiTheme="minorHAnsi"/>
          <w:noProof/>
          <w:sz w:val="24"/>
          <w:szCs w:val="24"/>
          <w:lang w:val="en-CA" w:eastAsia="en-CA"/>
        </w:rPr>
      </w:pPr>
      <w:hyperlink w:anchor="_Toc203125862" w:history="1">
        <w:r w:rsidRPr="005A4908">
          <w:rPr>
            <w:rStyle w:val="Hyperlink"/>
            <w:noProof/>
          </w:rPr>
          <w:t>Figure 2: Trajet entre le Duché de Bicolline et le stationnement P0</w:t>
        </w:r>
        <w:r>
          <w:rPr>
            <w:noProof/>
            <w:webHidden/>
          </w:rPr>
          <w:tab/>
        </w:r>
        <w:r>
          <w:rPr>
            <w:noProof/>
            <w:webHidden/>
          </w:rPr>
          <w:fldChar w:fldCharType="begin"/>
        </w:r>
        <w:r>
          <w:rPr>
            <w:noProof/>
            <w:webHidden/>
          </w:rPr>
          <w:instrText xml:space="preserve"> PAGEREF _Toc203125862 \h </w:instrText>
        </w:r>
        <w:r>
          <w:rPr>
            <w:noProof/>
            <w:webHidden/>
          </w:rPr>
        </w:r>
        <w:r>
          <w:rPr>
            <w:noProof/>
            <w:webHidden/>
          </w:rPr>
          <w:fldChar w:fldCharType="separate"/>
        </w:r>
        <w:r w:rsidR="00414703">
          <w:rPr>
            <w:noProof/>
            <w:webHidden/>
          </w:rPr>
          <w:t>10</w:t>
        </w:r>
        <w:r>
          <w:rPr>
            <w:noProof/>
            <w:webHidden/>
          </w:rPr>
          <w:fldChar w:fldCharType="end"/>
        </w:r>
      </w:hyperlink>
    </w:p>
    <w:p w14:paraId="464779E1" w14:textId="01981268" w:rsidR="002C5BAD" w:rsidRDefault="002C5BAD">
      <w:pPr>
        <w:pStyle w:val="TableofFigures"/>
        <w:tabs>
          <w:tab w:val="right" w:leader="dot" w:pos="9350"/>
        </w:tabs>
        <w:rPr>
          <w:rFonts w:asciiTheme="minorHAnsi" w:eastAsiaTheme="minorEastAsia" w:hAnsiTheme="minorHAnsi"/>
          <w:noProof/>
          <w:sz w:val="24"/>
          <w:szCs w:val="24"/>
          <w:lang w:val="en-CA" w:eastAsia="en-CA"/>
        </w:rPr>
      </w:pPr>
      <w:hyperlink w:anchor="_Toc203125863" w:history="1">
        <w:r w:rsidRPr="005A4908">
          <w:rPr>
            <w:rStyle w:val="Hyperlink"/>
            <w:noProof/>
          </w:rPr>
          <w:t>Figure 3: Entrées et sorties du site et sens de la circulation</w:t>
        </w:r>
        <w:r>
          <w:rPr>
            <w:noProof/>
            <w:webHidden/>
          </w:rPr>
          <w:tab/>
        </w:r>
        <w:r>
          <w:rPr>
            <w:noProof/>
            <w:webHidden/>
          </w:rPr>
          <w:fldChar w:fldCharType="begin"/>
        </w:r>
        <w:r>
          <w:rPr>
            <w:noProof/>
            <w:webHidden/>
          </w:rPr>
          <w:instrText xml:space="preserve"> PAGEREF _Toc203125863 \h </w:instrText>
        </w:r>
        <w:r>
          <w:rPr>
            <w:noProof/>
            <w:webHidden/>
          </w:rPr>
        </w:r>
        <w:r>
          <w:rPr>
            <w:noProof/>
            <w:webHidden/>
          </w:rPr>
          <w:fldChar w:fldCharType="separate"/>
        </w:r>
        <w:r w:rsidR="00414703">
          <w:rPr>
            <w:noProof/>
            <w:webHidden/>
          </w:rPr>
          <w:t>12</w:t>
        </w:r>
        <w:r>
          <w:rPr>
            <w:noProof/>
            <w:webHidden/>
          </w:rPr>
          <w:fldChar w:fldCharType="end"/>
        </w:r>
      </w:hyperlink>
    </w:p>
    <w:p w14:paraId="3F1B8E12" w14:textId="1C590BD7" w:rsidR="002C5BAD" w:rsidRDefault="002C5BAD">
      <w:pPr>
        <w:pStyle w:val="TableofFigures"/>
        <w:tabs>
          <w:tab w:val="right" w:leader="dot" w:pos="9350"/>
        </w:tabs>
        <w:rPr>
          <w:rFonts w:asciiTheme="minorHAnsi" w:eastAsiaTheme="minorEastAsia" w:hAnsiTheme="minorHAnsi"/>
          <w:noProof/>
          <w:sz w:val="24"/>
          <w:szCs w:val="24"/>
          <w:lang w:val="en-CA" w:eastAsia="en-CA"/>
        </w:rPr>
      </w:pPr>
      <w:hyperlink w:anchor="_Toc203125864" w:history="1">
        <w:r w:rsidRPr="005A4908">
          <w:rPr>
            <w:rStyle w:val="Hyperlink"/>
            <w:noProof/>
          </w:rPr>
          <w:t>Figure 4: Trajets des calèches (transport de matériel)</w:t>
        </w:r>
        <w:r>
          <w:rPr>
            <w:noProof/>
            <w:webHidden/>
          </w:rPr>
          <w:tab/>
        </w:r>
        <w:r>
          <w:rPr>
            <w:noProof/>
            <w:webHidden/>
          </w:rPr>
          <w:fldChar w:fldCharType="begin"/>
        </w:r>
        <w:r>
          <w:rPr>
            <w:noProof/>
            <w:webHidden/>
          </w:rPr>
          <w:instrText xml:space="preserve"> PAGEREF _Toc203125864 \h </w:instrText>
        </w:r>
        <w:r>
          <w:rPr>
            <w:noProof/>
            <w:webHidden/>
          </w:rPr>
        </w:r>
        <w:r>
          <w:rPr>
            <w:noProof/>
            <w:webHidden/>
          </w:rPr>
          <w:fldChar w:fldCharType="separate"/>
        </w:r>
        <w:r w:rsidR="00414703">
          <w:rPr>
            <w:noProof/>
            <w:webHidden/>
          </w:rPr>
          <w:t>13</w:t>
        </w:r>
        <w:r>
          <w:rPr>
            <w:noProof/>
            <w:webHidden/>
          </w:rPr>
          <w:fldChar w:fldCharType="end"/>
        </w:r>
      </w:hyperlink>
    </w:p>
    <w:p w14:paraId="1F262082" w14:textId="5B397276" w:rsidR="002C5BAD" w:rsidRDefault="002C5BAD">
      <w:pPr>
        <w:pStyle w:val="TableofFigures"/>
        <w:tabs>
          <w:tab w:val="right" w:leader="dot" w:pos="9350"/>
        </w:tabs>
        <w:rPr>
          <w:rFonts w:asciiTheme="minorHAnsi" w:eastAsiaTheme="minorEastAsia" w:hAnsiTheme="minorHAnsi"/>
          <w:noProof/>
          <w:sz w:val="24"/>
          <w:szCs w:val="24"/>
          <w:lang w:val="en-CA" w:eastAsia="en-CA"/>
        </w:rPr>
      </w:pPr>
      <w:hyperlink w:anchor="_Toc203125865" w:history="1">
        <w:r w:rsidRPr="005A4908">
          <w:rPr>
            <w:rStyle w:val="Hyperlink"/>
            <w:noProof/>
          </w:rPr>
          <w:t>Figure 5: Accès au secteur du camping non décorum</w:t>
        </w:r>
        <w:r>
          <w:rPr>
            <w:noProof/>
            <w:webHidden/>
          </w:rPr>
          <w:tab/>
        </w:r>
        <w:r>
          <w:rPr>
            <w:noProof/>
            <w:webHidden/>
          </w:rPr>
          <w:fldChar w:fldCharType="begin"/>
        </w:r>
        <w:r>
          <w:rPr>
            <w:noProof/>
            <w:webHidden/>
          </w:rPr>
          <w:instrText xml:space="preserve"> PAGEREF _Toc203125865 \h </w:instrText>
        </w:r>
        <w:r>
          <w:rPr>
            <w:noProof/>
            <w:webHidden/>
          </w:rPr>
        </w:r>
        <w:r>
          <w:rPr>
            <w:noProof/>
            <w:webHidden/>
          </w:rPr>
          <w:fldChar w:fldCharType="separate"/>
        </w:r>
        <w:r w:rsidR="00414703">
          <w:rPr>
            <w:noProof/>
            <w:webHidden/>
          </w:rPr>
          <w:t>19</w:t>
        </w:r>
        <w:r>
          <w:rPr>
            <w:noProof/>
            <w:webHidden/>
          </w:rPr>
          <w:fldChar w:fldCharType="end"/>
        </w:r>
      </w:hyperlink>
    </w:p>
    <w:p w14:paraId="14B9D825" w14:textId="1637E9F8" w:rsidR="002C5BAD" w:rsidRDefault="002C5BAD">
      <w:pPr>
        <w:pStyle w:val="TableofFigures"/>
        <w:tabs>
          <w:tab w:val="right" w:leader="dot" w:pos="9350"/>
        </w:tabs>
        <w:rPr>
          <w:rFonts w:asciiTheme="minorHAnsi" w:eastAsiaTheme="minorEastAsia" w:hAnsiTheme="minorHAnsi"/>
          <w:noProof/>
          <w:sz w:val="24"/>
          <w:szCs w:val="24"/>
          <w:lang w:val="en-CA" w:eastAsia="en-CA"/>
        </w:rPr>
      </w:pPr>
      <w:hyperlink w:anchor="_Toc203125866" w:history="1">
        <w:r w:rsidRPr="005A4908">
          <w:rPr>
            <w:rStyle w:val="Hyperlink"/>
            <w:noProof/>
          </w:rPr>
          <w:t>Figure 6: Emplacement du Quartier nomade</w:t>
        </w:r>
        <w:r>
          <w:rPr>
            <w:noProof/>
            <w:webHidden/>
          </w:rPr>
          <w:tab/>
        </w:r>
        <w:r>
          <w:rPr>
            <w:noProof/>
            <w:webHidden/>
          </w:rPr>
          <w:fldChar w:fldCharType="begin"/>
        </w:r>
        <w:r>
          <w:rPr>
            <w:noProof/>
            <w:webHidden/>
          </w:rPr>
          <w:instrText xml:space="preserve"> PAGEREF _Toc203125866 \h </w:instrText>
        </w:r>
        <w:r>
          <w:rPr>
            <w:noProof/>
            <w:webHidden/>
          </w:rPr>
        </w:r>
        <w:r>
          <w:rPr>
            <w:noProof/>
            <w:webHidden/>
          </w:rPr>
          <w:fldChar w:fldCharType="separate"/>
        </w:r>
        <w:r w:rsidR="00414703">
          <w:rPr>
            <w:noProof/>
            <w:webHidden/>
          </w:rPr>
          <w:t>20</w:t>
        </w:r>
        <w:r>
          <w:rPr>
            <w:noProof/>
            <w:webHidden/>
          </w:rPr>
          <w:fldChar w:fldCharType="end"/>
        </w:r>
      </w:hyperlink>
    </w:p>
    <w:p w14:paraId="38A5D0C5" w14:textId="75C4AC81" w:rsidR="002C5BAD" w:rsidRDefault="002C5BAD">
      <w:pPr>
        <w:pStyle w:val="TableofFigures"/>
        <w:tabs>
          <w:tab w:val="right" w:leader="dot" w:pos="9350"/>
        </w:tabs>
        <w:rPr>
          <w:rFonts w:asciiTheme="minorHAnsi" w:eastAsiaTheme="minorEastAsia" w:hAnsiTheme="minorHAnsi"/>
          <w:noProof/>
          <w:sz w:val="24"/>
          <w:szCs w:val="24"/>
          <w:lang w:val="en-CA" w:eastAsia="en-CA"/>
        </w:rPr>
      </w:pPr>
      <w:hyperlink w:anchor="_Toc203125867" w:history="1">
        <w:r w:rsidRPr="005A4908">
          <w:rPr>
            <w:rStyle w:val="Hyperlink"/>
            <w:noProof/>
          </w:rPr>
          <w:t>Figure 7: Emplacements des conteneurs et identification des secteurs</w:t>
        </w:r>
        <w:r>
          <w:rPr>
            <w:noProof/>
            <w:webHidden/>
          </w:rPr>
          <w:tab/>
        </w:r>
        <w:r>
          <w:rPr>
            <w:noProof/>
            <w:webHidden/>
          </w:rPr>
          <w:fldChar w:fldCharType="begin"/>
        </w:r>
        <w:r>
          <w:rPr>
            <w:noProof/>
            <w:webHidden/>
          </w:rPr>
          <w:instrText xml:space="preserve"> PAGEREF _Toc203125867 \h </w:instrText>
        </w:r>
        <w:r>
          <w:rPr>
            <w:noProof/>
            <w:webHidden/>
          </w:rPr>
        </w:r>
        <w:r>
          <w:rPr>
            <w:noProof/>
            <w:webHidden/>
          </w:rPr>
          <w:fldChar w:fldCharType="separate"/>
        </w:r>
        <w:r w:rsidR="00414703">
          <w:rPr>
            <w:noProof/>
            <w:webHidden/>
          </w:rPr>
          <w:t>33</w:t>
        </w:r>
        <w:r>
          <w:rPr>
            <w:noProof/>
            <w:webHidden/>
          </w:rPr>
          <w:fldChar w:fldCharType="end"/>
        </w:r>
      </w:hyperlink>
    </w:p>
    <w:p w14:paraId="668A8CCF" w14:textId="4C46DA6D" w:rsidR="00F96F4C" w:rsidRPr="0003712D" w:rsidRDefault="00F96F4C" w:rsidP="00367205">
      <w:pPr>
        <w:pStyle w:val="Heading0"/>
      </w:pPr>
      <w:r w:rsidRPr="0003712D">
        <w:fldChar w:fldCharType="end"/>
      </w:r>
      <w:r w:rsidRPr="0003712D">
        <w:t>Liste des tableaux</w:t>
      </w:r>
    </w:p>
    <w:p w14:paraId="648D4DD9" w14:textId="7DC91C0B" w:rsidR="002C5BAD" w:rsidRDefault="00F96F4C">
      <w:pPr>
        <w:pStyle w:val="TableofFigures"/>
        <w:tabs>
          <w:tab w:val="right" w:leader="dot" w:pos="9350"/>
        </w:tabs>
        <w:rPr>
          <w:rFonts w:asciiTheme="minorHAnsi" w:eastAsiaTheme="minorEastAsia" w:hAnsiTheme="minorHAnsi"/>
          <w:noProof/>
          <w:sz w:val="24"/>
          <w:szCs w:val="24"/>
          <w:lang w:val="en-CA" w:eastAsia="en-CA"/>
        </w:rPr>
      </w:pPr>
      <w:r w:rsidRPr="0003712D">
        <w:fldChar w:fldCharType="begin"/>
      </w:r>
      <w:r w:rsidRPr="0003712D">
        <w:instrText xml:space="preserve"> TOC \h \z \c "Tableau" </w:instrText>
      </w:r>
      <w:r w:rsidRPr="0003712D">
        <w:fldChar w:fldCharType="separate"/>
      </w:r>
      <w:hyperlink w:anchor="_Toc203125723" w:history="1">
        <w:r w:rsidR="002C5BAD" w:rsidRPr="00525675">
          <w:rPr>
            <w:rStyle w:val="Hyperlink"/>
            <w:noProof/>
          </w:rPr>
          <w:t xml:space="preserve">Tableau 1: Grille tarifaire pour la Grande Bataille </w:t>
        </w:r>
        <w:r w:rsidR="00A53DC0">
          <w:rPr>
            <w:rStyle w:val="Hyperlink"/>
            <w:noProof/>
          </w:rPr>
          <w:t>1026</w:t>
        </w:r>
        <w:r w:rsidR="002C5BAD">
          <w:rPr>
            <w:noProof/>
            <w:webHidden/>
          </w:rPr>
          <w:tab/>
        </w:r>
        <w:r w:rsidR="002C5BAD">
          <w:rPr>
            <w:noProof/>
            <w:webHidden/>
          </w:rPr>
          <w:fldChar w:fldCharType="begin"/>
        </w:r>
        <w:r w:rsidR="002C5BAD">
          <w:rPr>
            <w:noProof/>
            <w:webHidden/>
          </w:rPr>
          <w:instrText xml:space="preserve"> PAGEREF _Toc203125723 \h </w:instrText>
        </w:r>
        <w:r w:rsidR="002C5BAD">
          <w:rPr>
            <w:noProof/>
            <w:webHidden/>
          </w:rPr>
        </w:r>
        <w:r w:rsidR="002C5BAD">
          <w:rPr>
            <w:noProof/>
            <w:webHidden/>
          </w:rPr>
          <w:fldChar w:fldCharType="separate"/>
        </w:r>
        <w:r w:rsidR="00414703">
          <w:rPr>
            <w:noProof/>
            <w:webHidden/>
          </w:rPr>
          <w:t>4</w:t>
        </w:r>
        <w:r w:rsidR="002C5BAD">
          <w:rPr>
            <w:noProof/>
            <w:webHidden/>
          </w:rPr>
          <w:fldChar w:fldCharType="end"/>
        </w:r>
      </w:hyperlink>
    </w:p>
    <w:p w14:paraId="1BF05ECB" w14:textId="5748DBF7" w:rsidR="002C5BAD" w:rsidRDefault="002C5BAD">
      <w:pPr>
        <w:pStyle w:val="TableofFigures"/>
        <w:tabs>
          <w:tab w:val="right" w:leader="dot" w:pos="9350"/>
        </w:tabs>
        <w:rPr>
          <w:rFonts w:asciiTheme="minorHAnsi" w:eastAsiaTheme="minorEastAsia" w:hAnsiTheme="minorHAnsi"/>
          <w:noProof/>
          <w:sz w:val="24"/>
          <w:szCs w:val="24"/>
          <w:lang w:val="en-CA" w:eastAsia="en-CA"/>
        </w:rPr>
      </w:pPr>
      <w:hyperlink w:anchor="_Toc203125724" w:history="1">
        <w:r w:rsidRPr="00525675">
          <w:rPr>
            <w:rStyle w:val="Hyperlink"/>
            <w:noProof/>
          </w:rPr>
          <w:t>Tableau 2: Horaire d’accès au site et des navettes vers le P0 pendant l’événement</w:t>
        </w:r>
        <w:r>
          <w:rPr>
            <w:noProof/>
            <w:webHidden/>
          </w:rPr>
          <w:tab/>
        </w:r>
        <w:r>
          <w:rPr>
            <w:noProof/>
            <w:webHidden/>
          </w:rPr>
          <w:fldChar w:fldCharType="begin"/>
        </w:r>
        <w:r>
          <w:rPr>
            <w:noProof/>
            <w:webHidden/>
          </w:rPr>
          <w:instrText xml:space="preserve"> PAGEREF _Toc203125724 \h </w:instrText>
        </w:r>
        <w:r>
          <w:rPr>
            <w:noProof/>
            <w:webHidden/>
          </w:rPr>
        </w:r>
        <w:r>
          <w:rPr>
            <w:noProof/>
            <w:webHidden/>
          </w:rPr>
          <w:fldChar w:fldCharType="separate"/>
        </w:r>
        <w:r w:rsidR="00414703">
          <w:rPr>
            <w:noProof/>
            <w:webHidden/>
          </w:rPr>
          <w:t>7</w:t>
        </w:r>
        <w:r>
          <w:rPr>
            <w:noProof/>
            <w:webHidden/>
          </w:rPr>
          <w:fldChar w:fldCharType="end"/>
        </w:r>
      </w:hyperlink>
    </w:p>
    <w:p w14:paraId="6F7146DE" w14:textId="1B721D62" w:rsidR="002C5BAD" w:rsidRDefault="002C5BAD">
      <w:pPr>
        <w:pStyle w:val="TableofFigures"/>
        <w:tabs>
          <w:tab w:val="right" w:leader="dot" w:pos="9350"/>
        </w:tabs>
        <w:rPr>
          <w:rFonts w:asciiTheme="minorHAnsi" w:eastAsiaTheme="minorEastAsia" w:hAnsiTheme="minorHAnsi"/>
          <w:noProof/>
          <w:sz w:val="24"/>
          <w:szCs w:val="24"/>
          <w:lang w:val="en-CA" w:eastAsia="en-CA"/>
        </w:rPr>
      </w:pPr>
      <w:hyperlink w:anchor="_Toc203125725" w:history="1">
        <w:r w:rsidRPr="00525675">
          <w:rPr>
            <w:rStyle w:val="Hyperlink"/>
            <w:noProof/>
          </w:rPr>
          <w:t>Tableau 3: Installation de votre campement selon le type de logement</w:t>
        </w:r>
        <w:r>
          <w:rPr>
            <w:noProof/>
            <w:webHidden/>
          </w:rPr>
          <w:tab/>
        </w:r>
        <w:r>
          <w:rPr>
            <w:noProof/>
            <w:webHidden/>
          </w:rPr>
          <w:fldChar w:fldCharType="begin"/>
        </w:r>
        <w:r>
          <w:rPr>
            <w:noProof/>
            <w:webHidden/>
          </w:rPr>
          <w:instrText xml:space="preserve"> PAGEREF _Toc203125725 \h </w:instrText>
        </w:r>
        <w:r>
          <w:rPr>
            <w:noProof/>
            <w:webHidden/>
          </w:rPr>
        </w:r>
        <w:r>
          <w:rPr>
            <w:noProof/>
            <w:webHidden/>
          </w:rPr>
          <w:fldChar w:fldCharType="separate"/>
        </w:r>
        <w:r w:rsidR="00414703">
          <w:rPr>
            <w:noProof/>
            <w:webHidden/>
          </w:rPr>
          <w:t>15</w:t>
        </w:r>
        <w:r>
          <w:rPr>
            <w:noProof/>
            <w:webHidden/>
          </w:rPr>
          <w:fldChar w:fldCharType="end"/>
        </w:r>
      </w:hyperlink>
    </w:p>
    <w:p w14:paraId="67B8AA88" w14:textId="7720659F" w:rsidR="002C5BAD" w:rsidRDefault="002C5BAD">
      <w:pPr>
        <w:pStyle w:val="TableofFigures"/>
        <w:tabs>
          <w:tab w:val="right" w:leader="dot" w:pos="9350"/>
        </w:tabs>
        <w:rPr>
          <w:rFonts w:asciiTheme="minorHAnsi" w:eastAsiaTheme="minorEastAsia" w:hAnsiTheme="minorHAnsi"/>
          <w:noProof/>
          <w:sz w:val="24"/>
          <w:szCs w:val="24"/>
          <w:lang w:val="en-CA" w:eastAsia="en-CA"/>
        </w:rPr>
      </w:pPr>
      <w:hyperlink w:anchor="_Toc203125726" w:history="1">
        <w:r w:rsidRPr="00525675">
          <w:rPr>
            <w:rStyle w:val="Hyperlink"/>
            <w:noProof/>
          </w:rPr>
          <w:t>Tableau 4: Adresses et contacts importants en cas d'urgence</w:t>
        </w:r>
        <w:r>
          <w:rPr>
            <w:noProof/>
            <w:webHidden/>
          </w:rPr>
          <w:tab/>
        </w:r>
        <w:r>
          <w:rPr>
            <w:noProof/>
            <w:webHidden/>
          </w:rPr>
          <w:fldChar w:fldCharType="begin"/>
        </w:r>
        <w:r>
          <w:rPr>
            <w:noProof/>
            <w:webHidden/>
          </w:rPr>
          <w:instrText xml:space="preserve"> PAGEREF _Toc203125726 \h </w:instrText>
        </w:r>
        <w:r>
          <w:rPr>
            <w:noProof/>
            <w:webHidden/>
          </w:rPr>
        </w:r>
        <w:r>
          <w:rPr>
            <w:noProof/>
            <w:webHidden/>
          </w:rPr>
          <w:fldChar w:fldCharType="separate"/>
        </w:r>
        <w:r w:rsidR="00414703">
          <w:rPr>
            <w:noProof/>
            <w:webHidden/>
          </w:rPr>
          <w:t>28</w:t>
        </w:r>
        <w:r>
          <w:rPr>
            <w:noProof/>
            <w:webHidden/>
          </w:rPr>
          <w:fldChar w:fldCharType="end"/>
        </w:r>
      </w:hyperlink>
    </w:p>
    <w:p w14:paraId="32731539" w14:textId="390DB5B5" w:rsidR="002C5BAD" w:rsidRDefault="002C5BAD">
      <w:pPr>
        <w:pStyle w:val="TableofFigures"/>
        <w:tabs>
          <w:tab w:val="right" w:leader="dot" w:pos="9350"/>
        </w:tabs>
        <w:rPr>
          <w:rFonts w:asciiTheme="minorHAnsi" w:eastAsiaTheme="minorEastAsia" w:hAnsiTheme="minorHAnsi"/>
          <w:noProof/>
          <w:sz w:val="24"/>
          <w:szCs w:val="24"/>
          <w:lang w:val="en-CA" w:eastAsia="en-CA"/>
        </w:rPr>
      </w:pPr>
      <w:hyperlink w:anchor="_Toc203125727" w:history="1">
        <w:r w:rsidRPr="00525675">
          <w:rPr>
            <w:rStyle w:val="Hyperlink"/>
            <w:noProof/>
          </w:rPr>
          <w:t>Tableau 5: Horaire des collectes de déchets et de consignes (lundi au samedi)</w:t>
        </w:r>
        <w:r>
          <w:rPr>
            <w:noProof/>
            <w:webHidden/>
          </w:rPr>
          <w:tab/>
        </w:r>
        <w:r>
          <w:rPr>
            <w:noProof/>
            <w:webHidden/>
          </w:rPr>
          <w:fldChar w:fldCharType="begin"/>
        </w:r>
        <w:r>
          <w:rPr>
            <w:noProof/>
            <w:webHidden/>
          </w:rPr>
          <w:instrText xml:space="preserve"> PAGEREF _Toc203125727 \h </w:instrText>
        </w:r>
        <w:r>
          <w:rPr>
            <w:noProof/>
            <w:webHidden/>
          </w:rPr>
        </w:r>
        <w:r>
          <w:rPr>
            <w:noProof/>
            <w:webHidden/>
          </w:rPr>
          <w:fldChar w:fldCharType="separate"/>
        </w:r>
        <w:r w:rsidR="00414703">
          <w:rPr>
            <w:noProof/>
            <w:webHidden/>
          </w:rPr>
          <w:t>32</w:t>
        </w:r>
        <w:r>
          <w:rPr>
            <w:noProof/>
            <w:webHidden/>
          </w:rPr>
          <w:fldChar w:fldCharType="end"/>
        </w:r>
      </w:hyperlink>
    </w:p>
    <w:p w14:paraId="0402022E" w14:textId="5C7C10F8" w:rsidR="002C5BAD" w:rsidRDefault="002C5BAD">
      <w:pPr>
        <w:pStyle w:val="TableofFigures"/>
        <w:tabs>
          <w:tab w:val="right" w:leader="dot" w:pos="9350"/>
        </w:tabs>
        <w:rPr>
          <w:rFonts w:asciiTheme="minorHAnsi" w:eastAsiaTheme="minorEastAsia" w:hAnsiTheme="minorHAnsi"/>
          <w:noProof/>
          <w:sz w:val="24"/>
          <w:szCs w:val="24"/>
          <w:lang w:val="en-CA" w:eastAsia="en-CA"/>
        </w:rPr>
      </w:pPr>
      <w:hyperlink w:anchor="_Toc203125728" w:history="1">
        <w:r w:rsidRPr="00525675">
          <w:rPr>
            <w:rStyle w:val="Hyperlink"/>
            <w:noProof/>
          </w:rPr>
          <w:t>Tableau 6: Heures d'ouverture du Marché, de l'Auberge et de la Vieille taverne</w:t>
        </w:r>
        <w:r>
          <w:rPr>
            <w:noProof/>
            <w:webHidden/>
          </w:rPr>
          <w:tab/>
        </w:r>
        <w:r>
          <w:rPr>
            <w:noProof/>
            <w:webHidden/>
          </w:rPr>
          <w:fldChar w:fldCharType="begin"/>
        </w:r>
        <w:r>
          <w:rPr>
            <w:noProof/>
            <w:webHidden/>
          </w:rPr>
          <w:instrText xml:space="preserve"> PAGEREF _Toc203125728 \h </w:instrText>
        </w:r>
        <w:r>
          <w:rPr>
            <w:noProof/>
            <w:webHidden/>
          </w:rPr>
        </w:r>
        <w:r>
          <w:rPr>
            <w:noProof/>
            <w:webHidden/>
          </w:rPr>
          <w:fldChar w:fldCharType="separate"/>
        </w:r>
        <w:r w:rsidR="00414703">
          <w:rPr>
            <w:noProof/>
            <w:webHidden/>
          </w:rPr>
          <w:t>37</w:t>
        </w:r>
        <w:r>
          <w:rPr>
            <w:noProof/>
            <w:webHidden/>
          </w:rPr>
          <w:fldChar w:fldCharType="end"/>
        </w:r>
      </w:hyperlink>
    </w:p>
    <w:p w14:paraId="5C1A4359" w14:textId="0E3CE70B" w:rsidR="002C5BAD" w:rsidRDefault="002C5BAD">
      <w:pPr>
        <w:pStyle w:val="TableofFigures"/>
        <w:tabs>
          <w:tab w:val="right" w:leader="dot" w:pos="9350"/>
        </w:tabs>
        <w:rPr>
          <w:rFonts w:asciiTheme="minorHAnsi" w:eastAsiaTheme="minorEastAsia" w:hAnsiTheme="minorHAnsi"/>
          <w:noProof/>
          <w:sz w:val="24"/>
          <w:szCs w:val="24"/>
          <w:lang w:val="en-CA" w:eastAsia="en-CA"/>
        </w:rPr>
      </w:pPr>
      <w:hyperlink w:anchor="_Toc203125729" w:history="1">
        <w:r w:rsidRPr="00525675">
          <w:rPr>
            <w:rStyle w:val="Hyperlink"/>
            <w:noProof/>
          </w:rPr>
          <w:t>Tableau 7: Modes de paiement acceptés sur le site</w:t>
        </w:r>
        <w:r>
          <w:rPr>
            <w:noProof/>
            <w:webHidden/>
          </w:rPr>
          <w:tab/>
        </w:r>
        <w:r>
          <w:rPr>
            <w:noProof/>
            <w:webHidden/>
          </w:rPr>
          <w:fldChar w:fldCharType="begin"/>
        </w:r>
        <w:r>
          <w:rPr>
            <w:noProof/>
            <w:webHidden/>
          </w:rPr>
          <w:instrText xml:space="preserve"> PAGEREF _Toc203125729 \h </w:instrText>
        </w:r>
        <w:r>
          <w:rPr>
            <w:noProof/>
            <w:webHidden/>
          </w:rPr>
        </w:r>
        <w:r>
          <w:rPr>
            <w:noProof/>
            <w:webHidden/>
          </w:rPr>
          <w:fldChar w:fldCharType="separate"/>
        </w:r>
        <w:r w:rsidR="00414703">
          <w:rPr>
            <w:noProof/>
            <w:webHidden/>
          </w:rPr>
          <w:t>38</w:t>
        </w:r>
        <w:r>
          <w:rPr>
            <w:noProof/>
            <w:webHidden/>
          </w:rPr>
          <w:fldChar w:fldCharType="end"/>
        </w:r>
      </w:hyperlink>
    </w:p>
    <w:p w14:paraId="24B5059F" w14:textId="7696A6B6" w:rsidR="00D5523C" w:rsidRPr="0003712D" w:rsidRDefault="00F96F4C" w:rsidP="00D5523C">
      <w:pPr>
        <w:sectPr w:rsidR="00D5523C" w:rsidRPr="0003712D" w:rsidSect="003306A0">
          <w:headerReference w:type="even" r:id="rId16"/>
          <w:headerReference w:type="default" r:id="rId17"/>
          <w:footerReference w:type="default" r:id="rId18"/>
          <w:headerReference w:type="first" r:id="rId19"/>
          <w:pgSz w:w="12240" w:h="15840"/>
          <w:pgMar w:top="1987" w:right="1440" w:bottom="1440" w:left="1440" w:header="720" w:footer="1080" w:gutter="0"/>
          <w:pgNumType w:fmt="lowerRoman"/>
          <w:cols w:space="720"/>
          <w:docGrid w:linePitch="360"/>
        </w:sectPr>
      </w:pPr>
      <w:r w:rsidRPr="0003712D">
        <w:fldChar w:fldCharType="end"/>
      </w:r>
    </w:p>
    <w:p w14:paraId="2DE95BDB" w14:textId="77777777" w:rsidR="00FE077C" w:rsidRPr="0003712D" w:rsidRDefault="00FE077C" w:rsidP="00207821">
      <w:pPr>
        <w:rPr>
          <w:i/>
          <w:iCs/>
        </w:rPr>
        <w:sectPr w:rsidR="00FE077C" w:rsidRPr="0003712D" w:rsidSect="003306A0">
          <w:type w:val="continuous"/>
          <w:pgSz w:w="12240" w:h="15840"/>
          <w:pgMar w:top="1987" w:right="1440" w:bottom="1440" w:left="1440" w:header="720" w:footer="1080" w:gutter="0"/>
          <w:cols w:space="720"/>
          <w:docGrid w:linePitch="360"/>
        </w:sectPr>
      </w:pPr>
    </w:p>
    <w:p w14:paraId="1A57C166" w14:textId="0B3190B4" w:rsidR="00207821" w:rsidRPr="0003712D" w:rsidRDefault="0054109F" w:rsidP="00207821">
      <w:pPr>
        <w:rPr>
          <w:i/>
          <w:iCs/>
        </w:rPr>
      </w:pPr>
      <w:r w:rsidRPr="0003712D">
        <w:rPr>
          <w:i/>
          <w:iCs/>
        </w:rPr>
        <w:lastRenderedPageBreak/>
        <w:t>La Grande Bataille de Bicolline est un événement immersif et participatif au cœur du plus grand rassemblement médiéval-fantastique en Amérique du Nord! Laissez-vous porter par la magie d’un village médiéval et rencontrez des personnages uniques et colorés. Elfes, orcs, pirates, monstres, mages, courtisanes et valeureux chevaliers se rassemblent pendant sept jours, au cours desquels se succèdent spectacles, banquets, festes, tournois, rencontres, jeux, combats… et qui mèneront près de 5 000 participants vers une bataille épique!</w:t>
      </w:r>
    </w:p>
    <w:p w14:paraId="3698104F" w14:textId="0CAA5910" w:rsidR="00811183" w:rsidRPr="0003712D" w:rsidRDefault="00811183" w:rsidP="00811183">
      <w:pPr>
        <w:pStyle w:val="Heading1"/>
      </w:pPr>
      <w:bookmarkStart w:id="1" w:name="_Toc229076309"/>
      <w:r w:rsidRPr="0003712D">
        <w:t>Équipe</w:t>
      </w:r>
      <w:bookmarkEnd w:id="1"/>
    </w:p>
    <w:p w14:paraId="29602196" w14:textId="3E8F09D4" w:rsidR="00811183" w:rsidRPr="002F0955" w:rsidRDefault="00811183" w:rsidP="00811183">
      <w:r w:rsidRPr="0003712D">
        <w:t xml:space="preserve">La mise sur pied d’un événement d’une telle envergure est possible uniquement grâce à l’implication </w:t>
      </w:r>
      <w:r w:rsidRPr="002F0955">
        <w:t xml:space="preserve">d’une équipe </w:t>
      </w:r>
      <w:r w:rsidR="00153DD0" w:rsidRPr="002F0955">
        <w:t>dédiée pour qui la réussite de l’événement prime. L’</w:t>
      </w:r>
      <w:r w:rsidR="002F0955">
        <w:t>É</w:t>
      </w:r>
      <w:r w:rsidR="00153DD0" w:rsidRPr="002F0955">
        <w:t xml:space="preserve">quipe de coordination de l’édition </w:t>
      </w:r>
      <w:r w:rsidR="00A53DC0">
        <w:t>1026</w:t>
      </w:r>
      <w:r w:rsidR="00153DD0" w:rsidRPr="002F0955">
        <w:t xml:space="preserve"> de la Grande Bataille de Bicolline est composée de dix coordonnateurs qui sont épaulés par leurs adjoints, responsables, chefs d’équipes et, bien évidemment, une équipe dévouée de volontaires et bénévoles qui se comptent par centaines. </w:t>
      </w:r>
    </w:p>
    <w:p w14:paraId="0C380D93" w14:textId="56D61B3D" w:rsidR="006E173F" w:rsidRPr="002F0955" w:rsidRDefault="00153DD0" w:rsidP="00153DD0">
      <w:r w:rsidRPr="002F0955">
        <w:t>Merci à tous ceux qui nous aident en investissant de leur temps dans la construction de la Grande Bataille de Bicolline. Merci à toutes ces rencontres, à toutes ces amitiés qui se sont développées au fil des ans pour le plus grand plaisir du jeu!</w:t>
      </w:r>
      <w:r w:rsidR="006E173F" w:rsidRPr="002F0955">
        <w:br/>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3548D0" w:rsidRPr="002F0955" w14:paraId="3970A17E" w14:textId="77777777">
        <w:trPr>
          <w:jc w:val="center"/>
        </w:trPr>
        <w:tc>
          <w:tcPr>
            <w:tcW w:w="1870" w:type="dxa"/>
          </w:tcPr>
          <w:p w14:paraId="156A0E9C" w14:textId="0C8A8C7F" w:rsidR="00D74832" w:rsidRPr="002F0955" w:rsidRDefault="001C0051">
            <w:pPr>
              <w:spacing w:after="0" w:line="240" w:lineRule="auto"/>
              <w:jc w:val="center"/>
            </w:pPr>
            <w:r w:rsidRPr="002F0955">
              <w:rPr>
                <w:noProof/>
              </w:rPr>
              <w:drawing>
                <wp:inline distT="0" distB="0" distL="0" distR="0" wp14:anchorId="3A3C9331" wp14:editId="40E79B56">
                  <wp:extent cx="913828" cy="1370742"/>
                  <wp:effectExtent l="0" t="0" r="635" b="1270"/>
                  <wp:docPr id="2142731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3100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3828" cy="1370742"/>
                          </a:xfrm>
                          <a:prstGeom prst="rect">
                            <a:avLst/>
                          </a:prstGeom>
                        </pic:spPr>
                      </pic:pic>
                    </a:graphicData>
                  </a:graphic>
                </wp:inline>
              </w:drawing>
            </w:r>
          </w:p>
        </w:tc>
        <w:tc>
          <w:tcPr>
            <w:tcW w:w="1870" w:type="dxa"/>
          </w:tcPr>
          <w:p w14:paraId="20BF42E0" w14:textId="42948137" w:rsidR="00D74832" w:rsidRPr="002F0955" w:rsidRDefault="001C0051">
            <w:pPr>
              <w:spacing w:after="0" w:line="240" w:lineRule="auto"/>
              <w:jc w:val="center"/>
            </w:pPr>
            <w:r w:rsidRPr="002F0955">
              <w:rPr>
                <w:noProof/>
              </w:rPr>
              <w:drawing>
                <wp:inline distT="0" distB="0" distL="0" distR="0" wp14:anchorId="562DE396" wp14:editId="3980CBB5">
                  <wp:extent cx="920145" cy="1371600"/>
                  <wp:effectExtent l="0" t="0" r="0" b="0"/>
                  <wp:docPr id="1669276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76206" name="Picture 2"/>
                          <pic:cNvPicPr/>
                        </pic:nvPicPr>
                        <pic:blipFill>
                          <a:blip r:embed="rId21" cstate="print">
                            <a:extLst>
                              <a:ext uri="{28A0092B-C50C-407E-A947-70E740481C1C}">
                                <a14:useLocalDpi xmlns:a14="http://schemas.microsoft.com/office/drawing/2010/main" val="0"/>
                              </a:ext>
                            </a:extLst>
                          </a:blip>
                          <a:srcRect t="312" b="312"/>
                          <a:stretch>
                            <a:fillRect/>
                          </a:stretch>
                        </pic:blipFill>
                        <pic:spPr bwMode="auto">
                          <a:xfrm>
                            <a:off x="0" y="0"/>
                            <a:ext cx="920145"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1870" w:type="dxa"/>
          </w:tcPr>
          <w:p w14:paraId="64755ACC" w14:textId="77777777" w:rsidR="00D74832" w:rsidRPr="002F0955" w:rsidRDefault="00D74832">
            <w:pPr>
              <w:spacing w:after="0" w:line="240" w:lineRule="auto"/>
              <w:jc w:val="center"/>
            </w:pPr>
            <w:r w:rsidRPr="002F0955">
              <w:rPr>
                <w:noProof/>
              </w:rPr>
              <w:drawing>
                <wp:inline distT="0" distB="0" distL="0" distR="0" wp14:anchorId="1BABEA9F" wp14:editId="2D5483EB">
                  <wp:extent cx="913828" cy="1370742"/>
                  <wp:effectExtent l="0" t="0" r="635" b="1270"/>
                  <wp:docPr id="899638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38578"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3828" cy="1370742"/>
                          </a:xfrm>
                          <a:prstGeom prst="rect">
                            <a:avLst/>
                          </a:prstGeom>
                        </pic:spPr>
                      </pic:pic>
                    </a:graphicData>
                  </a:graphic>
                </wp:inline>
              </w:drawing>
            </w:r>
          </w:p>
        </w:tc>
        <w:tc>
          <w:tcPr>
            <w:tcW w:w="1870" w:type="dxa"/>
          </w:tcPr>
          <w:p w14:paraId="052932A2" w14:textId="03B2B3DC" w:rsidR="00D74832" w:rsidRPr="002F0955" w:rsidRDefault="00D87D3A">
            <w:pPr>
              <w:spacing w:after="0" w:line="240" w:lineRule="auto"/>
              <w:jc w:val="center"/>
            </w:pPr>
            <w:r>
              <w:rPr>
                <w:noProof/>
              </w:rPr>
              <w:drawing>
                <wp:inline distT="0" distB="0" distL="0" distR="0" wp14:anchorId="79AAC2BB" wp14:editId="73B14CD9">
                  <wp:extent cx="987425" cy="1355725"/>
                  <wp:effectExtent l="0" t="0" r="3175" b="0"/>
                  <wp:docPr id="1822142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42079" name="Picture 18221420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5108" cy="1366274"/>
                          </a:xfrm>
                          <a:prstGeom prst="rect">
                            <a:avLst/>
                          </a:prstGeom>
                        </pic:spPr>
                      </pic:pic>
                    </a:graphicData>
                  </a:graphic>
                </wp:inline>
              </w:drawing>
            </w:r>
          </w:p>
        </w:tc>
        <w:tc>
          <w:tcPr>
            <w:tcW w:w="1870" w:type="dxa"/>
          </w:tcPr>
          <w:p w14:paraId="18882142" w14:textId="77777777" w:rsidR="00D74832" w:rsidRPr="002F0955" w:rsidRDefault="00D74832">
            <w:pPr>
              <w:spacing w:after="0" w:line="240" w:lineRule="auto"/>
              <w:jc w:val="center"/>
            </w:pPr>
            <w:r w:rsidRPr="002F0955">
              <w:rPr>
                <w:noProof/>
              </w:rPr>
              <w:drawing>
                <wp:inline distT="0" distB="0" distL="0" distR="0" wp14:anchorId="53285365" wp14:editId="2E530E42">
                  <wp:extent cx="913256" cy="1370742"/>
                  <wp:effectExtent l="0" t="0" r="1270" b="1270"/>
                  <wp:docPr id="407888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88834"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3256" cy="1370742"/>
                          </a:xfrm>
                          <a:prstGeom prst="rect">
                            <a:avLst/>
                          </a:prstGeom>
                        </pic:spPr>
                      </pic:pic>
                    </a:graphicData>
                  </a:graphic>
                </wp:inline>
              </w:drawing>
            </w:r>
          </w:p>
        </w:tc>
      </w:tr>
      <w:tr w:rsidR="003548D0" w:rsidRPr="002F0955" w14:paraId="78D14264" w14:textId="77777777">
        <w:trPr>
          <w:jc w:val="center"/>
        </w:trPr>
        <w:tc>
          <w:tcPr>
            <w:tcW w:w="1870" w:type="dxa"/>
          </w:tcPr>
          <w:p w14:paraId="30F02150" w14:textId="2206AE92" w:rsidR="00D74832" w:rsidRPr="002F0955" w:rsidRDefault="0073141E" w:rsidP="00414703">
            <w:pPr>
              <w:spacing w:after="240" w:line="240" w:lineRule="auto"/>
              <w:jc w:val="center"/>
              <w:rPr>
                <w:sz w:val="18"/>
                <w:szCs w:val="18"/>
              </w:rPr>
            </w:pPr>
            <w:r w:rsidRPr="002F0955">
              <w:rPr>
                <w:sz w:val="18"/>
                <w:szCs w:val="18"/>
              </w:rPr>
              <w:t>Hugo Péloquin</w:t>
            </w:r>
            <w:r w:rsidR="00D74832" w:rsidRPr="002F0955">
              <w:rPr>
                <w:sz w:val="18"/>
                <w:szCs w:val="18"/>
              </w:rPr>
              <w:br/>
              <w:t>Coordonnat</w:t>
            </w:r>
            <w:r w:rsidR="001C0051">
              <w:rPr>
                <w:sz w:val="18"/>
                <w:szCs w:val="18"/>
              </w:rPr>
              <w:t>eur</w:t>
            </w:r>
            <w:r w:rsidR="00D74832" w:rsidRPr="002F0955">
              <w:rPr>
                <w:sz w:val="18"/>
                <w:szCs w:val="18"/>
              </w:rPr>
              <w:t xml:space="preserve"> général</w:t>
            </w:r>
          </w:p>
        </w:tc>
        <w:tc>
          <w:tcPr>
            <w:tcW w:w="1870" w:type="dxa"/>
          </w:tcPr>
          <w:p w14:paraId="073AB8EE" w14:textId="69598DEF" w:rsidR="00D74832" w:rsidRPr="002F0955" w:rsidRDefault="0073141E" w:rsidP="00414703">
            <w:pPr>
              <w:spacing w:after="240" w:line="240" w:lineRule="auto"/>
              <w:jc w:val="center"/>
              <w:rPr>
                <w:sz w:val="18"/>
                <w:szCs w:val="18"/>
              </w:rPr>
            </w:pPr>
            <w:r w:rsidRPr="002F0955">
              <w:rPr>
                <w:sz w:val="18"/>
                <w:szCs w:val="18"/>
              </w:rPr>
              <w:t>Geneviève Forcier</w:t>
            </w:r>
            <w:r w:rsidR="00D74832" w:rsidRPr="002F0955">
              <w:rPr>
                <w:sz w:val="18"/>
                <w:szCs w:val="18"/>
              </w:rPr>
              <w:br/>
              <w:t>Coordonnat</w:t>
            </w:r>
            <w:r>
              <w:rPr>
                <w:sz w:val="18"/>
                <w:szCs w:val="18"/>
              </w:rPr>
              <w:t>rice</w:t>
            </w:r>
            <w:r w:rsidR="00D74832" w:rsidRPr="002F0955">
              <w:rPr>
                <w:sz w:val="18"/>
                <w:szCs w:val="18"/>
              </w:rPr>
              <w:t xml:space="preserve"> général</w:t>
            </w:r>
            <w:r>
              <w:rPr>
                <w:sz w:val="18"/>
                <w:szCs w:val="18"/>
              </w:rPr>
              <w:t>e</w:t>
            </w:r>
            <w:r w:rsidR="00D74832" w:rsidRPr="002F0955">
              <w:rPr>
                <w:sz w:val="18"/>
                <w:szCs w:val="18"/>
              </w:rPr>
              <w:t xml:space="preserve"> adjoint</w:t>
            </w:r>
            <w:r>
              <w:rPr>
                <w:sz w:val="18"/>
                <w:szCs w:val="18"/>
              </w:rPr>
              <w:t>e</w:t>
            </w:r>
          </w:p>
        </w:tc>
        <w:tc>
          <w:tcPr>
            <w:tcW w:w="1870" w:type="dxa"/>
          </w:tcPr>
          <w:p w14:paraId="72D54525" w14:textId="77777777" w:rsidR="00D74832" w:rsidRPr="002F0955" w:rsidRDefault="00D74832" w:rsidP="00414703">
            <w:pPr>
              <w:spacing w:after="240" w:line="240" w:lineRule="auto"/>
              <w:jc w:val="center"/>
              <w:rPr>
                <w:sz w:val="18"/>
                <w:szCs w:val="18"/>
              </w:rPr>
            </w:pPr>
            <w:r w:rsidRPr="002F0955">
              <w:rPr>
                <w:sz w:val="18"/>
                <w:szCs w:val="18"/>
              </w:rPr>
              <w:t>Juli Boyer</w:t>
            </w:r>
            <w:r w:rsidRPr="002F0955">
              <w:rPr>
                <w:sz w:val="18"/>
                <w:szCs w:val="18"/>
              </w:rPr>
              <w:br/>
              <w:t>Coordonnatrice Accueil</w:t>
            </w:r>
          </w:p>
        </w:tc>
        <w:tc>
          <w:tcPr>
            <w:tcW w:w="1870" w:type="dxa"/>
          </w:tcPr>
          <w:p w14:paraId="7ACA8F9A" w14:textId="1763EC79" w:rsidR="00D74832" w:rsidRPr="002F0955" w:rsidRDefault="0073141E" w:rsidP="00414703">
            <w:pPr>
              <w:spacing w:after="240" w:line="240" w:lineRule="auto"/>
              <w:jc w:val="center"/>
              <w:rPr>
                <w:sz w:val="18"/>
                <w:szCs w:val="18"/>
              </w:rPr>
            </w:pPr>
            <w:r>
              <w:rPr>
                <w:sz w:val="18"/>
                <w:szCs w:val="18"/>
              </w:rPr>
              <w:t>Éric D’Anjou</w:t>
            </w:r>
            <w:r w:rsidR="00D74832" w:rsidRPr="002F0955">
              <w:rPr>
                <w:sz w:val="18"/>
                <w:szCs w:val="18"/>
              </w:rPr>
              <w:br/>
              <w:t>Coordonnateur Combat</w:t>
            </w:r>
          </w:p>
        </w:tc>
        <w:tc>
          <w:tcPr>
            <w:tcW w:w="1870" w:type="dxa"/>
          </w:tcPr>
          <w:p w14:paraId="47F40E31" w14:textId="77777777" w:rsidR="00D74832" w:rsidRPr="002F0955" w:rsidRDefault="00D74832" w:rsidP="00414703">
            <w:pPr>
              <w:spacing w:after="240" w:line="240" w:lineRule="auto"/>
              <w:jc w:val="center"/>
              <w:rPr>
                <w:sz w:val="18"/>
                <w:szCs w:val="18"/>
              </w:rPr>
            </w:pPr>
            <w:r w:rsidRPr="002F0955">
              <w:rPr>
                <w:sz w:val="18"/>
                <w:szCs w:val="18"/>
              </w:rPr>
              <w:t>Martin Champagne</w:t>
            </w:r>
            <w:r w:rsidRPr="002F0955">
              <w:rPr>
                <w:sz w:val="18"/>
                <w:szCs w:val="18"/>
              </w:rPr>
              <w:br/>
              <w:t>Coordonnateur Jeu</w:t>
            </w:r>
          </w:p>
        </w:tc>
      </w:tr>
      <w:tr w:rsidR="003548D0" w:rsidRPr="002F0955" w14:paraId="42FFBC73" w14:textId="77777777">
        <w:trPr>
          <w:jc w:val="center"/>
        </w:trPr>
        <w:tc>
          <w:tcPr>
            <w:tcW w:w="1870" w:type="dxa"/>
          </w:tcPr>
          <w:p w14:paraId="0EECF94E" w14:textId="77777777" w:rsidR="00D74832" w:rsidRPr="002F0955" w:rsidRDefault="00D74832">
            <w:pPr>
              <w:spacing w:after="0" w:line="240" w:lineRule="auto"/>
              <w:jc w:val="center"/>
            </w:pPr>
            <w:r w:rsidRPr="002F0955">
              <w:rPr>
                <w:noProof/>
              </w:rPr>
              <w:drawing>
                <wp:inline distT="0" distB="0" distL="0" distR="0" wp14:anchorId="1981401F" wp14:editId="71670172">
                  <wp:extent cx="914159" cy="1370330"/>
                  <wp:effectExtent l="0" t="0" r="635" b="1270"/>
                  <wp:docPr id="379655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55609" name="Picture 2"/>
                          <pic:cNvPicPr/>
                        </pic:nvPicPr>
                        <pic:blipFill rotWithShape="1">
                          <a:blip r:embed="rId25" cstate="print">
                            <a:extLst>
                              <a:ext uri="{28A0092B-C50C-407E-A947-70E740481C1C}">
                                <a14:useLocalDpi xmlns:a14="http://schemas.microsoft.com/office/drawing/2010/main" val="0"/>
                              </a:ext>
                            </a:extLst>
                          </a:blip>
                          <a:srcRect l="14862" t="19051" r="16640" b="2368"/>
                          <a:stretch/>
                        </pic:blipFill>
                        <pic:spPr bwMode="auto">
                          <a:xfrm>
                            <a:off x="0" y="0"/>
                            <a:ext cx="914400" cy="1370691"/>
                          </a:xfrm>
                          <a:prstGeom prst="rect">
                            <a:avLst/>
                          </a:prstGeom>
                          <a:ln>
                            <a:noFill/>
                          </a:ln>
                          <a:extLst>
                            <a:ext uri="{53640926-AAD7-44D8-BBD7-CCE9431645EC}">
                              <a14:shadowObscured xmlns:a14="http://schemas.microsoft.com/office/drawing/2010/main"/>
                            </a:ext>
                          </a:extLst>
                        </pic:spPr>
                      </pic:pic>
                    </a:graphicData>
                  </a:graphic>
                </wp:inline>
              </w:drawing>
            </w:r>
          </w:p>
        </w:tc>
        <w:tc>
          <w:tcPr>
            <w:tcW w:w="1870" w:type="dxa"/>
          </w:tcPr>
          <w:p w14:paraId="3424EC4B" w14:textId="77777777" w:rsidR="00D74832" w:rsidRPr="002F0955" w:rsidRDefault="00D74832">
            <w:pPr>
              <w:spacing w:after="0" w:line="240" w:lineRule="auto"/>
              <w:jc w:val="center"/>
            </w:pPr>
            <w:r w:rsidRPr="002F0955">
              <w:rPr>
                <w:noProof/>
              </w:rPr>
              <w:drawing>
                <wp:inline distT="0" distB="0" distL="0" distR="0" wp14:anchorId="3A604CDF" wp14:editId="1B71D025">
                  <wp:extent cx="913828" cy="1370742"/>
                  <wp:effectExtent l="0" t="0" r="635" b="1270"/>
                  <wp:docPr id="16797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5736"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3828" cy="1370742"/>
                          </a:xfrm>
                          <a:prstGeom prst="rect">
                            <a:avLst/>
                          </a:prstGeom>
                        </pic:spPr>
                      </pic:pic>
                    </a:graphicData>
                  </a:graphic>
                </wp:inline>
              </w:drawing>
            </w:r>
          </w:p>
        </w:tc>
        <w:tc>
          <w:tcPr>
            <w:tcW w:w="1870" w:type="dxa"/>
          </w:tcPr>
          <w:p w14:paraId="0789D39D" w14:textId="77777777" w:rsidR="00D74832" w:rsidRPr="002F0955" w:rsidRDefault="00D74832">
            <w:pPr>
              <w:spacing w:after="0" w:line="240" w:lineRule="auto"/>
              <w:jc w:val="center"/>
            </w:pPr>
            <w:r w:rsidRPr="002F0955">
              <w:rPr>
                <w:noProof/>
              </w:rPr>
              <w:drawing>
                <wp:inline distT="0" distB="0" distL="0" distR="0" wp14:anchorId="784AD9B4" wp14:editId="6A8ECC6B">
                  <wp:extent cx="913828" cy="1370742"/>
                  <wp:effectExtent l="0" t="0" r="635" b="1270"/>
                  <wp:docPr id="117059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9485"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3828" cy="1370742"/>
                          </a:xfrm>
                          <a:prstGeom prst="rect">
                            <a:avLst/>
                          </a:prstGeom>
                        </pic:spPr>
                      </pic:pic>
                    </a:graphicData>
                  </a:graphic>
                </wp:inline>
              </w:drawing>
            </w:r>
          </w:p>
        </w:tc>
        <w:tc>
          <w:tcPr>
            <w:tcW w:w="1870" w:type="dxa"/>
          </w:tcPr>
          <w:p w14:paraId="4D87E3C2" w14:textId="55C8C823" w:rsidR="00D74832" w:rsidRPr="002F0955" w:rsidRDefault="003548D0">
            <w:pPr>
              <w:spacing w:after="0" w:line="240" w:lineRule="auto"/>
              <w:jc w:val="center"/>
            </w:pPr>
            <w:r>
              <w:rPr>
                <w:noProof/>
              </w:rPr>
              <w:drawing>
                <wp:inline distT="0" distB="0" distL="0" distR="0" wp14:anchorId="12B2C581" wp14:editId="2C7316F4">
                  <wp:extent cx="1000125" cy="1370985"/>
                  <wp:effectExtent l="0" t="0" r="0" b="635"/>
                  <wp:docPr id="1900871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71103" name="Picture 190087110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0573" cy="1371600"/>
                          </a:xfrm>
                          <a:prstGeom prst="rect">
                            <a:avLst/>
                          </a:prstGeom>
                        </pic:spPr>
                      </pic:pic>
                    </a:graphicData>
                  </a:graphic>
                </wp:inline>
              </w:drawing>
            </w:r>
          </w:p>
        </w:tc>
        <w:tc>
          <w:tcPr>
            <w:tcW w:w="1870" w:type="dxa"/>
          </w:tcPr>
          <w:p w14:paraId="71396C61" w14:textId="77777777" w:rsidR="00D74832" w:rsidRPr="002F0955" w:rsidRDefault="00D74832">
            <w:pPr>
              <w:spacing w:after="0" w:line="240" w:lineRule="auto"/>
              <w:jc w:val="center"/>
            </w:pPr>
            <w:r w:rsidRPr="002F0955">
              <w:rPr>
                <w:noProof/>
              </w:rPr>
              <w:drawing>
                <wp:inline distT="0" distB="0" distL="0" distR="0" wp14:anchorId="608DC278" wp14:editId="5E13EB7E">
                  <wp:extent cx="911977" cy="1371600"/>
                  <wp:effectExtent l="0" t="0" r="2540" b="0"/>
                  <wp:docPr id="1252207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07899" name="Picture 2"/>
                          <pic:cNvPicPr/>
                        </pic:nvPicPr>
                        <pic:blipFill>
                          <a:blip r:embed="rId29" cstate="print">
                            <a:extLst>
                              <a:ext uri="{28A0092B-C50C-407E-A947-70E740481C1C}">
                                <a14:useLocalDpi xmlns:a14="http://schemas.microsoft.com/office/drawing/2010/main" val="0"/>
                              </a:ext>
                            </a:extLst>
                          </a:blip>
                          <a:srcRect l="132" r="132"/>
                          <a:stretch>
                            <a:fillRect/>
                          </a:stretch>
                        </pic:blipFill>
                        <pic:spPr bwMode="auto">
                          <a:xfrm>
                            <a:off x="0" y="0"/>
                            <a:ext cx="911977"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3548D0" w:rsidRPr="0003712D" w14:paraId="3D9A50A7" w14:textId="77777777">
        <w:trPr>
          <w:jc w:val="center"/>
        </w:trPr>
        <w:tc>
          <w:tcPr>
            <w:tcW w:w="1870" w:type="dxa"/>
          </w:tcPr>
          <w:p w14:paraId="67ED6151" w14:textId="7A3E6566" w:rsidR="00D74832" w:rsidRPr="002F0955" w:rsidRDefault="00D74832" w:rsidP="00A369DB">
            <w:pPr>
              <w:spacing w:line="240" w:lineRule="auto"/>
              <w:jc w:val="center"/>
              <w:rPr>
                <w:sz w:val="18"/>
                <w:szCs w:val="18"/>
              </w:rPr>
            </w:pPr>
            <w:r w:rsidRPr="002176B2">
              <w:rPr>
                <w:sz w:val="17"/>
                <w:szCs w:val="17"/>
              </w:rPr>
              <w:t>Jean-Sébastien Brodeur</w:t>
            </w:r>
            <w:r w:rsidRPr="002F0955">
              <w:rPr>
                <w:sz w:val="18"/>
                <w:szCs w:val="18"/>
              </w:rPr>
              <w:br/>
              <w:t>Coordonnateur Opérations</w:t>
            </w:r>
          </w:p>
        </w:tc>
        <w:tc>
          <w:tcPr>
            <w:tcW w:w="1870" w:type="dxa"/>
          </w:tcPr>
          <w:p w14:paraId="18BB3C97" w14:textId="77777777" w:rsidR="00D74832" w:rsidRPr="002F0955" w:rsidRDefault="00D74832">
            <w:pPr>
              <w:spacing w:after="0" w:line="240" w:lineRule="auto"/>
              <w:jc w:val="center"/>
              <w:rPr>
                <w:sz w:val="18"/>
                <w:szCs w:val="18"/>
              </w:rPr>
            </w:pPr>
            <w:r w:rsidRPr="002F0955">
              <w:rPr>
                <w:sz w:val="18"/>
                <w:szCs w:val="18"/>
              </w:rPr>
              <w:t>Dominic Bachand</w:t>
            </w:r>
            <w:r w:rsidRPr="002F0955">
              <w:rPr>
                <w:sz w:val="18"/>
                <w:szCs w:val="18"/>
              </w:rPr>
              <w:br/>
              <w:t>Coordonnateur Sécurité</w:t>
            </w:r>
          </w:p>
        </w:tc>
        <w:tc>
          <w:tcPr>
            <w:tcW w:w="1870" w:type="dxa"/>
          </w:tcPr>
          <w:p w14:paraId="6210305D" w14:textId="77777777" w:rsidR="00D74832" w:rsidRPr="002F0955" w:rsidRDefault="00D74832">
            <w:pPr>
              <w:spacing w:after="0" w:line="240" w:lineRule="auto"/>
              <w:jc w:val="center"/>
              <w:rPr>
                <w:sz w:val="18"/>
                <w:szCs w:val="18"/>
              </w:rPr>
            </w:pPr>
            <w:r w:rsidRPr="002F0955">
              <w:rPr>
                <w:sz w:val="18"/>
                <w:szCs w:val="18"/>
              </w:rPr>
              <w:t>Martin Roussy</w:t>
            </w:r>
            <w:r w:rsidRPr="002F0955">
              <w:rPr>
                <w:sz w:val="18"/>
                <w:szCs w:val="18"/>
              </w:rPr>
              <w:br/>
              <w:t>Coordonnateur</w:t>
            </w:r>
            <w:r w:rsidRPr="002F0955">
              <w:rPr>
                <w:sz w:val="18"/>
                <w:szCs w:val="18"/>
              </w:rPr>
              <w:br/>
              <w:t>Services administratifs</w:t>
            </w:r>
          </w:p>
        </w:tc>
        <w:tc>
          <w:tcPr>
            <w:tcW w:w="1870" w:type="dxa"/>
          </w:tcPr>
          <w:p w14:paraId="221C52E1" w14:textId="39320013" w:rsidR="00D74832" w:rsidRPr="002F0955" w:rsidRDefault="0073141E">
            <w:pPr>
              <w:spacing w:after="0" w:line="240" w:lineRule="auto"/>
              <w:jc w:val="center"/>
              <w:rPr>
                <w:sz w:val="18"/>
                <w:szCs w:val="18"/>
              </w:rPr>
            </w:pPr>
            <w:r>
              <w:rPr>
                <w:sz w:val="18"/>
                <w:szCs w:val="18"/>
              </w:rPr>
              <w:t>Roxanne St-Yves</w:t>
            </w:r>
            <w:r w:rsidR="00D74832" w:rsidRPr="002F0955">
              <w:rPr>
                <w:sz w:val="18"/>
                <w:szCs w:val="18"/>
              </w:rPr>
              <w:br/>
              <w:t>Coordonnatrice Tournois</w:t>
            </w:r>
          </w:p>
        </w:tc>
        <w:tc>
          <w:tcPr>
            <w:tcW w:w="1870" w:type="dxa"/>
          </w:tcPr>
          <w:p w14:paraId="33A43537" w14:textId="77777777" w:rsidR="00D74832" w:rsidRPr="0003712D" w:rsidRDefault="00D74832">
            <w:pPr>
              <w:spacing w:after="0" w:line="240" w:lineRule="auto"/>
              <w:jc w:val="center"/>
              <w:rPr>
                <w:sz w:val="18"/>
                <w:szCs w:val="18"/>
              </w:rPr>
            </w:pPr>
            <w:r w:rsidRPr="002F0955">
              <w:rPr>
                <w:sz w:val="18"/>
                <w:szCs w:val="18"/>
              </w:rPr>
              <w:t>Valérie Lord-Joncas</w:t>
            </w:r>
            <w:r w:rsidRPr="002F0955">
              <w:rPr>
                <w:sz w:val="18"/>
                <w:szCs w:val="18"/>
              </w:rPr>
              <w:br/>
              <w:t xml:space="preserve">Coordonnatrice </w:t>
            </w:r>
            <w:r w:rsidRPr="002F0955">
              <w:rPr>
                <w:sz w:val="18"/>
                <w:szCs w:val="18"/>
              </w:rPr>
              <w:br/>
              <w:t>Vie du Duché</w:t>
            </w:r>
          </w:p>
        </w:tc>
      </w:tr>
    </w:tbl>
    <w:p w14:paraId="7CA5F2D3" w14:textId="77777777" w:rsidR="00AE627B" w:rsidRPr="0003712D" w:rsidRDefault="00AE627B" w:rsidP="00AE627B">
      <w:pPr>
        <w:pStyle w:val="Heading2"/>
      </w:pPr>
      <w:bookmarkStart w:id="2" w:name="_Ref196125544"/>
      <w:bookmarkStart w:id="3" w:name="_Toc229076310"/>
      <w:bookmarkStart w:id="4" w:name="_Ref164967502"/>
      <w:bookmarkStart w:id="5" w:name="_Ref165703876"/>
      <w:r w:rsidRPr="0003712D">
        <w:lastRenderedPageBreak/>
        <w:t>Nous joindre</w:t>
      </w:r>
      <w:bookmarkEnd w:id="2"/>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935"/>
      </w:tblGrid>
      <w:tr w:rsidR="00DC5FA5" w:rsidRPr="0003712D" w14:paraId="7B2ADDEE" w14:textId="77777777" w:rsidTr="00DC5FA5">
        <w:tc>
          <w:tcPr>
            <w:tcW w:w="3415" w:type="dxa"/>
          </w:tcPr>
          <w:p w14:paraId="75E1DAD7" w14:textId="4D255949" w:rsidR="00DC5FA5" w:rsidRPr="002F0955" w:rsidRDefault="00DC5FA5" w:rsidP="00DC5FA5">
            <w:hyperlink r:id="rId30" w:history="1">
              <w:r w:rsidRPr="002F0955">
                <w:rPr>
                  <w:rStyle w:val="Hyperlink"/>
                </w:rPr>
                <w:t>https://bicolline.org/contact/</w:t>
              </w:r>
            </w:hyperlink>
            <w:r w:rsidRPr="002F0955">
              <w:t xml:space="preserve"> </w:t>
            </w:r>
          </w:p>
          <w:p w14:paraId="749563A3" w14:textId="77777777" w:rsidR="00DC5FA5" w:rsidRPr="002F0955" w:rsidRDefault="00DC5FA5" w:rsidP="00DC5FA5">
            <w:pPr>
              <w:rPr>
                <w:b/>
                <w:bCs/>
              </w:rPr>
            </w:pPr>
            <w:r w:rsidRPr="002F0955">
              <w:rPr>
                <w:b/>
                <w:bCs/>
              </w:rPr>
              <w:t>Accueil et information</w:t>
            </w:r>
          </w:p>
          <w:p w14:paraId="54E11BE6" w14:textId="08CB26B0" w:rsidR="00DC5FA5" w:rsidRPr="002F0955" w:rsidRDefault="00952DEE" w:rsidP="00DC5FA5">
            <w:r w:rsidRPr="002F0955">
              <w:t>(</w:t>
            </w:r>
            <w:r w:rsidR="00DC5FA5" w:rsidRPr="002F0955">
              <w:t>819</w:t>
            </w:r>
            <w:r w:rsidRPr="002F0955">
              <w:t>)</w:t>
            </w:r>
            <w:r w:rsidR="00DC5FA5" w:rsidRPr="002F0955">
              <w:t xml:space="preserve"> 532-1755</w:t>
            </w:r>
            <w:r w:rsidR="00DC5FA5" w:rsidRPr="002F0955">
              <w:br/>
            </w:r>
            <w:hyperlink r:id="rId31" w:history="1">
              <w:r w:rsidR="00DC5FA5" w:rsidRPr="002F0955">
                <w:rPr>
                  <w:rStyle w:val="Hyperlink"/>
                </w:rPr>
                <w:t>info@bicolline.org</w:t>
              </w:r>
            </w:hyperlink>
            <w:r w:rsidR="00DC5FA5" w:rsidRPr="002F0955">
              <w:br/>
              <w:t>1480 Chemin Principal</w:t>
            </w:r>
            <w:r w:rsidR="00DC5FA5" w:rsidRPr="002F0955">
              <w:br/>
              <w:t>Saint-Mathieu-du-Parc, QC, G0X 1N0</w:t>
            </w:r>
          </w:p>
        </w:tc>
        <w:tc>
          <w:tcPr>
            <w:tcW w:w="5935" w:type="dxa"/>
          </w:tcPr>
          <w:p w14:paraId="710C2965" w14:textId="38F4C213" w:rsidR="00DC5FA5" w:rsidRPr="002F0955" w:rsidRDefault="00DC5FA5" w:rsidP="00DC5FA5">
            <w:pPr>
              <w:rPr>
                <w:b/>
                <w:bCs/>
              </w:rPr>
            </w:pPr>
            <w:r w:rsidRPr="002F0955">
              <w:rPr>
                <w:b/>
                <w:bCs/>
              </w:rPr>
              <w:t>Équipe</w:t>
            </w:r>
          </w:p>
          <w:p w14:paraId="5AF81AD9" w14:textId="6ED45B0B" w:rsidR="00DC5FA5" w:rsidRPr="002F0955" w:rsidRDefault="00D74832" w:rsidP="00DC5FA5">
            <w:r w:rsidRPr="002F0955">
              <w:t xml:space="preserve">Accueil : </w:t>
            </w:r>
            <w:hyperlink r:id="rId32" w:history="1">
              <w:r w:rsidRPr="002F0955">
                <w:rPr>
                  <w:rStyle w:val="Hyperlink"/>
                </w:rPr>
                <w:t>accueilGB@bicolline.org</w:t>
              </w:r>
            </w:hyperlink>
            <w:r w:rsidRPr="002F0955">
              <w:t xml:space="preserve"> </w:t>
            </w:r>
            <w:r w:rsidRPr="002F0955">
              <w:br/>
            </w:r>
            <w:r w:rsidR="00DC5FA5" w:rsidRPr="002F0955">
              <w:t xml:space="preserve">Combat : </w:t>
            </w:r>
            <w:hyperlink r:id="rId33" w:history="1">
              <w:r w:rsidR="00DC5FA5" w:rsidRPr="002F0955">
                <w:rPr>
                  <w:rStyle w:val="Hyperlink"/>
                </w:rPr>
                <w:t>combatGB@bicolline.org</w:t>
              </w:r>
            </w:hyperlink>
            <w:r w:rsidR="00DC5FA5" w:rsidRPr="002F0955">
              <w:t xml:space="preserve"> </w:t>
            </w:r>
            <w:r w:rsidR="00DC5FA5" w:rsidRPr="002F0955">
              <w:br/>
              <w:t xml:space="preserve">Jeu : </w:t>
            </w:r>
            <w:hyperlink r:id="rId34" w:history="1">
              <w:r w:rsidR="00DC5FA5" w:rsidRPr="002F0955">
                <w:rPr>
                  <w:rStyle w:val="Hyperlink"/>
                </w:rPr>
                <w:t>maitredejeu@bicolline.org</w:t>
              </w:r>
            </w:hyperlink>
            <w:r w:rsidR="00DC5FA5" w:rsidRPr="002F0955">
              <w:br/>
            </w:r>
            <w:r w:rsidRPr="002F0955">
              <w:t xml:space="preserve">Sécurité : </w:t>
            </w:r>
            <w:hyperlink r:id="rId35" w:history="1">
              <w:r w:rsidRPr="002F0955">
                <w:rPr>
                  <w:rStyle w:val="Hyperlink"/>
                </w:rPr>
                <w:t>securite@bicolline.org</w:t>
              </w:r>
            </w:hyperlink>
            <w:r w:rsidRPr="002F0955">
              <w:t xml:space="preserve"> </w:t>
            </w:r>
            <w:r w:rsidRPr="002F0955">
              <w:br/>
              <w:t xml:space="preserve">Services administratifs : </w:t>
            </w:r>
            <w:hyperlink r:id="rId36" w:history="1">
              <w:r w:rsidRPr="002F0955">
                <w:rPr>
                  <w:rStyle w:val="Hyperlink"/>
                </w:rPr>
                <w:t>info@bicolline.org</w:t>
              </w:r>
            </w:hyperlink>
            <w:r w:rsidRPr="002F0955">
              <w:br/>
            </w:r>
            <w:r w:rsidR="00DC5FA5" w:rsidRPr="002F0955">
              <w:t xml:space="preserve">Tournois : </w:t>
            </w:r>
            <w:hyperlink r:id="rId37" w:history="1">
              <w:r w:rsidR="00DC5FA5" w:rsidRPr="002F0955">
                <w:rPr>
                  <w:rStyle w:val="Hyperlink"/>
                </w:rPr>
                <w:t>tournois@bicolline.org</w:t>
              </w:r>
            </w:hyperlink>
            <w:r w:rsidR="00DC5FA5" w:rsidRPr="002F0955">
              <w:br/>
              <w:t xml:space="preserve">Urbanisme : </w:t>
            </w:r>
            <w:hyperlink r:id="rId38" w:history="1">
              <w:r w:rsidR="00DC5FA5" w:rsidRPr="002F0955">
                <w:rPr>
                  <w:rStyle w:val="Hyperlink"/>
                </w:rPr>
                <w:t>urbanisme@bicolline.org</w:t>
              </w:r>
            </w:hyperlink>
            <w:r w:rsidR="00DC5FA5" w:rsidRPr="002F0955">
              <w:br/>
              <w:t xml:space="preserve">Vie du Duché : </w:t>
            </w:r>
            <w:hyperlink r:id="rId39" w:history="1">
              <w:r w:rsidR="00DC5FA5" w:rsidRPr="002F0955">
                <w:rPr>
                  <w:rStyle w:val="Hyperlink"/>
                </w:rPr>
                <w:t>vieduduche@bicolline.org</w:t>
              </w:r>
            </w:hyperlink>
            <w:r w:rsidR="00DC5FA5" w:rsidRPr="002F0955">
              <w:t xml:space="preserve"> </w:t>
            </w:r>
            <w:r w:rsidR="00DC5FA5" w:rsidRPr="002F0955">
              <w:br/>
              <w:t xml:space="preserve">Volontaires : </w:t>
            </w:r>
            <w:hyperlink r:id="rId40" w:history="1">
              <w:r w:rsidR="00DC5FA5" w:rsidRPr="002F0955">
                <w:rPr>
                  <w:rStyle w:val="Hyperlink"/>
                </w:rPr>
                <w:t>benevolat@bicolline.org</w:t>
              </w:r>
            </w:hyperlink>
          </w:p>
        </w:tc>
      </w:tr>
    </w:tbl>
    <w:p w14:paraId="257797A0" w14:textId="299C40E7" w:rsidR="00153DD0" w:rsidRPr="0003712D" w:rsidRDefault="008B3C4B" w:rsidP="00A6785E">
      <w:pPr>
        <w:pStyle w:val="Heading2"/>
      </w:pPr>
      <w:bookmarkStart w:id="6" w:name="_Toc229076311"/>
      <w:r w:rsidRPr="0003712D">
        <w:t>Volontaires et bénévoles</w:t>
      </w:r>
      <w:bookmarkEnd w:id="4"/>
      <w:bookmarkEnd w:id="5"/>
      <w:bookmarkEnd w:id="6"/>
    </w:p>
    <w:p w14:paraId="22484607" w14:textId="617AD4E6" w:rsidR="008B3C4B" w:rsidRPr="0003712D" w:rsidRDefault="008B3C4B" w:rsidP="008B3C4B">
      <w:pPr>
        <w:rPr>
          <w:b/>
          <w:bCs/>
        </w:rPr>
      </w:pPr>
      <w:r w:rsidRPr="0003712D">
        <w:rPr>
          <w:b/>
          <w:bCs/>
        </w:rPr>
        <w:t xml:space="preserve">Faites partie d’une équipe dynamique et passionnée lors de la Grande Bataille! </w:t>
      </w:r>
    </w:p>
    <w:p w14:paraId="0B2E952B" w14:textId="06D947A1" w:rsidR="008B3C4B" w:rsidRPr="0003712D" w:rsidRDefault="008B3C4B" w:rsidP="008B3C4B">
      <w:r w:rsidRPr="0003712D">
        <w:t>Chaque année, le Duché de Bicolline a besoin de personnes engagées pour rejoindre l’équipe de volontaires de la Grande Bataille de Bicolline. Nous sommes reconnaissants du dévouement que ses volontaires apportent à l’événement puisqu’ils accomplissent de nombreuses tâches qui contribuent à en faire un événement unique à la notoriété internationale</w:t>
      </w:r>
      <w:r w:rsidR="00957922" w:rsidRPr="0003712D">
        <w:t>!</w:t>
      </w:r>
    </w:p>
    <w:p w14:paraId="3CF5E485" w14:textId="69882614" w:rsidR="00C93D69" w:rsidRPr="00EA5E00" w:rsidRDefault="00957922" w:rsidP="00EA5E00">
      <w:r w:rsidRPr="002F0955">
        <w:t xml:space="preserve">Le fonctionnement </w:t>
      </w:r>
      <w:r w:rsidR="00D74832" w:rsidRPr="002F0955">
        <w:t xml:space="preserve">est identique à celui de l’année dernière. </w:t>
      </w:r>
      <w:r w:rsidR="008B3C4B" w:rsidRPr="002F0955">
        <w:t xml:space="preserve">La </w:t>
      </w:r>
      <w:r w:rsidR="008B3C4B" w:rsidRPr="002F0955">
        <w:rPr>
          <w:i/>
          <w:iCs/>
        </w:rPr>
        <w:t>Politique</w:t>
      </w:r>
      <w:r w:rsidR="008B3C4B" w:rsidRPr="0003712D">
        <w:rPr>
          <w:i/>
          <w:iCs/>
        </w:rPr>
        <w:t xml:space="preserve"> de volontariat</w:t>
      </w:r>
      <w:r w:rsidR="008B3C4B" w:rsidRPr="0003712D">
        <w:t xml:space="preserve"> pour cette édition est disponible </w:t>
      </w:r>
      <w:r w:rsidR="002F0955">
        <w:t>sur notre site Internet :</w:t>
      </w:r>
      <w:r w:rsidR="008B3C4B" w:rsidRPr="0003712D">
        <w:t xml:space="preserve"> </w:t>
      </w:r>
      <w:hyperlink r:id="rId41" w:tgtFrame="_blank" w:tooltip="https://bicolline.org/volontaires/" w:history="1">
        <w:r w:rsidR="00EA5E00" w:rsidRPr="00EA5E00">
          <w:rPr>
            <w:rStyle w:val="Hyperlink"/>
          </w:rPr>
          <w:t>https://bicolline.org/volontaires/</w:t>
        </w:r>
      </w:hyperlink>
    </w:p>
    <w:p w14:paraId="084741ED" w14:textId="404C98DC" w:rsidR="008B3C4B" w:rsidRPr="0003712D" w:rsidRDefault="008B3C4B" w:rsidP="008B3C4B">
      <w:r w:rsidRPr="0003712D">
        <w:t>Vous y trouverez tous les renseignements en lien avec le volontariat lors de la Grande Bataille</w:t>
      </w:r>
      <w:r w:rsidR="00F94AA4" w:rsidRPr="0003712D">
        <w:t xml:space="preserve"> de Bicolline</w:t>
      </w:r>
      <w:r w:rsidRPr="0003712D">
        <w:t xml:space="preserve">! Vous pouvez </w:t>
      </w:r>
      <w:r w:rsidRPr="0003712D">
        <w:rPr>
          <w:rFonts w:cs="Sofia Pro"/>
        </w:rPr>
        <w:t>é</w:t>
      </w:r>
      <w:r w:rsidRPr="0003712D">
        <w:t xml:space="preserve">galement rejoindre notre Responsable Volontaires, Cynthia Pinel, en </w:t>
      </w:r>
      <w:r w:rsidRPr="0003712D">
        <w:rPr>
          <w:rFonts w:cs="Sofia Pro"/>
        </w:rPr>
        <w:t>é</w:t>
      </w:r>
      <w:r w:rsidRPr="0003712D">
        <w:t xml:space="preserve">crivant au </w:t>
      </w:r>
      <w:hyperlink r:id="rId42" w:history="1">
        <w:r w:rsidRPr="0003712D">
          <w:rPr>
            <w:rStyle w:val="Hyperlink"/>
          </w:rPr>
          <w:t>benevolat@bicolline.org</w:t>
        </w:r>
      </w:hyperlink>
      <w:r w:rsidRPr="0003712D">
        <w:t>.</w:t>
      </w:r>
    </w:p>
    <w:p w14:paraId="634210B8" w14:textId="294DEE6A" w:rsidR="004C4B41" w:rsidRPr="0003712D" w:rsidRDefault="00BD6B20" w:rsidP="00BD6B20">
      <w:pPr>
        <w:pStyle w:val="Heading2"/>
      </w:pPr>
      <w:bookmarkStart w:id="7" w:name="_Toc229076312"/>
      <w:r w:rsidRPr="0003712D">
        <w:t>Soirée d’appréciation des volontaires</w:t>
      </w:r>
      <w:bookmarkEnd w:id="7"/>
    </w:p>
    <w:p w14:paraId="05DE1309" w14:textId="0BB4351E" w:rsidR="00171542" w:rsidRPr="0003712D" w:rsidRDefault="00EF4446" w:rsidP="00BD6B20">
      <w:r w:rsidRPr="0003712D">
        <w:t xml:space="preserve">Notre soirée d’appréciation des volontaires et bénévoles se tiendra </w:t>
      </w:r>
      <w:r w:rsidRPr="00663301">
        <w:t>le samedi 1</w:t>
      </w:r>
      <w:r w:rsidR="00D7729F" w:rsidRPr="00663301">
        <w:t>5</w:t>
      </w:r>
      <w:r w:rsidRPr="00663301">
        <w:t xml:space="preserve"> août de 20h00 à 21h00 à l’Auberge. </w:t>
      </w:r>
      <w:r w:rsidR="00171542" w:rsidRPr="00663301">
        <w:t xml:space="preserve">Chaque coordination en profitera pour souligner les faits cocasses </w:t>
      </w:r>
      <w:r w:rsidR="00171542" w:rsidRPr="0003712D">
        <w:t>et bons coups de son équipe!</w:t>
      </w:r>
      <w:r w:rsidR="008B4946" w:rsidRPr="0003712D">
        <w:t xml:space="preserve"> </w:t>
      </w:r>
    </w:p>
    <w:p w14:paraId="61E6A8AE" w14:textId="32563F89" w:rsidR="008B3C4B" w:rsidRPr="0003712D" w:rsidRDefault="008B3C4B" w:rsidP="00D5523C">
      <w:pPr>
        <w:pStyle w:val="Heading1"/>
        <w:spacing w:before="0"/>
      </w:pPr>
      <w:bookmarkStart w:id="8" w:name="_Ref165705532"/>
      <w:bookmarkStart w:id="9" w:name="_Toc229076313"/>
      <w:r w:rsidRPr="0003712D">
        <w:t>Inscriptions et tarification</w:t>
      </w:r>
      <w:bookmarkEnd w:id="8"/>
      <w:bookmarkEnd w:id="9"/>
    </w:p>
    <w:p w14:paraId="1D386E1B" w14:textId="17B4FA8E" w:rsidR="008B3C4B" w:rsidRPr="0003712D" w:rsidRDefault="009E105D" w:rsidP="009E105D">
      <w:r w:rsidRPr="00AD467D">
        <w:t xml:space="preserve">L’édition </w:t>
      </w:r>
      <w:r w:rsidR="00A53DC0">
        <w:t>1026</w:t>
      </w:r>
      <w:r w:rsidRPr="00AD467D">
        <w:t xml:space="preserve"> de la Grande Bataille de Bicolline se déroulera du </w:t>
      </w:r>
      <w:r w:rsidR="00704A7D">
        <w:t>09</w:t>
      </w:r>
      <w:r w:rsidRPr="00AD467D">
        <w:t xml:space="preserve"> au 1</w:t>
      </w:r>
      <w:r w:rsidR="00704A7D">
        <w:t>6</w:t>
      </w:r>
      <w:r w:rsidRPr="00AD467D">
        <w:t> août inclusivement</w:t>
      </w:r>
      <w:r w:rsidRPr="0003712D">
        <w:t xml:space="preserve"> sur le site du Duché de Bicolline situé au 1480 Chemin Principal, Saint-Mathieu-du-Parc, Québec, G0X 1N0.</w:t>
      </w:r>
      <w:r w:rsidR="00D74832" w:rsidRPr="0003712D">
        <w:t xml:space="preserve"> </w:t>
      </w:r>
    </w:p>
    <w:p w14:paraId="61F1AF92" w14:textId="77777777" w:rsidR="007551EE" w:rsidRPr="0003712D" w:rsidRDefault="007551EE" w:rsidP="007551EE">
      <w:pPr>
        <w:rPr>
          <w:b/>
          <w:bCs/>
        </w:rPr>
      </w:pPr>
      <w:r w:rsidRPr="0003712D">
        <w:rPr>
          <w:b/>
          <w:bCs/>
        </w:rPr>
        <w:lastRenderedPageBreak/>
        <w:t>Les animaux de compagnie ne sont pas admis sur le site du Duché de Bicolline.</w:t>
      </w:r>
    </w:p>
    <w:p w14:paraId="435409CD" w14:textId="2D4CC2F3" w:rsidR="007551EE" w:rsidRPr="0003712D" w:rsidRDefault="007551EE" w:rsidP="007551EE">
      <w:pPr>
        <w:pStyle w:val="Heading2"/>
      </w:pPr>
      <w:bookmarkStart w:id="10" w:name="_Toc229076314"/>
      <w:r w:rsidRPr="0003712D">
        <w:t>Pour participer</w:t>
      </w:r>
      <w:bookmarkEnd w:id="10"/>
    </w:p>
    <w:p w14:paraId="11F9B574" w14:textId="66D98F1C" w:rsidR="00616394" w:rsidRPr="0003712D" w:rsidRDefault="00616394" w:rsidP="00616394">
      <w:r w:rsidRPr="0003712D">
        <w:t>Pour participer à la Grande Bataille de Bicolline, il faut :</w:t>
      </w:r>
    </w:p>
    <w:p w14:paraId="1EAF9E7B" w14:textId="77777777" w:rsidR="00DA53AE" w:rsidRPr="0003712D" w:rsidRDefault="00DA53AE" w:rsidP="00DA53AE">
      <w:pPr>
        <w:pStyle w:val="ListBullet"/>
        <w:rPr>
          <w:noProof w:val="0"/>
        </w:rPr>
      </w:pPr>
      <w:r w:rsidRPr="0003712D">
        <w:rPr>
          <w:noProof w:val="0"/>
        </w:rPr>
        <w:t>Connaître et se conformer aux valeurs et politiques du Duché de Bicolline et reconnaître qu’il faut adopter une attitude favorisant le savoir-vivre pour préserver l’harmonie de la collectivité :</w:t>
      </w:r>
    </w:p>
    <w:p w14:paraId="525F96D8" w14:textId="11847E81" w:rsidR="00DA53AE" w:rsidRPr="0003712D" w:rsidRDefault="00DA53AE" w:rsidP="00DA53AE">
      <w:pPr>
        <w:pStyle w:val="ListBullet2"/>
        <w:rPr>
          <w:noProof w:val="0"/>
        </w:rPr>
      </w:pPr>
      <w:hyperlink r:id="rId43" w:anchor="valeurs" w:history="1">
        <w:r w:rsidRPr="0003712D">
          <w:rPr>
            <w:rStyle w:val="Hyperlink"/>
            <w:noProof w:val="0"/>
          </w:rPr>
          <w:t>Nos valeurs</w:t>
        </w:r>
      </w:hyperlink>
      <w:r w:rsidRPr="0003712D">
        <w:rPr>
          <w:noProof w:val="0"/>
        </w:rPr>
        <w:t>;</w:t>
      </w:r>
    </w:p>
    <w:p w14:paraId="382AC538" w14:textId="49B4DFE4" w:rsidR="00DA53AE" w:rsidRPr="0003712D" w:rsidRDefault="00DA53AE" w:rsidP="00DA53AE">
      <w:pPr>
        <w:pStyle w:val="ListBullet2"/>
        <w:rPr>
          <w:noProof w:val="0"/>
        </w:rPr>
      </w:pPr>
      <w:hyperlink r:id="rId44" w:history="1">
        <w:r w:rsidRPr="0003712D">
          <w:rPr>
            <w:rStyle w:val="Hyperlink"/>
            <w:noProof w:val="0"/>
          </w:rPr>
          <w:t>Politique de prévention des violences à caractère sexuel</w:t>
        </w:r>
      </w:hyperlink>
      <w:r w:rsidR="008D7194" w:rsidRPr="0003712D">
        <w:rPr>
          <w:noProof w:val="0"/>
        </w:rPr>
        <w:t>.</w:t>
      </w:r>
    </w:p>
    <w:p w14:paraId="191B8B06" w14:textId="1A15CA57" w:rsidR="00DA53AE" w:rsidRPr="0003712D" w:rsidRDefault="00DA53AE" w:rsidP="00DA53AE">
      <w:pPr>
        <w:pStyle w:val="ListBullet"/>
        <w:rPr>
          <w:noProof w:val="0"/>
        </w:rPr>
      </w:pPr>
      <w:r w:rsidRPr="0003712D">
        <w:rPr>
          <w:noProof w:val="0"/>
        </w:rPr>
        <w:t xml:space="preserve">Connaître et se conformer aux règles de combat et d’homologation si vous souhaitez participer aux activités de combat. La documentation est disponible sur notre site </w:t>
      </w:r>
      <w:r w:rsidR="00225BDA" w:rsidRPr="0003712D">
        <w:rPr>
          <w:noProof w:val="0"/>
        </w:rPr>
        <w:t>Internet</w:t>
      </w:r>
      <w:r w:rsidRPr="0003712D">
        <w:rPr>
          <w:noProof w:val="0"/>
        </w:rPr>
        <w:t> :</w:t>
      </w:r>
    </w:p>
    <w:p w14:paraId="50B11D60" w14:textId="7AC250A5" w:rsidR="00DA53AE" w:rsidRPr="00AD467D" w:rsidRDefault="00DA53AE" w:rsidP="00AD467D">
      <w:pPr>
        <w:pStyle w:val="ListBullet2"/>
      </w:pPr>
      <w:hyperlink r:id="rId45" w:history="1">
        <w:r w:rsidRPr="00AD467D">
          <w:rPr>
            <w:rStyle w:val="Hyperlink"/>
          </w:rPr>
          <w:t>Règles de c</w:t>
        </w:r>
        <w:r w:rsidRPr="00AD467D">
          <w:rPr>
            <w:rStyle w:val="Hyperlink"/>
          </w:rPr>
          <w:t>ombat</w:t>
        </w:r>
      </w:hyperlink>
      <w:r w:rsidRPr="00AD467D">
        <w:t>;</w:t>
      </w:r>
    </w:p>
    <w:p w14:paraId="35C0CE8E" w14:textId="1F72571F" w:rsidR="00DA53AE" w:rsidRPr="00AD467D" w:rsidRDefault="00DA53AE" w:rsidP="00AD467D">
      <w:pPr>
        <w:pStyle w:val="ListBullet2"/>
      </w:pPr>
      <w:hyperlink r:id="rId46" w:history="1">
        <w:r w:rsidRPr="00AD467D">
          <w:rPr>
            <w:rStyle w:val="Hyperlink"/>
          </w:rPr>
          <w:t>Standards</w:t>
        </w:r>
        <w:r w:rsidRPr="00AD467D">
          <w:rPr>
            <w:rStyle w:val="Hyperlink"/>
          </w:rPr>
          <w:t xml:space="preserve"> d’homologation des armes</w:t>
        </w:r>
      </w:hyperlink>
      <w:r w:rsidRPr="00AD467D">
        <w:t>.</w:t>
      </w:r>
    </w:p>
    <w:p w14:paraId="2E70DE94" w14:textId="77777777" w:rsidR="00DA53AE" w:rsidRPr="0003712D" w:rsidRDefault="00DA53AE" w:rsidP="00DA53AE">
      <w:pPr>
        <w:pStyle w:val="ListBullet"/>
        <w:rPr>
          <w:noProof w:val="0"/>
        </w:rPr>
      </w:pPr>
      <w:r w:rsidRPr="0003712D">
        <w:rPr>
          <w:noProof w:val="0"/>
        </w:rPr>
        <w:t>Porter des vêtements à caractère ou d’inspiration médiéval-fantastique en tout temps pendant l’événement et éviter les anachronismes.</w:t>
      </w:r>
    </w:p>
    <w:p w14:paraId="33B2F018" w14:textId="69A979D4" w:rsidR="00616394" w:rsidRPr="0003712D" w:rsidRDefault="00616394" w:rsidP="00D5523C">
      <w:pPr>
        <w:pStyle w:val="ListBullet"/>
        <w:rPr>
          <w:noProof w:val="0"/>
        </w:rPr>
      </w:pPr>
      <w:r w:rsidRPr="0003712D">
        <w:rPr>
          <w:noProof w:val="0"/>
        </w:rPr>
        <w:t xml:space="preserve">Choisir son forfait, compléter sa fiche d’inscription et acquitter les frais. </w:t>
      </w:r>
      <w:r w:rsidR="00AD467D">
        <w:rPr>
          <w:noProof w:val="0"/>
        </w:rPr>
        <w:t>Veuillez vous référer</w:t>
      </w:r>
      <w:r w:rsidR="00567A72" w:rsidRPr="0003712D">
        <w:rPr>
          <w:noProof w:val="0"/>
        </w:rPr>
        <w:t xml:space="preserve"> à la section </w:t>
      </w:r>
      <w:r w:rsidR="001C6E84" w:rsidRPr="00832A2B">
        <w:rPr>
          <w:i/>
          <w:iCs/>
          <w:noProof w:val="0"/>
        </w:rPr>
        <w:fldChar w:fldCharType="begin"/>
      </w:r>
      <w:r w:rsidR="001C6E84" w:rsidRPr="00832A2B">
        <w:rPr>
          <w:i/>
          <w:iCs/>
          <w:noProof w:val="0"/>
        </w:rPr>
        <w:instrText xml:space="preserve"> REF _Ref165705556 \h  \* MERGEFORMAT </w:instrText>
      </w:r>
      <w:r w:rsidR="001C6E84" w:rsidRPr="00832A2B">
        <w:rPr>
          <w:i/>
          <w:iCs/>
          <w:noProof w:val="0"/>
        </w:rPr>
      </w:r>
      <w:r w:rsidR="001C6E84" w:rsidRPr="00832A2B">
        <w:rPr>
          <w:i/>
          <w:iCs/>
          <w:noProof w:val="0"/>
        </w:rPr>
        <w:fldChar w:fldCharType="separate"/>
      </w:r>
      <w:r w:rsidR="00414703" w:rsidRPr="00832A2B">
        <w:rPr>
          <w:i/>
          <w:iCs/>
          <w:noProof w:val="0"/>
        </w:rPr>
        <w:t>Inscriptions et grille tarifaire</w:t>
      </w:r>
      <w:r w:rsidR="001C6E84" w:rsidRPr="00832A2B">
        <w:rPr>
          <w:i/>
          <w:iCs/>
          <w:noProof w:val="0"/>
        </w:rPr>
        <w:fldChar w:fldCharType="end"/>
      </w:r>
      <w:r w:rsidR="001C6E84" w:rsidRPr="00832A2B">
        <w:rPr>
          <w:noProof w:val="0"/>
        </w:rPr>
        <w:t>.</w:t>
      </w:r>
    </w:p>
    <w:p w14:paraId="23306633" w14:textId="77777777" w:rsidR="00BF1390" w:rsidRPr="0003712D" w:rsidRDefault="00616394" w:rsidP="008B4946">
      <w:pPr>
        <w:pStyle w:val="ListBullet"/>
        <w:spacing w:after="160" w:line="259" w:lineRule="auto"/>
        <w:rPr>
          <w:noProof w:val="0"/>
        </w:rPr>
      </w:pPr>
      <w:r w:rsidRPr="0003712D">
        <w:rPr>
          <w:noProof w:val="0"/>
        </w:rPr>
        <w:t>Prendre connaissance et signer la fiche de</w:t>
      </w:r>
      <w:r w:rsidR="00F94C05" w:rsidRPr="0003712D">
        <w:rPr>
          <w:noProof w:val="0"/>
        </w:rPr>
        <w:t>s modalités (</w:t>
      </w:r>
      <w:r w:rsidR="00F94C05" w:rsidRPr="0003712D">
        <w:rPr>
          <w:i/>
          <w:iCs/>
          <w:noProof w:val="0"/>
        </w:rPr>
        <w:t>termes et c</w:t>
      </w:r>
      <w:r w:rsidRPr="0003712D">
        <w:rPr>
          <w:i/>
          <w:iCs/>
          <w:noProof w:val="0"/>
        </w:rPr>
        <w:t>onditions</w:t>
      </w:r>
      <w:r w:rsidR="00F94C05" w:rsidRPr="0003712D">
        <w:rPr>
          <w:noProof w:val="0"/>
        </w:rPr>
        <w:t xml:space="preserve">) </w:t>
      </w:r>
      <w:r w:rsidRPr="0003712D">
        <w:rPr>
          <w:noProof w:val="0"/>
        </w:rPr>
        <w:t>du Duché de Bicolline lors de votre inscription.</w:t>
      </w:r>
    </w:p>
    <w:p w14:paraId="33733353" w14:textId="77777777" w:rsidR="003E6A2B" w:rsidRPr="0003712D" w:rsidRDefault="003E6A2B" w:rsidP="003E6A2B">
      <w:pPr>
        <w:pStyle w:val="Heading2"/>
      </w:pPr>
      <w:bookmarkStart w:id="11" w:name="_Toc229076315"/>
      <w:bookmarkStart w:id="12" w:name="_Ref165037453"/>
      <w:r w:rsidRPr="0003712D">
        <w:t>Devenir membre du Duché de Bicolline</w:t>
      </w:r>
      <w:bookmarkEnd w:id="11"/>
    </w:p>
    <w:p w14:paraId="41FD74B6" w14:textId="6F087402" w:rsidR="003E6A2B" w:rsidRPr="0003712D" w:rsidRDefault="003E6A2B" w:rsidP="003E6A2B">
      <w:r w:rsidRPr="0003712D">
        <w:t xml:space="preserve">Vous pouvez économiser sur les frais d’inscription aux activités du Duché de Bicolline, y compris la Grande Bataille de Bicolline, en devenant membre. Les renseignements sur les avantages d’être membre et comment le devenir sont disponibles sur notre site </w:t>
      </w:r>
      <w:r w:rsidR="00225BDA" w:rsidRPr="0003712D">
        <w:t>Internet</w:t>
      </w:r>
      <w:r w:rsidRPr="0003712D">
        <w:t xml:space="preserve"> : </w:t>
      </w:r>
      <w:hyperlink r:id="rId47" w:history="1">
        <w:r w:rsidRPr="0003712D">
          <w:rPr>
            <w:rStyle w:val="Hyperlink"/>
          </w:rPr>
          <w:t>bicolline.org/guide-participant/carte-de-membre/</w:t>
        </w:r>
      </w:hyperlink>
      <w:r w:rsidRPr="0003712D">
        <w:t>.</w:t>
      </w:r>
    </w:p>
    <w:p w14:paraId="5618D8DA" w14:textId="5F7260EE" w:rsidR="008B3C4B" w:rsidRPr="0003712D" w:rsidRDefault="00616394" w:rsidP="008B3C4B">
      <w:pPr>
        <w:pStyle w:val="Heading2"/>
      </w:pPr>
      <w:bookmarkStart w:id="13" w:name="_Ref165705556"/>
      <w:bookmarkStart w:id="14" w:name="_Toc229076316"/>
      <w:r w:rsidRPr="0003712D">
        <w:t>I</w:t>
      </w:r>
      <w:r w:rsidR="00957922" w:rsidRPr="0003712D">
        <w:t>nscriptions et</w:t>
      </w:r>
      <w:r w:rsidR="009E105D" w:rsidRPr="0003712D">
        <w:t xml:space="preserve"> grille tarifaire</w:t>
      </w:r>
      <w:bookmarkEnd w:id="12"/>
      <w:bookmarkEnd w:id="13"/>
      <w:bookmarkEnd w:id="14"/>
    </w:p>
    <w:p w14:paraId="40298B6A" w14:textId="3E223909" w:rsidR="00DE0086" w:rsidRPr="00AD467D" w:rsidRDefault="009E105D" w:rsidP="00DE0086">
      <w:r w:rsidRPr="0003712D">
        <w:t xml:space="preserve">Les inscriptions </w:t>
      </w:r>
      <w:r w:rsidRPr="00AD467D">
        <w:t xml:space="preserve">pour la Grande Bataille </w:t>
      </w:r>
      <w:r w:rsidR="00143297">
        <w:t>2026</w:t>
      </w:r>
      <w:r w:rsidRPr="00AD467D">
        <w:t xml:space="preserve"> ouvr</w:t>
      </w:r>
      <w:r w:rsidR="00322B0F" w:rsidRPr="00AD467D">
        <w:t>ent</w:t>
      </w:r>
      <w:r w:rsidRPr="00AD467D">
        <w:t xml:space="preserve"> </w:t>
      </w:r>
      <w:r w:rsidR="00C720BA" w:rsidRPr="00AD467D">
        <w:t>en</w:t>
      </w:r>
      <w:r w:rsidRPr="00AD467D">
        <w:t xml:space="preserve"> mai. </w:t>
      </w:r>
      <w:r w:rsidR="00DE0086" w:rsidRPr="00AD467D">
        <w:t>L’inscription comprend l’accès au site et aux activités qui s’y déroulent ainsi qu’un emplacement pour votre tente (moderne ou médiévale) ou l’accès à votre bâtiment.</w:t>
      </w:r>
    </w:p>
    <w:p w14:paraId="42331EC7" w14:textId="0DB0B63F" w:rsidR="009E105D" w:rsidRPr="00AD467D" w:rsidRDefault="009E105D" w:rsidP="008B3C4B">
      <w:pPr>
        <w:rPr>
          <w:b/>
          <w:bCs/>
        </w:rPr>
      </w:pPr>
      <w:r w:rsidRPr="4D0D4C1D">
        <w:rPr>
          <w:b/>
          <w:bCs/>
        </w:rPr>
        <w:t xml:space="preserve">La prévente pour les forfaits sept jours et trois jours se terminera </w:t>
      </w:r>
      <w:r w:rsidR="00D66177" w:rsidRPr="4D0D4C1D">
        <w:rPr>
          <w:b/>
          <w:bCs/>
        </w:rPr>
        <w:t xml:space="preserve">le </w:t>
      </w:r>
      <w:r w:rsidR="001C14EC" w:rsidRPr="4D0D4C1D">
        <w:rPr>
          <w:b/>
          <w:bCs/>
        </w:rPr>
        <w:t>1</w:t>
      </w:r>
      <w:r w:rsidR="6AA918DE" w:rsidRPr="4D0D4C1D">
        <w:rPr>
          <w:b/>
          <w:bCs/>
        </w:rPr>
        <w:t>3</w:t>
      </w:r>
      <w:r w:rsidR="001C14EC" w:rsidRPr="4D0D4C1D">
        <w:rPr>
          <w:b/>
          <w:bCs/>
        </w:rPr>
        <w:t xml:space="preserve"> juin </w:t>
      </w:r>
      <w:r w:rsidR="00143297" w:rsidRPr="4D0D4C1D">
        <w:rPr>
          <w:b/>
          <w:bCs/>
        </w:rPr>
        <w:t>2026</w:t>
      </w:r>
      <w:r w:rsidR="001C14EC" w:rsidRPr="4D0D4C1D">
        <w:rPr>
          <w:b/>
          <w:bCs/>
        </w:rPr>
        <w:t xml:space="preserve"> </w:t>
      </w:r>
      <w:r w:rsidR="00DE0086" w:rsidRPr="4D0D4C1D">
        <w:rPr>
          <w:b/>
          <w:bCs/>
        </w:rPr>
        <w:t>à 23h59.</w:t>
      </w:r>
    </w:p>
    <w:p w14:paraId="6FE02848" w14:textId="77777777" w:rsidR="00D74832" w:rsidRPr="00AD467D" w:rsidRDefault="00D74832" w:rsidP="009E105D">
      <w:r w:rsidRPr="00AD467D">
        <w:t>Il est à noter que les inscriptions pour l’événement sont limitées :</w:t>
      </w:r>
    </w:p>
    <w:p w14:paraId="717249C7" w14:textId="77777777" w:rsidR="00D74832" w:rsidRPr="00AD467D" w:rsidRDefault="00D74832" w:rsidP="00D74832">
      <w:pPr>
        <w:pStyle w:val="ListParagraph"/>
        <w:numPr>
          <w:ilvl w:val="0"/>
          <w:numId w:val="37"/>
        </w:numPr>
      </w:pPr>
      <w:r w:rsidRPr="00AD467D">
        <w:t>F</w:t>
      </w:r>
      <w:r w:rsidR="009E105D" w:rsidRPr="00AD467D">
        <w:t>orfaits sept jours et trois jours (y compris les participants qui s’inscrivent à l’</w:t>
      </w:r>
      <w:r w:rsidRPr="00AD467D">
        <w:t>A</w:t>
      </w:r>
      <w:r w:rsidR="009E105D" w:rsidRPr="00AD467D">
        <w:t>rrivée hâtive)</w:t>
      </w:r>
      <w:r w:rsidRPr="00AD467D">
        <w:t> :</w:t>
      </w:r>
      <w:r w:rsidR="009E105D" w:rsidRPr="00AD467D">
        <w:t xml:space="preserve"> </w:t>
      </w:r>
      <w:r w:rsidR="009E105D" w:rsidRPr="00AD467D">
        <w:rPr>
          <w:b/>
          <w:bCs/>
        </w:rPr>
        <w:t>5 </w:t>
      </w:r>
      <w:r w:rsidRPr="00AD467D">
        <w:rPr>
          <w:b/>
          <w:bCs/>
        </w:rPr>
        <w:t>0</w:t>
      </w:r>
      <w:r w:rsidR="009E105D" w:rsidRPr="00AD467D">
        <w:rPr>
          <w:b/>
          <w:bCs/>
        </w:rPr>
        <w:t>00 participants</w:t>
      </w:r>
      <w:r w:rsidR="009E105D" w:rsidRPr="00AD467D">
        <w:t>.</w:t>
      </w:r>
    </w:p>
    <w:p w14:paraId="573F39C0" w14:textId="6D784D2A" w:rsidR="009E105D" w:rsidRPr="00AD467D" w:rsidRDefault="00D74832" w:rsidP="00D74832">
      <w:pPr>
        <w:pStyle w:val="ListParagraph"/>
        <w:numPr>
          <w:ilvl w:val="0"/>
          <w:numId w:val="37"/>
        </w:numPr>
      </w:pPr>
      <w:r w:rsidRPr="00AD467D">
        <w:lastRenderedPageBreak/>
        <w:t xml:space="preserve">Journée </w:t>
      </w:r>
      <w:r w:rsidRPr="000419FB">
        <w:t>Découverte (1</w:t>
      </w:r>
      <w:r w:rsidR="000419FB" w:rsidRPr="000419FB">
        <w:t>4</w:t>
      </w:r>
      <w:r w:rsidRPr="000419FB">
        <w:t xml:space="preserve"> août </w:t>
      </w:r>
      <w:r w:rsidR="00143297" w:rsidRPr="000419FB">
        <w:t>2026</w:t>
      </w:r>
      <w:r w:rsidRPr="000419FB">
        <w:t xml:space="preserve">) : </w:t>
      </w:r>
      <w:r w:rsidRPr="000419FB">
        <w:rPr>
          <w:b/>
          <w:bCs/>
        </w:rPr>
        <w:t>2 000 participants</w:t>
      </w:r>
      <w:r w:rsidRPr="000419FB">
        <w:t>.</w:t>
      </w:r>
    </w:p>
    <w:p w14:paraId="2039C170" w14:textId="063F3EA0" w:rsidR="00BF5C21" w:rsidRPr="0094192B" w:rsidRDefault="00D74832" w:rsidP="00D74832">
      <w:pPr>
        <w:rPr>
          <w:b/>
          <w:bCs/>
        </w:rPr>
      </w:pPr>
      <w:r w:rsidRPr="00AD467D">
        <w:rPr>
          <w:b/>
          <w:bCs/>
        </w:rPr>
        <w:t>Il n’y aura aucune inscription à la porte</w:t>
      </w:r>
      <w:r w:rsidRPr="00AD467D">
        <w:t>, mais les inscriptions demeurent ouvertes tant et aussi longtemps que les limites ne seront pas atteintes</w:t>
      </w:r>
      <w:r w:rsidR="005D7EA4" w:rsidRPr="00AD467D">
        <w:t>.</w:t>
      </w:r>
      <w:r w:rsidR="005D7EA4" w:rsidRPr="0003712D">
        <w:rPr>
          <w:b/>
          <w:bCs/>
        </w:rPr>
        <w:t xml:space="preserve"> </w:t>
      </w:r>
    </w:p>
    <w:p w14:paraId="6EED9E42" w14:textId="42B6EEFC" w:rsidR="00C921DC" w:rsidRPr="00DF07A3" w:rsidRDefault="00C921DC" w:rsidP="00C921DC">
      <w:pPr>
        <w:pStyle w:val="Caption"/>
      </w:pPr>
      <w:bookmarkStart w:id="15" w:name="_Ref164976084"/>
      <w:bookmarkStart w:id="16" w:name="_Toc164868904"/>
      <w:bookmarkStart w:id="17" w:name="_Toc172113763"/>
      <w:bookmarkStart w:id="18" w:name="_Toc203125723"/>
      <w:r>
        <w:t xml:space="preserve">Tableau </w:t>
      </w:r>
      <w:r>
        <w:fldChar w:fldCharType="begin"/>
      </w:r>
      <w:r>
        <w:instrText xml:space="preserve"> SEQ Tableau \* ARABIC </w:instrText>
      </w:r>
      <w:r>
        <w:fldChar w:fldCharType="separate"/>
      </w:r>
      <w:r w:rsidR="00414703" w:rsidRPr="4D0D4C1D">
        <w:rPr>
          <w:noProof/>
        </w:rPr>
        <w:t>1</w:t>
      </w:r>
      <w:r>
        <w:fldChar w:fldCharType="end"/>
      </w:r>
      <w:bookmarkEnd w:id="15"/>
      <w:r>
        <w:t xml:space="preserve">: </w:t>
      </w:r>
      <w:bookmarkEnd w:id="16"/>
      <w:r>
        <w:t xml:space="preserve">Grille tarifaire pour la Grande Bataille </w:t>
      </w:r>
      <w:bookmarkEnd w:id="17"/>
      <w:bookmarkEnd w:id="18"/>
      <w:r w:rsidR="00A53DC0">
        <w:t>1026</w:t>
      </w:r>
    </w:p>
    <w:tbl>
      <w:tblPr>
        <w:tblStyle w:val="GridTable4-Accent3"/>
        <w:tblW w:w="0" w:type="auto"/>
        <w:tblLook w:val="04A0" w:firstRow="1" w:lastRow="0" w:firstColumn="1" w:lastColumn="0" w:noHBand="0" w:noVBand="1"/>
      </w:tblPr>
      <w:tblGrid>
        <w:gridCol w:w="3239"/>
        <w:gridCol w:w="1527"/>
        <w:gridCol w:w="1528"/>
        <w:gridCol w:w="1528"/>
        <w:gridCol w:w="1528"/>
      </w:tblGrid>
      <w:tr w:rsidR="00C921DC" w:rsidRPr="00DF07A3" w14:paraId="4FF7F018" w14:textId="77777777" w:rsidTr="4D0D4C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9" w:type="dxa"/>
            <w:vMerge w:val="restart"/>
            <w:tcBorders>
              <w:top w:val="single" w:sz="4" w:space="0" w:color="C9C9C9" w:themeColor="accent3" w:themeTint="99"/>
              <w:left w:val="single" w:sz="4" w:space="0" w:color="C9C9C9" w:themeColor="accent3" w:themeTint="99"/>
            </w:tcBorders>
            <w:vAlign w:val="center"/>
          </w:tcPr>
          <w:p w14:paraId="2CDD4D07" w14:textId="320AF6C1" w:rsidR="00C921DC" w:rsidRPr="00DF07A3" w:rsidRDefault="00C921DC" w:rsidP="00C921DC">
            <w:pPr>
              <w:pStyle w:val="Table"/>
            </w:pPr>
            <w:r w:rsidRPr="00DF07A3">
              <w:t>Forfait</w:t>
            </w:r>
            <w:r w:rsidRPr="00DF07A3">
              <w:rPr>
                <w:vertAlign w:val="superscript"/>
              </w:rPr>
              <w:t>1</w:t>
            </w:r>
          </w:p>
        </w:tc>
        <w:tc>
          <w:tcPr>
            <w:tcW w:w="3055" w:type="dxa"/>
            <w:gridSpan w:val="2"/>
            <w:tcBorders>
              <w:bottom w:val="nil"/>
            </w:tcBorders>
          </w:tcPr>
          <w:p w14:paraId="40E0D38B" w14:textId="77777777" w:rsidR="00C921DC" w:rsidRPr="00DF07A3" w:rsidRDefault="00C921DC">
            <w:pPr>
              <w:pStyle w:val="Table"/>
              <w:cnfStyle w:val="100000000000" w:firstRow="1" w:lastRow="0" w:firstColumn="0" w:lastColumn="0" w:oddVBand="0" w:evenVBand="0" w:oddHBand="0" w:evenHBand="0" w:firstRowFirstColumn="0" w:firstRowLastColumn="0" w:lastRowFirstColumn="0" w:lastRowLastColumn="0"/>
            </w:pPr>
            <w:r w:rsidRPr="00DF07A3">
              <w:t>Membres</w:t>
            </w:r>
          </w:p>
        </w:tc>
        <w:tc>
          <w:tcPr>
            <w:tcW w:w="3056" w:type="dxa"/>
            <w:gridSpan w:val="2"/>
            <w:tcBorders>
              <w:bottom w:val="nil"/>
            </w:tcBorders>
          </w:tcPr>
          <w:p w14:paraId="0C2058B6" w14:textId="77777777" w:rsidR="00C921DC" w:rsidRPr="00DF07A3" w:rsidRDefault="00C921DC">
            <w:pPr>
              <w:pStyle w:val="Table"/>
              <w:cnfStyle w:val="100000000000" w:firstRow="1" w:lastRow="0" w:firstColumn="0" w:lastColumn="0" w:oddVBand="0" w:evenVBand="0" w:oddHBand="0" w:evenHBand="0" w:firstRowFirstColumn="0" w:firstRowLastColumn="0" w:lastRowFirstColumn="0" w:lastRowLastColumn="0"/>
            </w:pPr>
            <w:r w:rsidRPr="00DF07A3">
              <w:t>Non-membres</w:t>
            </w:r>
          </w:p>
        </w:tc>
      </w:tr>
      <w:tr w:rsidR="00C921DC" w:rsidRPr="00DF07A3" w14:paraId="78FA6D33" w14:textId="77777777" w:rsidTr="4D0D4C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9" w:type="dxa"/>
            <w:vMerge/>
          </w:tcPr>
          <w:p w14:paraId="75C2A879" w14:textId="77777777" w:rsidR="00C921DC" w:rsidRPr="00DF07A3" w:rsidRDefault="00C921DC">
            <w:pPr>
              <w:pStyle w:val="Table"/>
            </w:pPr>
          </w:p>
        </w:tc>
        <w:tc>
          <w:tcPr>
            <w:tcW w:w="1527" w:type="dxa"/>
            <w:tcBorders>
              <w:top w:val="nil"/>
            </w:tcBorders>
          </w:tcPr>
          <w:p w14:paraId="47C62F67" w14:textId="77777777" w:rsidR="00C921DC" w:rsidRPr="00DF07A3" w:rsidRDefault="00C921DC">
            <w:pPr>
              <w:pStyle w:val="Table"/>
              <w:cnfStyle w:val="100000000000" w:firstRow="1" w:lastRow="0" w:firstColumn="0" w:lastColumn="0" w:oddVBand="0" w:evenVBand="0" w:oddHBand="0" w:evenHBand="0" w:firstRowFirstColumn="0" w:firstRowLastColumn="0" w:lastRowFirstColumn="0" w:lastRowLastColumn="0"/>
            </w:pPr>
            <w:r w:rsidRPr="00DF07A3">
              <w:t>16 ans et +</w:t>
            </w:r>
          </w:p>
        </w:tc>
        <w:tc>
          <w:tcPr>
            <w:tcW w:w="1528" w:type="dxa"/>
            <w:tcBorders>
              <w:top w:val="nil"/>
            </w:tcBorders>
          </w:tcPr>
          <w:p w14:paraId="19156F97" w14:textId="783F3D8A" w:rsidR="00C921DC" w:rsidRPr="00DF07A3" w:rsidRDefault="00C921DC">
            <w:pPr>
              <w:pStyle w:val="Table"/>
              <w:cnfStyle w:val="100000000000" w:firstRow="1" w:lastRow="0" w:firstColumn="0" w:lastColumn="0" w:oddVBand="0" w:evenVBand="0" w:oddHBand="0" w:evenHBand="0" w:firstRowFirstColumn="0" w:firstRowLastColumn="0" w:lastRowFirstColumn="0" w:lastRowLastColumn="0"/>
            </w:pPr>
            <w:r w:rsidRPr="00DF07A3">
              <w:t>10 à 15 ans</w:t>
            </w:r>
            <w:r w:rsidRPr="00DF07A3">
              <w:rPr>
                <w:vertAlign w:val="superscript"/>
              </w:rPr>
              <w:t>2</w:t>
            </w:r>
          </w:p>
        </w:tc>
        <w:tc>
          <w:tcPr>
            <w:tcW w:w="1528" w:type="dxa"/>
            <w:tcBorders>
              <w:top w:val="nil"/>
            </w:tcBorders>
          </w:tcPr>
          <w:p w14:paraId="6666C048" w14:textId="77777777" w:rsidR="00C921DC" w:rsidRPr="00DF07A3" w:rsidRDefault="00C921DC">
            <w:pPr>
              <w:pStyle w:val="Table"/>
              <w:cnfStyle w:val="100000000000" w:firstRow="1" w:lastRow="0" w:firstColumn="0" w:lastColumn="0" w:oddVBand="0" w:evenVBand="0" w:oddHBand="0" w:evenHBand="0" w:firstRowFirstColumn="0" w:firstRowLastColumn="0" w:lastRowFirstColumn="0" w:lastRowLastColumn="0"/>
            </w:pPr>
            <w:r w:rsidRPr="00DF07A3">
              <w:t>16 ans et +</w:t>
            </w:r>
          </w:p>
        </w:tc>
        <w:tc>
          <w:tcPr>
            <w:tcW w:w="1528" w:type="dxa"/>
            <w:tcBorders>
              <w:top w:val="nil"/>
            </w:tcBorders>
          </w:tcPr>
          <w:p w14:paraId="0EEB6E7D" w14:textId="10C8E7CA" w:rsidR="00C921DC" w:rsidRPr="00DF07A3" w:rsidRDefault="00C921DC">
            <w:pPr>
              <w:pStyle w:val="Table"/>
              <w:cnfStyle w:val="100000000000" w:firstRow="1" w:lastRow="0" w:firstColumn="0" w:lastColumn="0" w:oddVBand="0" w:evenVBand="0" w:oddHBand="0" w:evenHBand="0" w:firstRowFirstColumn="0" w:firstRowLastColumn="0" w:lastRowFirstColumn="0" w:lastRowLastColumn="0"/>
            </w:pPr>
            <w:r w:rsidRPr="00DF07A3">
              <w:t>10 à 15 ans</w:t>
            </w:r>
            <w:r w:rsidRPr="00DF07A3">
              <w:rPr>
                <w:vertAlign w:val="superscript"/>
              </w:rPr>
              <w:t>2</w:t>
            </w:r>
          </w:p>
        </w:tc>
      </w:tr>
      <w:tr w:rsidR="00C921DC" w:rsidRPr="00DF07A3" w14:paraId="20CE7AEE" w14:textId="77777777" w:rsidTr="4D0D4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9" w:type="dxa"/>
          </w:tcPr>
          <w:p w14:paraId="3A3C3BC8" w14:textId="3FD94F12" w:rsidR="00C921DC" w:rsidRPr="00DF07A3" w:rsidRDefault="00C921DC" w:rsidP="00C921DC">
            <w:pPr>
              <w:pStyle w:val="Table"/>
              <w:rPr>
                <w:b w:val="0"/>
                <w:bCs w:val="0"/>
              </w:rPr>
            </w:pPr>
            <w:r w:rsidRPr="00DF07A3">
              <w:rPr>
                <w:b w:val="0"/>
                <w:bCs w:val="0"/>
              </w:rPr>
              <w:t>Forfait 7 jours – Prévente</w:t>
            </w:r>
            <w:r w:rsidRPr="00DF07A3">
              <w:rPr>
                <w:b w:val="0"/>
                <w:bCs w:val="0"/>
                <w:vertAlign w:val="superscript"/>
              </w:rPr>
              <w:t>3</w:t>
            </w:r>
          </w:p>
        </w:tc>
        <w:tc>
          <w:tcPr>
            <w:tcW w:w="1527" w:type="dxa"/>
          </w:tcPr>
          <w:p w14:paraId="33CE440B" w14:textId="3D293FD4" w:rsidR="00C921DC" w:rsidRPr="00DF07A3" w:rsidRDefault="00C921DC" w:rsidP="00C921DC">
            <w:pPr>
              <w:pStyle w:val="Table"/>
              <w:jc w:val="center"/>
              <w:cnfStyle w:val="000000100000" w:firstRow="0" w:lastRow="0" w:firstColumn="0" w:lastColumn="0" w:oddVBand="0" w:evenVBand="0" w:oddHBand="1" w:evenHBand="0" w:firstRowFirstColumn="0" w:firstRowLastColumn="0" w:lastRowFirstColumn="0" w:lastRowLastColumn="0"/>
            </w:pPr>
            <w:r>
              <w:t>3</w:t>
            </w:r>
            <w:r w:rsidR="3129EC79">
              <w:t>9</w:t>
            </w:r>
            <w:r>
              <w:t>5,00</w:t>
            </w:r>
          </w:p>
        </w:tc>
        <w:tc>
          <w:tcPr>
            <w:tcW w:w="1528" w:type="dxa"/>
          </w:tcPr>
          <w:p w14:paraId="0B15326A" w14:textId="5535E927" w:rsidR="00C921DC" w:rsidRPr="00DF07A3" w:rsidRDefault="00C921DC" w:rsidP="00C921DC">
            <w:pPr>
              <w:pStyle w:val="Table"/>
              <w:jc w:val="center"/>
              <w:cnfStyle w:val="000000100000" w:firstRow="0" w:lastRow="0" w:firstColumn="0" w:lastColumn="0" w:oddVBand="0" w:evenVBand="0" w:oddHBand="1" w:evenHBand="0" w:firstRowFirstColumn="0" w:firstRowLastColumn="0" w:lastRowFirstColumn="0" w:lastRowLastColumn="0"/>
            </w:pPr>
            <w:r w:rsidRPr="00DF07A3">
              <w:t>110,00</w:t>
            </w:r>
          </w:p>
        </w:tc>
        <w:tc>
          <w:tcPr>
            <w:tcW w:w="1528" w:type="dxa"/>
          </w:tcPr>
          <w:p w14:paraId="473BCCDF" w14:textId="3B3B1688" w:rsidR="00C921DC" w:rsidRPr="00DF07A3" w:rsidRDefault="667E4D9B" w:rsidP="00C921DC">
            <w:pPr>
              <w:pStyle w:val="Table"/>
              <w:jc w:val="center"/>
              <w:cnfStyle w:val="000000100000" w:firstRow="0" w:lastRow="0" w:firstColumn="0" w:lastColumn="0" w:oddVBand="0" w:evenVBand="0" w:oddHBand="1" w:evenHBand="0" w:firstRowFirstColumn="0" w:firstRowLastColumn="0" w:lastRowFirstColumn="0" w:lastRowLastColumn="0"/>
            </w:pPr>
            <w:r>
              <w:t>435</w:t>
            </w:r>
            <w:r w:rsidR="00C921DC">
              <w:t>,00</w:t>
            </w:r>
          </w:p>
        </w:tc>
        <w:tc>
          <w:tcPr>
            <w:tcW w:w="1528" w:type="dxa"/>
          </w:tcPr>
          <w:p w14:paraId="5C2F61F9" w14:textId="77777777" w:rsidR="00C921DC" w:rsidRPr="00DF07A3" w:rsidRDefault="00C921DC" w:rsidP="00C921DC">
            <w:pPr>
              <w:pStyle w:val="Table"/>
              <w:jc w:val="center"/>
              <w:cnfStyle w:val="000000100000" w:firstRow="0" w:lastRow="0" w:firstColumn="0" w:lastColumn="0" w:oddVBand="0" w:evenVBand="0" w:oddHBand="1" w:evenHBand="0" w:firstRowFirstColumn="0" w:firstRowLastColumn="0" w:lastRowFirstColumn="0" w:lastRowLastColumn="0"/>
            </w:pPr>
            <w:r w:rsidRPr="00DF07A3">
              <w:t>120,00</w:t>
            </w:r>
          </w:p>
        </w:tc>
      </w:tr>
      <w:tr w:rsidR="00C921DC" w:rsidRPr="00DF07A3" w14:paraId="45A18723" w14:textId="77777777" w:rsidTr="4D0D4C1D">
        <w:tc>
          <w:tcPr>
            <w:cnfStyle w:val="001000000000" w:firstRow="0" w:lastRow="0" w:firstColumn="1" w:lastColumn="0" w:oddVBand="0" w:evenVBand="0" w:oddHBand="0" w:evenHBand="0" w:firstRowFirstColumn="0" w:firstRowLastColumn="0" w:lastRowFirstColumn="0" w:lastRowLastColumn="0"/>
            <w:tcW w:w="3239" w:type="dxa"/>
          </w:tcPr>
          <w:p w14:paraId="2C4EBE66" w14:textId="4166F34E" w:rsidR="00C921DC" w:rsidRPr="00DF07A3" w:rsidRDefault="00C921DC" w:rsidP="00C921DC">
            <w:pPr>
              <w:pStyle w:val="Table"/>
              <w:rPr>
                <w:b w:val="0"/>
                <w:bCs w:val="0"/>
              </w:rPr>
            </w:pPr>
            <w:r w:rsidRPr="00DF07A3">
              <w:rPr>
                <w:b w:val="0"/>
                <w:bCs w:val="0"/>
              </w:rPr>
              <w:t xml:space="preserve">Forfait 7 jours – Régulier </w:t>
            </w:r>
          </w:p>
        </w:tc>
        <w:tc>
          <w:tcPr>
            <w:tcW w:w="1527" w:type="dxa"/>
          </w:tcPr>
          <w:p w14:paraId="63EB22E6" w14:textId="6A899EDD" w:rsidR="00C921DC" w:rsidRPr="00DF07A3" w:rsidRDefault="00C921DC" w:rsidP="00C921DC">
            <w:pPr>
              <w:pStyle w:val="Table"/>
              <w:jc w:val="center"/>
              <w:cnfStyle w:val="000000000000" w:firstRow="0" w:lastRow="0" w:firstColumn="0" w:lastColumn="0" w:oddVBand="0" w:evenVBand="0" w:oddHBand="0" w:evenHBand="0" w:firstRowFirstColumn="0" w:firstRowLastColumn="0" w:lastRowFirstColumn="0" w:lastRowLastColumn="0"/>
            </w:pPr>
            <w:r>
              <w:t>4</w:t>
            </w:r>
            <w:r w:rsidR="4B02263B">
              <w:t>6</w:t>
            </w:r>
            <w:r>
              <w:t>0,00</w:t>
            </w:r>
          </w:p>
        </w:tc>
        <w:tc>
          <w:tcPr>
            <w:tcW w:w="1528" w:type="dxa"/>
          </w:tcPr>
          <w:p w14:paraId="4EA6B535" w14:textId="46CCE929" w:rsidR="00C921DC" w:rsidRPr="00DF07A3" w:rsidRDefault="00C921DC" w:rsidP="00C921DC">
            <w:pPr>
              <w:pStyle w:val="Table"/>
              <w:jc w:val="center"/>
              <w:cnfStyle w:val="000000000000" w:firstRow="0" w:lastRow="0" w:firstColumn="0" w:lastColumn="0" w:oddVBand="0" w:evenVBand="0" w:oddHBand="0" w:evenHBand="0" w:firstRowFirstColumn="0" w:firstRowLastColumn="0" w:lastRowFirstColumn="0" w:lastRowLastColumn="0"/>
            </w:pPr>
            <w:r w:rsidRPr="00DF07A3">
              <w:t>135,00</w:t>
            </w:r>
          </w:p>
        </w:tc>
        <w:tc>
          <w:tcPr>
            <w:tcW w:w="1528" w:type="dxa"/>
          </w:tcPr>
          <w:p w14:paraId="6C82A26B" w14:textId="0A5B67D3" w:rsidR="00C921DC" w:rsidRPr="00DF07A3" w:rsidRDefault="10EF32E1" w:rsidP="00C921DC">
            <w:pPr>
              <w:pStyle w:val="Table"/>
              <w:jc w:val="center"/>
              <w:cnfStyle w:val="000000000000" w:firstRow="0" w:lastRow="0" w:firstColumn="0" w:lastColumn="0" w:oddVBand="0" w:evenVBand="0" w:oddHBand="0" w:evenHBand="0" w:firstRowFirstColumn="0" w:firstRowLastColumn="0" w:lastRowFirstColumn="0" w:lastRowLastColumn="0"/>
            </w:pPr>
            <w:r>
              <w:t>50</w:t>
            </w:r>
            <w:r w:rsidR="00C921DC">
              <w:t>0,00</w:t>
            </w:r>
          </w:p>
        </w:tc>
        <w:tc>
          <w:tcPr>
            <w:tcW w:w="1528" w:type="dxa"/>
          </w:tcPr>
          <w:p w14:paraId="6A9DDFD9" w14:textId="77777777" w:rsidR="00C921DC" w:rsidRPr="00DF07A3" w:rsidRDefault="00C921DC" w:rsidP="00C921DC">
            <w:pPr>
              <w:pStyle w:val="Table"/>
              <w:jc w:val="center"/>
              <w:cnfStyle w:val="000000000000" w:firstRow="0" w:lastRow="0" w:firstColumn="0" w:lastColumn="0" w:oddVBand="0" w:evenVBand="0" w:oddHBand="0" w:evenHBand="0" w:firstRowFirstColumn="0" w:firstRowLastColumn="0" w:lastRowFirstColumn="0" w:lastRowLastColumn="0"/>
            </w:pPr>
            <w:r w:rsidRPr="00DF07A3">
              <w:t>145,00</w:t>
            </w:r>
          </w:p>
        </w:tc>
      </w:tr>
      <w:tr w:rsidR="00C921DC" w:rsidRPr="00DF07A3" w14:paraId="4AD49F45" w14:textId="77777777" w:rsidTr="4D0D4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9" w:type="dxa"/>
          </w:tcPr>
          <w:p w14:paraId="60CA147E" w14:textId="40BDF11F" w:rsidR="00C921DC" w:rsidRPr="00DF07A3" w:rsidRDefault="00C921DC" w:rsidP="00C921DC">
            <w:pPr>
              <w:pStyle w:val="Table"/>
              <w:rPr>
                <w:b w:val="0"/>
                <w:bCs w:val="0"/>
              </w:rPr>
            </w:pPr>
            <w:r w:rsidRPr="00DF07A3">
              <w:rPr>
                <w:b w:val="0"/>
                <w:bCs w:val="0"/>
              </w:rPr>
              <w:t>Forfait 3 jours – Prévente</w:t>
            </w:r>
            <w:r w:rsidRPr="00DF07A3">
              <w:rPr>
                <w:b w:val="0"/>
                <w:bCs w:val="0"/>
                <w:vertAlign w:val="superscript"/>
              </w:rPr>
              <w:t>3</w:t>
            </w:r>
          </w:p>
        </w:tc>
        <w:tc>
          <w:tcPr>
            <w:tcW w:w="1527" w:type="dxa"/>
          </w:tcPr>
          <w:p w14:paraId="43810A41" w14:textId="6F940EC7" w:rsidR="00C921DC" w:rsidRPr="00DF07A3" w:rsidRDefault="3EF894AC" w:rsidP="00C921DC">
            <w:pPr>
              <w:pStyle w:val="Table"/>
              <w:jc w:val="center"/>
              <w:cnfStyle w:val="000000100000" w:firstRow="0" w:lastRow="0" w:firstColumn="0" w:lastColumn="0" w:oddVBand="0" w:evenVBand="0" w:oddHBand="1" w:evenHBand="0" w:firstRowFirstColumn="0" w:firstRowLastColumn="0" w:lastRowFirstColumn="0" w:lastRowLastColumn="0"/>
            </w:pPr>
            <w:r>
              <w:t>310</w:t>
            </w:r>
            <w:r w:rsidR="00C921DC">
              <w:t>,00</w:t>
            </w:r>
          </w:p>
        </w:tc>
        <w:tc>
          <w:tcPr>
            <w:tcW w:w="1528" w:type="dxa"/>
          </w:tcPr>
          <w:p w14:paraId="48732958" w14:textId="78355A45" w:rsidR="00C921DC" w:rsidRPr="00DF07A3" w:rsidRDefault="00C921DC" w:rsidP="00C921DC">
            <w:pPr>
              <w:pStyle w:val="Table"/>
              <w:jc w:val="center"/>
              <w:cnfStyle w:val="000000100000" w:firstRow="0" w:lastRow="0" w:firstColumn="0" w:lastColumn="0" w:oddVBand="0" w:evenVBand="0" w:oddHBand="1" w:evenHBand="0" w:firstRowFirstColumn="0" w:firstRowLastColumn="0" w:lastRowFirstColumn="0" w:lastRowLastColumn="0"/>
            </w:pPr>
            <w:r w:rsidRPr="00DF07A3">
              <w:t>70,00</w:t>
            </w:r>
          </w:p>
        </w:tc>
        <w:tc>
          <w:tcPr>
            <w:tcW w:w="1528" w:type="dxa"/>
          </w:tcPr>
          <w:p w14:paraId="0505E49F" w14:textId="471E87EC" w:rsidR="00C921DC" w:rsidRPr="00DF07A3" w:rsidRDefault="00C921DC" w:rsidP="00C921DC">
            <w:pPr>
              <w:pStyle w:val="Table"/>
              <w:jc w:val="center"/>
              <w:cnfStyle w:val="000000100000" w:firstRow="0" w:lastRow="0" w:firstColumn="0" w:lastColumn="0" w:oddVBand="0" w:evenVBand="0" w:oddHBand="1" w:evenHBand="0" w:firstRowFirstColumn="0" w:firstRowLastColumn="0" w:lastRowFirstColumn="0" w:lastRowLastColumn="0"/>
            </w:pPr>
            <w:r>
              <w:t>3</w:t>
            </w:r>
            <w:r w:rsidR="605A116F">
              <w:t>40</w:t>
            </w:r>
            <w:r>
              <w:t>,00</w:t>
            </w:r>
          </w:p>
        </w:tc>
        <w:tc>
          <w:tcPr>
            <w:tcW w:w="1528" w:type="dxa"/>
          </w:tcPr>
          <w:p w14:paraId="4E205E75" w14:textId="77777777" w:rsidR="00C921DC" w:rsidRPr="00DF07A3" w:rsidRDefault="00C921DC" w:rsidP="00C921DC">
            <w:pPr>
              <w:pStyle w:val="Table"/>
              <w:jc w:val="center"/>
              <w:cnfStyle w:val="000000100000" w:firstRow="0" w:lastRow="0" w:firstColumn="0" w:lastColumn="0" w:oddVBand="0" w:evenVBand="0" w:oddHBand="1" w:evenHBand="0" w:firstRowFirstColumn="0" w:firstRowLastColumn="0" w:lastRowFirstColumn="0" w:lastRowLastColumn="0"/>
            </w:pPr>
            <w:r w:rsidRPr="00DF07A3">
              <w:t>80,00</w:t>
            </w:r>
          </w:p>
        </w:tc>
      </w:tr>
      <w:tr w:rsidR="00C921DC" w:rsidRPr="00DF07A3" w14:paraId="3DE1881B" w14:textId="77777777" w:rsidTr="4D0D4C1D">
        <w:tc>
          <w:tcPr>
            <w:cnfStyle w:val="001000000000" w:firstRow="0" w:lastRow="0" w:firstColumn="1" w:lastColumn="0" w:oddVBand="0" w:evenVBand="0" w:oddHBand="0" w:evenHBand="0" w:firstRowFirstColumn="0" w:firstRowLastColumn="0" w:lastRowFirstColumn="0" w:lastRowLastColumn="0"/>
            <w:tcW w:w="3239" w:type="dxa"/>
          </w:tcPr>
          <w:p w14:paraId="59EF0211" w14:textId="68F04C22" w:rsidR="00C921DC" w:rsidRPr="00DF07A3" w:rsidRDefault="00C921DC" w:rsidP="00C921DC">
            <w:pPr>
              <w:pStyle w:val="Table"/>
              <w:rPr>
                <w:b w:val="0"/>
                <w:bCs w:val="0"/>
              </w:rPr>
            </w:pPr>
            <w:r w:rsidRPr="00DF07A3">
              <w:rPr>
                <w:b w:val="0"/>
                <w:bCs w:val="0"/>
              </w:rPr>
              <w:t>Forfait 3 jours – Régulier</w:t>
            </w:r>
          </w:p>
        </w:tc>
        <w:tc>
          <w:tcPr>
            <w:tcW w:w="1527" w:type="dxa"/>
          </w:tcPr>
          <w:p w14:paraId="412F2483" w14:textId="35B3DCF7" w:rsidR="00C921DC" w:rsidRPr="00DF07A3" w:rsidRDefault="00C921DC" w:rsidP="00C921DC">
            <w:pPr>
              <w:pStyle w:val="Table"/>
              <w:jc w:val="center"/>
              <w:cnfStyle w:val="000000000000" w:firstRow="0" w:lastRow="0" w:firstColumn="0" w:lastColumn="0" w:oddVBand="0" w:evenVBand="0" w:oddHBand="0" w:evenHBand="0" w:firstRowFirstColumn="0" w:firstRowLastColumn="0" w:lastRowFirstColumn="0" w:lastRowLastColumn="0"/>
            </w:pPr>
            <w:r>
              <w:t>35</w:t>
            </w:r>
            <w:r w:rsidR="25ACA2FA">
              <w:t>0</w:t>
            </w:r>
            <w:r>
              <w:t>,00</w:t>
            </w:r>
          </w:p>
        </w:tc>
        <w:tc>
          <w:tcPr>
            <w:tcW w:w="1528" w:type="dxa"/>
          </w:tcPr>
          <w:p w14:paraId="4898835D" w14:textId="515375F5" w:rsidR="00C921DC" w:rsidRPr="00DF07A3" w:rsidRDefault="00C921DC" w:rsidP="00C921DC">
            <w:pPr>
              <w:pStyle w:val="Table"/>
              <w:jc w:val="center"/>
              <w:cnfStyle w:val="000000000000" w:firstRow="0" w:lastRow="0" w:firstColumn="0" w:lastColumn="0" w:oddVBand="0" w:evenVBand="0" w:oddHBand="0" w:evenHBand="0" w:firstRowFirstColumn="0" w:firstRowLastColumn="0" w:lastRowFirstColumn="0" w:lastRowLastColumn="0"/>
            </w:pPr>
            <w:r w:rsidRPr="00DF07A3">
              <w:t>90,00</w:t>
            </w:r>
          </w:p>
        </w:tc>
        <w:tc>
          <w:tcPr>
            <w:tcW w:w="1528" w:type="dxa"/>
          </w:tcPr>
          <w:p w14:paraId="1DF47575" w14:textId="0A36AEDA" w:rsidR="00C921DC" w:rsidRPr="00DF07A3" w:rsidRDefault="00C921DC" w:rsidP="00C921DC">
            <w:pPr>
              <w:pStyle w:val="Table"/>
              <w:jc w:val="center"/>
              <w:cnfStyle w:val="000000000000" w:firstRow="0" w:lastRow="0" w:firstColumn="0" w:lastColumn="0" w:oddVBand="0" w:evenVBand="0" w:oddHBand="0" w:evenHBand="0" w:firstRowFirstColumn="0" w:firstRowLastColumn="0" w:lastRowFirstColumn="0" w:lastRowLastColumn="0"/>
            </w:pPr>
            <w:r>
              <w:t>3</w:t>
            </w:r>
            <w:r w:rsidR="25A77E8B">
              <w:t>80</w:t>
            </w:r>
            <w:r>
              <w:t>,00</w:t>
            </w:r>
          </w:p>
        </w:tc>
        <w:tc>
          <w:tcPr>
            <w:tcW w:w="1528" w:type="dxa"/>
          </w:tcPr>
          <w:p w14:paraId="464AC7D8" w14:textId="77777777" w:rsidR="00C921DC" w:rsidRPr="00DF07A3" w:rsidRDefault="00C921DC" w:rsidP="00C921DC">
            <w:pPr>
              <w:pStyle w:val="Table"/>
              <w:jc w:val="center"/>
              <w:cnfStyle w:val="000000000000" w:firstRow="0" w:lastRow="0" w:firstColumn="0" w:lastColumn="0" w:oddVBand="0" w:evenVBand="0" w:oddHBand="0" w:evenHBand="0" w:firstRowFirstColumn="0" w:firstRowLastColumn="0" w:lastRowFirstColumn="0" w:lastRowLastColumn="0"/>
            </w:pPr>
            <w:r w:rsidRPr="00DF07A3">
              <w:t>100,00</w:t>
            </w:r>
          </w:p>
        </w:tc>
      </w:tr>
      <w:tr w:rsidR="00C921DC" w:rsidRPr="00DF07A3" w14:paraId="62C6F4B8" w14:textId="77777777" w:rsidTr="4D0D4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9" w:type="dxa"/>
          </w:tcPr>
          <w:p w14:paraId="102F3719" w14:textId="1C60B30F" w:rsidR="00C921DC" w:rsidRPr="00DF07A3" w:rsidRDefault="00C921DC" w:rsidP="00C921DC">
            <w:pPr>
              <w:pStyle w:val="Table"/>
              <w:rPr>
                <w:b w:val="0"/>
                <w:bCs w:val="0"/>
              </w:rPr>
            </w:pPr>
            <w:r w:rsidRPr="00DF07A3">
              <w:rPr>
                <w:b w:val="0"/>
                <w:bCs w:val="0"/>
              </w:rPr>
              <w:t xml:space="preserve">Journée Découverte </w:t>
            </w:r>
            <w:r w:rsidRPr="00DF07A3">
              <w:rPr>
                <w:b w:val="0"/>
                <w:bCs w:val="0"/>
              </w:rPr>
              <w:br/>
              <w:t xml:space="preserve">(vendredi 15 août seulement) </w:t>
            </w:r>
          </w:p>
        </w:tc>
        <w:tc>
          <w:tcPr>
            <w:tcW w:w="1527" w:type="dxa"/>
          </w:tcPr>
          <w:p w14:paraId="7E6171E6" w14:textId="0ABDF237" w:rsidR="00C921DC" w:rsidRPr="00DF07A3" w:rsidRDefault="79C28112" w:rsidP="00C921DC">
            <w:pPr>
              <w:pStyle w:val="Table"/>
              <w:jc w:val="center"/>
              <w:cnfStyle w:val="000000100000" w:firstRow="0" w:lastRow="0" w:firstColumn="0" w:lastColumn="0" w:oddVBand="0" w:evenVBand="0" w:oddHBand="1" w:evenHBand="0" w:firstRowFirstColumn="0" w:firstRowLastColumn="0" w:lastRowFirstColumn="0" w:lastRowLastColumn="0"/>
            </w:pPr>
            <w:r>
              <w:t>7</w:t>
            </w:r>
            <w:r w:rsidR="00C921DC">
              <w:t>5,00</w:t>
            </w:r>
          </w:p>
        </w:tc>
        <w:tc>
          <w:tcPr>
            <w:tcW w:w="1528" w:type="dxa"/>
          </w:tcPr>
          <w:p w14:paraId="7B5B911E" w14:textId="379AFF63" w:rsidR="00C921DC" w:rsidRPr="00DF07A3" w:rsidRDefault="00C921DC" w:rsidP="00C921DC">
            <w:pPr>
              <w:pStyle w:val="Table"/>
              <w:jc w:val="center"/>
              <w:cnfStyle w:val="000000100000" w:firstRow="0" w:lastRow="0" w:firstColumn="0" w:lastColumn="0" w:oddVBand="0" w:evenVBand="0" w:oddHBand="1" w:evenHBand="0" w:firstRowFirstColumn="0" w:firstRowLastColumn="0" w:lastRowFirstColumn="0" w:lastRowLastColumn="0"/>
            </w:pPr>
            <w:r>
              <w:t>3</w:t>
            </w:r>
            <w:r w:rsidR="58881A27">
              <w:t>5</w:t>
            </w:r>
            <w:r>
              <w:t>,00</w:t>
            </w:r>
          </w:p>
        </w:tc>
        <w:tc>
          <w:tcPr>
            <w:tcW w:w="1528" w:type="dxa"/>
          </w:tcPr>
          <w:p w14:paraId="02DB22D0" w14:textId="13246FEF" w:rsidR="00C921DC" w:rsidRPr="00DF07A3" w:rsidRDefault="0DADB9F0" w:rsidP="00C921DC">
            <w:pPr>
              <w:pStyle w:val="Table"/>
              <w:jc w:val="center"/>
              <w:cnfStyle w:val="000000100000" w:firstRow="0" w:lastRow="0" w:firstColumn="0" w:lastColumn="0" w:oddVBand="0" w:evenVBand="0" w:oddHBand="1" w:evenHBand="0" w:firstRowFirstColumn="0" w:firstRowLastColumn="0" w:lastRowFirstColumn="0" w:lastRowLastColumn="0"/>
            </w:pPr>
            <w:r>
              <w:t>7</w:t>
            </w:r>
            <w:r w:rsidR="00C921DC">
              <w:t>5,00</w:t>
            </w:r>
          </w:p>
        </w:tc>
        <w:tc>
          <w:tcPr>
            <w:tcW w:w="1528" w:type="dxa"/>
          </w:tcPr>
          <w:p w14:paraId="2BD3433B" w14:textId="51A504DA" w:rsidR="00C921DC" w:rsidRPr="00DF07A3" w:rsidRDefault="00C921DC" w:rsidP="00C921DC">
            <w:pPr>
              <w:pStyle w:val="Table"/>
              <w:jc w:val="center"/>
              <w:cnfStyle w:val="000000100000" w:firstRow="0" w:lastRow="0" w:firstColumn="0" w:lastColumn="0" w:oddVBand="0" w:evenVBand="0" w:oddHBand="1" w:evenHBand="0" w:firstRowFirstColumn="0" w:firstRowLastColumn="0" w:lastRowFirstColumn="0" w:lastRowLastColumn="0"/>
            </w:pPr>
            <w:r>
              <w:t>3</w:t>
            </w:r>
            <w:r w:rsidR="0AC8F9F3">
              <w:t>5</w:t>
            </w:r>
            <w:r>
              <w:t>,00</w:t>
            </w:r>
          </w:p>
        </w:tc>
      </w:tr>
      <w:tr w:rsidR="00C921DC" w:rsidRPr="00DF07A3" w14:paraId="4F60DED4" w14:textId="77777777" w:rsidTr="4D0D4C1D">
        <w:tc>
          <w:tcPr>
            <w:cnfStyle w:val="001000000000" w:firstRow="0" w:lastRow="0" w:firstColumn="1" w:lastColumn="0" w:oddVBand="0" w:evenVBand="0" w:oddHBand="0" w:evenHBand="0" w:firstRowFirstColumn="0" w:firstRowLastColumn="0" w:lastRowFirstColumn="0" w:lastRowLastColumn="0"/>
            <w:tcW w:w="3239" w:type="dxa"/>
          </w:tcPr>
          <w:p w14:paraId="05A70FDD" w14:textId="64805E05" w:rsidR="00C921DC" w:rsidRPr="00DF07A3" w:rsidRDefault="00C921DC" w:rsidP="00C921DC">
            <w:pPr>
              <w:pStyle w:val="Table"/>
              <w:rPr>
                <w:b w:val="0"/>
                <w:bCs w:val="0"/>
                <w:sz w:val="18"/>
                <w:szCs w:val="18"/>
              </w:rPr>
            </w:pPr>
            <w:r w:rsidRPr="00DF07A3">
              <w:rPr>
                <w:b w:val="0"/>
                <w:bCs w:val="0"/>
              </w:rPr>
              <w:t>Arrivée hâtive</w:t>
            </w:r>
            <w:r w:rsidRPr="00DF07A3">
              <w:rPr>
                <w:b w:val="0"/>
                <w:bCs w:val="0"/>
                <w:vertAlign w:val="superscript"/>
              </w:rPr>
              <w:t>4</w:t>
            </w:r>
            <w:r w:rsidRPr="00DF07A3">
              <w:rPr>
                <w:b w:val="0"/>
                <w:bCs w:val="0"/>
              </w:rPr>
              <w:t xml:space="preserve"> 1 jour </w:t>
            </w:r>
            <w:r w:rsidRPr="00DF07A3">
              <w:rPr>
                <w:b w:val="0"/>
                <w:bCs w:val="0"/>
              </w:rPr>
              <w:br/>
              <w:t xml:space="preserve">(arrivée le samedi 9 août) </w:t>
            </w:r>
          </w:p>
        </w:tc>
        <w:tc>
          <w:tcPr>
            <w:tcW w:w="1527" w:type="dxa"/>
          </w:tcPr>
          <w:p w14:paraId="75183CAA" w14:textId="3265390B" w:rsidR="00C921DC" w:rsidRPr="00DF07A3" w:rsidRDefault="00C921DC" w:rsidP="00C921DC">
            <w:pPr>
              <w:pStyle w:val="Table"/>
              <w:jc w:val="center"/>
              <w:cnfStyle w:val="000000000000" w:firstRow="0" w:lastRow="0" w:firstColumn="0" w:lastColumn="0" w:oddVBand="0" w:evenVBand="0" w:oddHBand="0" w:evenHBand="0" w:firstRowFirstColumn="0" w:firstRowLastColumn="0" w:lastRowFirstColumn="0" w:lastRowLastColumn="0"/>
            </w:pPr>
            <w:r w:rsidRPr="00DF07A3">
              <w:t>50,00</w:t>
            </w:r>
          </w:p>
        </w:tc>
        <w:tc>
          <w:tcPr>
            <w:tcW w:w="1528" w:type="dxa"/>
          </w:tcPr>
          <w:p w14:paraId="3DDC4C7B" w14:textId="500EEDFB" w:rsidR="00C921DC" w:rsidRPr="00DF07A3" w:rsidRDefault="00C921DC" w:rsidP="00C921DC">
            <w:pPr>
              <w:pStyle w:val="Table"/>
              <w:jc w:val="center"/>
              <w:cnfStyle w:val="000000000000" w:firstRow="0" w:lastRow="0" w:firstColumn="0" w:lastColumn="0" w:oddVBand="0" w:evenVBand="0" w:oddHBand="0" w:evenHBand="0" w:firstRowFirstColumn="0" w:firstRowLastColumn="0" w:lastRowFirstColumn="0" w:lastRowLastColumn="0"/>
            </w:pPr>
            <w:r w:rsidRPr="00DF07A3">
              <w:t>Gratuit</w:t>
            </w:r>
          </w:p>
        </w:tc>
        <w:tc>
          <w:tcPr>
            <w:tcW w:w="1528" w:type="dxa"/>
          </w:tcPr>
          <w:p w14:paraId="476ED4F0" w14:textId="2431B592" w:rsidR="00C921DC" w:rsidRPr="00DF07A3" w:rsidRDefault="00C921DC" w:rsidP="00C921DC">
            <w:pPr>
              <w:pStyle w:val="Table"/>
              <w:jc w:val="center"/>
              <w:cnfStyle w:val="000000000000" w:firstRow="0" w:lastRow="0" w:firstColumn="0" w:lastColumn="0" w:oddVBand="0" w:evenVBand="0" w:oddHBand="0" w:evenHBand="0" w:firstRowFirstColumn="0" w:firstRowLastColumn="0" w:lastRowFirstColumn="0" w:lastRowLastColumn="0"/>
            </w:pPr>
            <w:r w:rsidRPr="00DF07A3">
              <w:t>50,00</w:t>
            </w:r>
          </w:p>
        </w:tc>
        <w:tc>
          <w:tcPr>
            <w:tcW w:w="1528" w:type="dxa"/>
          </w:tcPr>
          <w:p w14:paraId="01EBD541" w14:textId="369ECE48" w:rsidR="00C921DC" w:rsidRPr="00DF07A3" w:rsidRDefault="00C921DC" w:rsidP="00C921DC">
            <w:pPr>
              <w:pStyle w:val="Table"/>
              <w:jc w:val="center"/>
              <w:cnfStyle w:val="000000000000" w:firstRow="0" w:lastRow="0" w:firstColumn="0" w:lastColumn="0" w:oddVBand="0" w:evenVBand="0" w:oddHBand="0" w:evenHBand="0" w:firstRowFirstColumn="0" w:firstRowLastColumn="0" w:lastRowFirstColumn="0" w:lastRowLastColumn="0"/>
            </w:pPr>
            <w:r w:rsidRPr="00DF07A3">
              <w:t>Gratuit</w:t>
            </w:r>
          </w:p>
        </w:tc>
      </w:tr>
      <w:tr w:rsidR="00C921DC" w:rsidRPr="00DF07A3" w14:paraId="3F971D1B" w14:textId="77777777" w:rsidTr="4D0D4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9" w:type="dxa"/>
            <w:tcBorders>
              <w:bottom w:val="single" w:sz="4" w:space="0" w:color="C9C9C9" w:themeColor="accent3" w:themeTint="99"/>
            </w:tcBorders>
          </w:tcPr>
          <w:p w14:paraId="5251380B" w14:textId="48B3AB63" w:rsidR="00C921DC" w:rsidRPr="00DF07A3" w:rsidRDefault="00C921DC" w:rsidP="00C921DC">
            <w:pPr>
              <w:pStyle w:val="Table"/>
              <w:rPr>
                <w:b w:val="0"/>
                <w:bCs w:val="0"/>
              </w:rPr>
            </w:pPr>
            <w:r w:rsidRPr="00DF07A3">
              <w:rPr>
                <w:b w:val="0"/>
                <w:bCs w:val="0"/>
              </w:rPr>
              <w:t>Arrivée hâtive</w:t>
            </w:r>
            <w:r w:rsidRPr="00DF07A3">
              <w:rPr>
                <w:b w:val="0"/>
                <w:bCs w:val="0"/>
                <w:vertAlign w:val="superscript"/>
              </w:rPr>
              <w:t>4</w:t>
            </w:r>
            <w:r w:rsidRPr="00DF07A3">
              <w:rPr>
                <w:b w:val="0"/>
                <w:bCs w:val="0"/>
              </w:rPr>
              <w:t xml:space="preserve"> 2 jours</w:t>
            </w:r>
            <w:r w:rsidRPr="00DF07A3">
              <w:rPr>
                <w:b w:val="0"/>
                <w:bCs w:val="0"/>
                <w:vertAlign w:val="superscript"/>
              </w:rPr>
              <w:t>5</w:t>
            </w:r>
            <w:r w:rsidRPr="00DF07A3">
              <w:rPr>
                <w:b w:val="0"/>
                <w:bCs w:val="0"/>
              </w:rPr>
              <w:br/>
              <w:t>(arrivée le vendredi 8 août)</w:t>
            </w:r>
          </w:p>
        </w:tc>
        <w:tc>
          <w:tcPr>
            <w:tcW w:w="1527" w:type="dxa"/>
            <w:tcBorders>
              <w:bottom w:val="single" w:sz="4" w:space="0" w:color="C9C9C9" w:themeColor="accent3" w:themeTint="99"/>
            </w:tcBorders>
          </w:tcPr>
          <w:p w14:paraId="10DFE45A" w14:textId="65701A3D" w:rsidR="00C921DC" w:rsidRPr="00DF07A3" w:rsidRDefault="00C921DC" w:rsidP="00C921DC">
            <w:pPr>
              <w:pStyle w:val="Table"/>
              <w:jc w:val="center"/>
              <w:cnfStyle w:val="000000100000" w:firstRow="0" w:lastRow="0" w:firstColumn="0" w:lastColumn="0" w:oddVBand="0" w:evenVBand="0" w:oddHBand="1" w:evenHBand="0" w:firstRowFirstColumn="0" w:firstRowLastColumn="0" w:lastRowFirstColumn="0" w:lastRowLastColumn="0"/>
            </w:pPr>
            <w:r w:rsidRPr="00DF07A3">
              <w:t>90,00</w:t>
            </w:r>
          </w:p>
        </w:tc>
        <w:tc>
          <w:tcPr>
            <w:tcW w:w="1528" w:type="dxa"/>
            <w:tcBorders>
              <w:bottom w:val="single" w:sz="4" w:space="0" w:color="C9C9C9" w:themeColor="accent3" w:themeTint="99"/>
            </w:tcBorders>
          </w:tcPr>
          <w:p w14:paraId="784808D0" w14:textId="2DBB27FB" w:rsidR="00C921DC" w:rsidRPr="00DF07A3" w:rsidRDefault="00C921DC" w:rsidP="00C921DC">
            <w:pPr>
              <w:pStyle w:val="Table"/>
              <w:jc w:val="center"/>
              <w:cnfStyle w:val="000000100000" w:firstRow="0" w:lastRow="0" w:firstColumn="0" w:lastColumn="0" w:oddVBand="0" w:evenVBand="0" w:oddHBand="1" w:evenHBand="0" w:firstRowFirstColumn="0" w:firstRowLastColumn="0" w:lastRowFirstColumn="0" w:lastRowLastColumn="0"/>
            </w:pPr>
            <w:r w:rsidRPr="00DF07A3">
              <w:t>Gratuit</w:t>
            </w:r>
          </w:p>
        </w:tc>
        <w:tc>
          <w:tcPr>
            <w:tcW w:w="1528" w:type="dxa"/>
            <w:tcBorders>
              <w:bottom w:val="single" w:sz="4" w:space="0" w:color="C9C9C9" w:themeColor="accent3" w:themeTint="99"/>
            </w:tcBorders>
          </w:tcPr>
          <w:p w14:paraId="7E8715A2" w14:textId="45780AC6" w:rsidR="00C921DC" w:rsidRPr="00DF07A3" w:rsidRDefault="00C921DC" w:rsidP="00C921DC">
            <w:pPr>
              <w:pStyle w:val="Table"/>
              <w:jc w:val="center"/>
              <w:cnfStyle w:val="000000100000" w:firstRow="0" w:lastRow="0" w:firstColumn="0" w:lastColumn="0" w:oddVBand="0" w:evenVBand="0" w:oddHBand="1" w:evenHBand="0" w:firstRowFirstColumn="0" w:firstRowLastColumn="0" w:lastRowFirstColumn="0" w:lastRowLastColumn="0"/>
            </w:pPr>
            <w:r w:rsidRPr="00DF07A3">
              <w:t>90,00</w:t>
            </w:r>
          </w:p>
        </w:tc>
        <w:tc>
          <w:tcPr>
            <w:tcW w:w="1528" w:type="dxa"/>
            <w:tcBorders>
              <w:bottom w:val="single" w:sz="4" w:space="0" w:color="C9C9C9" w:themeColor="accent3" w:themeTint="99"/>
            </w:tcBorders>
          </w:tcPr>
          <w:p w14:paraId="1F55F4A5" w14:textId="4517BBF5" w:rsidR="00C921DC" w:rsidRPr="00DF07A3" w:rsidRDefault="00C921DC" w:rsidP="00C921DC">
            <w:pPr>
              <w:pStyle w:val="Table"/>
              <w:jc w:val="center"/>
              <w:cnfStyle w:val="000000100000" w:firstRow="0" w:lastRow="0" w:firstColumn="0" w:lastColumn="0" w:oddVBand="0" w:evenVBand="0" w:oddHBand="1" w:evenHBand="0" w:firstRowFirstColumn="0" w:firstRowLastColumn="0" w:lastRowFirstColumn="0" w:lastRowLastColumn="0"/>
            </w:pPr>
            <w:r w:rsidRPr="00DF07A3">
              <w:t>Gratuit</w:t>
            </w:r>
          </w:p>
        </w:tc>
      </w:tr>
      <w:tr w:rsidR="00C921DC" w:rsidRPr="0003712D" w14:paraId="140ABFD5" w14:textId="77777777" w:rsidTr="4D0D4C1D">
        <w:tc>
          <w:tcPr>
            <w:cnfStyle w:val="001000000000" w:firstRow="0" w:lastRow="0" w:firstColumn="1" w:lastColumn="0" w:oddVBand="0" w:evenVBand="0" w:oddHBand="0" w:evenHBand="0" w:firstRowFirstColumn="0" w:firstRowLastColumn="0" w:lastRowFirstColumn="0" w:lastRowLastColumn="0"/>
            <w:tcW w:w="9350" w:type="dxa"/>
            <w:gridSpan w:val="5"/>
            <w:tcBorders>
              <w:left w:val="nil"/>
              <w:bottom w:val="nil"/>
              <w:right w:val="nil"/>
            </w:tcBorders>
          </w:tcPr>
          <w:p w14:paraId="69F32B9C" w14:textId="77777777" w:rsidR="00C921DC" w:rsidRPr="00DF07A3" w:rsidRDefault="00C921DC" w:rsidP="00C921DC">
            <w:pPr>
              <w:pStyle w:val="Table"/>
              <w:spacing w:after="0"/>
              <w:ind w:left="330" w:hanging="330"/>
              <w:rPr>
                <w:sz w:val="18"/>
                <w:szCs w:val="18"/>
              </w:rPr>
            </w:pPr>
            <w:r w:rsidRPr="00DF07A3">
              <w:rPr>
                <w:b w:val="0"/>
                <w:bCs w:val="0"/>
                <w:sz w:val="18"/>
                <w:szCs w:val="18"/>
              </w:rPr>
              <w:t xml:space="preserve">1. </w:t>
            </w:r>
            <w:r w:rsidRPr="00DF07A3">
              <w:rPr>
                <w:b w:val="0"/>
                <w:bCs w:val="0"/>
                <w:sz w:val="18"/>
                <w:szCs w:val="18"/>
              </w:rPr>
              <w:tab/>
              <w:t>Tous les tarifs affichés sont avant taxes et en dollars canadiens ($ CA).</w:t>
            </w:r>
          </w:p>
          <w:p w14:paraId="30DCF23D" w14:textId="77777777" w:rsidR="00C921DC" w:rsidRPr="00DF07A3" w:rsidRDefault="00C921DC" w:rsidP="00C921DC">
            <w:pPr>
              <w:pStyle w:val="Table"/>
              <w:spacing w:before="0" w:after="0"/>
              <w:ind w:left="330" w:hanging="330"/>
              <w:rPr>
                <w:sz w:val="18"/>
                <w:szCs w:val="18"/>
              </w:rPr>
            </w:pPr>
            <w:r w:rsidRPr="00DF07A3">
              <w:rPr>
                <w:b w:val="0"/>
                <w:bCs w:val="0"/>
                <w:sz w:val="18"/>
                <w:szCs w:val="18"/>
              </w:rPr>
              <w:t>2.</w:t>
            </w:r>
            <w:r w:rsidRPr="00DF07A3">
              <w:rPr>
                <w:b w:val="0"/>
                <w:bCs w:val="0"/>
                <w:sz w:val="18"/>
                <w:szCs w:val="18"/>
              </w:rPr>
              <w:tab/>
              <w:t>Les enfants de moins de 10 ans profitent de l’événement gratuitement.</w:t>
            </w:r>
          </w:p>
          <w:p w14:paraId="2745DD96" w14:textId="6FC4B029" w:rsidR="00C921DC" w:rsidRPr="00DF07A3" w:rsidRDefault="00C921DC" w:rsidP="00C921DC">
            <w:pPr>
              <w:pStyle w:val="Table"/>
              <w:spacing w:before="0" w:after="0"/>
              <w:ind w:left="330" w:hanging="330"/>
              <w:rPr>
                <w:sz w:val="18"/>
                <w:szCs w:val="18"/>
              </w:rPr>
            </w:pPr>
            <w:r w:rsidRPr="4D0D4C1D">
              <w:rPr>
                <w:b w:val="0"/>
                <w:bCs w:val="0"/>
                <w:sz w:val="18"/>
                <w:szCs w:val="18"/>
              </w:rPr>
              <w:t>3.</w:t>
            </w:r>
            <w:r>
              <w:tab/>
            </w:r>
            <w:r w:rsidRPr="4D0D4C1D">
              <w:rPr>
                <w:b w:val="0"/>
                <w:bCs w:val="0"/>
                <w:sz w:val="18"/>
                <w:szCs w:val="18"/>
              </w:rPr>
              <w:t xml:space="preserve">La période de prévente se termine le </w:t>
            </w:r>
            <w:r w:rsidR="001C14EC" w:rsidRPr="4D0D4C1D">
              <w:rPr>
                <w:b w:val="0"/>
                <w:bCs w:val="0"/>
                <w:sz w:val="18"/>
                <w:szCs w:val="18"/>
              </w:rPr>
              <w:t xml:space="preserve">13 juin </w:t>
            </w:r>
            <w:r w:rsidR="00143297" w:rsidRPr="4D0D4C1D">
              <w:rPr>
                <w:b w:val="0"/>
                <w:bCs w:val="0"/>
                <w:sz w:val="18"/>
                <w:szCs w:val="18"/>
              </w:rPr>
              <w:t>2026</w:t>
            </w:r>
            <w:r w:rsidR="001C14EC" w:rsidRPr="4D0D4C1D">
              <w:rPr>
                <w:b w:val="0"/>
                <w:bCs w:val="0"/>
                <w:sz w:val="18"/>
                <w:szCs w:val="18"/>
              </w:rPr>
              <w:t xml:space="preserve"> à 23h59</w:t>
            </w:r>
            <w:r w:rsidRPr="4D0D4C1D">
              <w:rPr>
                <w:b w:val="0"/>
                <w:bCs w:val="0"/>
                <w:sz w:val="18"/>
                <w:szCs w:val="18"/>
              </w:rPr>
              <w:t>.</w:t>
            </w:r>
          </w:p>
          <w:p w14:paraId="3E528BA6" w14:textId="631A4CEC" w:rsidR="00C921DC" w:rsidRPr="00DF07A3" w:rsidRDefault="00C921DC" w:rsidP="00C921DC">
            <w:pPr>
              <w:pStyle w:val="Table"/>
              <w:spacing w:before="0" w:after="0"/>
              <w:ind w:left="330" w:hanging="330"/>
              <w:rPr>
                <w:b w:val="0"/>
                <w:bCs w:val="0"/>
                <w:sz w:val="18"/>
                <w:szCs w:val="18"/>
              </w:rPr>
            </w:pPr>
            <w:r w:rsidRPr="00DF07A3">
              <w:rPr>
                <w:b w:val="0"/>
                <w:bCs w:val="0"/>
                <w:sz w:val="18"/>
                <w:szCs w:val="18"/>
              </w:rPr>
              <w:t>4.</w:t>
            </w:r>
            <w:r w:rsidRPr="00DF07A3">
              <w:rPr>
                <w:b w:val="0"/>
                <w:bCs w:val="0"/>
                <w:sz w:val="18"/>
                <w:szCs w:val="18"/>
              </w:rPr>
              <w:tab/>
            </w:r>
            <w:r w:rsidR="00AD467D" w:rsidRPr="00DF07A3">
              <w:rPr>
                <w:b w:val="0"/>
                <w:bCs w:val="0"/>
                <w:sz w:val="18"/>
                <w:szCs w:val="18"/>
              </w:rPr>
              <w:t>Veuillez vous référer</w:t>
            </w:r>
            <w:r w:rsidRPr="00DF07A3">
              <w:rPr>
                <w:b w:val="0"/>
                <w:bCs w:val="0"/>
                <w:sz w:val="18"/>
                <w:szCs w:val="18"/>
              </w:rPr>
              <w:t xml:space="preserve"> à la section </w:t>
            </w:r>
            <w:r w:rsidRPr="00DF07A3">
              <w:rPr>
                <w:sz w:val="18"/>
                <w:szCs w:val="18"/>
              </w:rPr>
              <w:fldChar w:fldCharType="begin"/>
            </w:r>
            <w:r w:rsidRPr="00DF07A3">
              <w:rPr>
                <w:b w:val="0"/>
                <w:bCs w:val="0"/>
                <w:sz w:val="18"/>
                <w:szCs w:val="18"/>
              </w:rPr>
              <w:instrText xml:space="preserve"> REF _Ref196126066 \h  \* MERGEFORMAT </w:instrText>
            </w:r>
            <w:r w:rsidRPr="00DF07A3">
              <w:rPr>
                <w:sz w:val="18"/>
                <w:szCs w:val="18"/>
              </w:rPr>
            </w:r>
            <w:r w:rsidRPr="00DF07A3">
              <w:rPr>
                <w:sz w:val="18"/>
                <w:szCs w:val="18"/>
              </w:rPr>
              <w:fldChar w:fldCharType="separate"/>
            </w:r>
            <w:r w:rsidR="00414703" w:rsidRPr="00DF07A3">
              <w:rPr>
                <w:b w:val="0"/>
                <w:bCs w:val="0"/>
                <w:i/>
                <w:iCs/>
                <w:sz w:val="18"/>
                <w:szCs w:val="18"/>
              </w:rPr>
              <w:t>Arrivée hâtive</w:t>
            </w:r>
            <w:r w:rsidRPr="00DF07A3">
              <w:rPr>
                <w:sz w:val="18"/>
                <w:szCs w:val="18"/>
              </w:rPr>
              <w:fldChar w:fldCharType="end"/>
            </w:r>
            <w:r w:rsidRPr="00DF07A3">
              <w:rPr>
                <w:b w:val="0"/>
                <w:bCs w:val="0"/>
                <w:sz w:val="18"/>
                <w:szCs w:val="18"/>
              </w:rPr>
              <w:t xml:space="preserve"> pour connaître les modalités d’accès à l’Arrivée hâtive.</w:t>
            </w:r>
          </w:p>
          <w:p w14:paraId="2344735F" w14:textId="7FC43611" w:rsidR="00C921DC" w:rsidRPr="0003712D" w:rsidRDefault="00C921DC" w:rsidP="00C921DC">
            <w:pPr>
              <w:pStyle w:val="Table"/>
              <w:spacing w:before="0" w:after="0"/>
              <w:ind w:left="330" w:hanging="330"/>
              <w:rPr>
                <w:sz w:val="18"/>
                <w:szCs w:val="18"/>
              </w:rPr>
            </w:pPr>
            <w:r w:rsidRPr="00DF07A3">
              <w:rPr>
                <w:b w:val="0"/>
                <w:bCs w:val="0"/>
                <w:sz w:val="18"/>
                <w:szCs w:val="18"/>
              </w:rPr>
              <w:t>5.</w:t>
            </w:r>
            <w:r w:rsidRPr="00DF07A3">
              <w:rPr>
                <w:b w:val="0"/>
                <w:bCs w:val="0"/>
                <w:sz w:val="18"/>
                <w:szCs w:val="18"/>
              </w:rPr>
              <w:tab/>
              <w:t>Les membres à vie profitent de l’Arrivée hâtive du samedi gratuitement.</w:t>
            </w:r>
          </w:p>
        </w:tc>
      </w:tr>
    </w:tbl>
    <w:p w14:paraId="156A9CD3" w14:textId="77777777" w:rsidR="00C921DC" w:rsidRPr="0003712D" w:rsidRDefault="00C921DC" w:rsidP="00D74832"/>
    <w:p w14:paraId="1A59A0E1" w14:textId="45926A6F" w:rsidR="00BF5C21" w:rsidRPr="0003712D" w:rsidRDefault="00BF5C21" w:rsidP="00BF5C21">
      <w:pPr>
        <w:pStyle w:val="Heading2"/>
      </w:pPr>
      <w:bookmarkStart w:id="19" w:name="_Toc229076317"/>
      <w:r w:rsidRPr="0003712D">
        <w:t>Autorisation parentale</w:t>
      </w:r>
      <w:bookmarkEnd w:id="19"/>
    </w:p>
    <w:p w14:paraId="474877EF" w14:textId="3032725A" w:rsidR="00BF5C21" w:rsidRPr="0003712D" w:rsidRDefault="00BF5C21" w:rsidP="00BF5C21">
      <w:pPr>
        <w:keepNext/>
      </w:pPr>
      <w:r w:rsidRPr="0003712D">
        <w:t xml:space="preserve">Les participants de moins de 18 ans doivent </w:t>
      </w:r>
      <w:r w:rsidRPr="0003712D">
        <w:rPr>
          <w:b/>
          <w:bCs/>
          <w:i/>
          <w:iCs/>
        </w:rPr>
        <w:t>obligatoirement</w:t>
      </w:r>
      <w:r w:rsidRPr="0003712D">
        <w:rPr>
          <w:b/>
          <w:bCs/>
        </w:rPr>
        <w:t xml:space="preserve"> </w:t>
      </w:r>
      <w:r w:rsidRPr="0003712D">
        <w:t>être accompagnés par :</w:t>
      </w:r>
    </w:p>
    <w:p w14:paraId="422DF4E0" w14:textId="7F3A3CEC" w:rsidR="00BF5C21" w:rsidRPr="0003712D" w:rsidRDefault="00BF5C21" w:rsidP="00BF5C21">
      <w:pPr>
        <w:pStyle w:val="ListBullet"/>
        <w:keepNext/>
        <w:rPr>
          <w:noProof w:val="0"/>
        </w:rPr>
      </w:pPr>
      <w:r w:rsidRPr="0003712D">
        <w:rPr>
          <w:noProof w:val="0"/>
        </w:rPr>
        <w:t xml:space="preserve">Un parent; </w:t>
      </w:r>
    </w:p>
    <w:p w14:paraId="7818022C" w14:textId="77777777" w:rsidR="00BF5C21" w:rsidRPr="00AD467D" w:rsidRDefault="00BF5C21" w:rsidP="00BF5C21">
      <w:pPr>
        <w:pStyle w:val="ListBullet"/>
        <w:keepNext/>
        <w:rPr>
          <w:noProof w:val="0"/>
        </w:rPr>
      </w:pPr>
      <w:r w:rsidRPr="00AD467D">
        <w:rPr>
          <w:noProof w:val="0"/>
        </w:rPr>
        <w:t>Un tuteur légal; ou</w:t>
      </w:r>
    </w:p>
    <w:p w14:paraId="4C185928" w14:textId="63A81D03" w:rsidR="00BF5C21" w:rsidRPr="00E40A41" w:rsidRDefault="00BF5C21" w:rsidP="00BF5C21">
      <w:pPr>
        <w:pStyle w:val="ListBullet"/>
        <w:rPr>
          <w:noProof w:val="0"/>
        </w:rPr>
      </w:pPr>
      <w:r w:rsidRPr="00AD467D">
        <w:rPr>
          <w:noProof w:val="0"/>
        </w:rPr>
        <w:t xml:space="preserve">Une personne </w:t>
      </w:r>
      <w:r w:rsidR="0003712D" w:rsidRPr="00AD467D">
        <w:rPr>
          <w:noProof w:val="0"/>
        </w:rPr>
        <w:t>responsable</w:t>
      </w:r>
      <w:r w:rsidRPr="00AD467D">
        <w:rPr>
          <w:noProof w:val="0"/>
        </w:rPr>
        <w:t xml:space="preserve"> de 18 ans ou plus. Le cas échéant, ils doivent aussi fournir une autorisation parentale signée qui doit être remise au personnel du Duché de Bicolline lors de l’arrivée du participant mineur au Duché de </w:t>
      </w:r>
      <w:r w:rsidRPr="00E40A41">
        <w:rPr>
          <w:noProof w:val="0"/>
        </w:rPr>
        <w:t>Bicolline.</w:t>
      </w:r>
    </w:p>
    <w:p w14:paraId="5D212115" w14:textId="0CADF6C4" w:rsidR="00BF5C21" w:rsidRPr="0003712D" w:rsidRDefault="00BF5C21" w:rsidP="00BF5C21">
      <w:r w:rsidRPr="00E40A41">
        <w:t xml:space="preserve">L’autorisation parentale est disponible </w:t>
      </w:r>
      <w:r w:rsidR="00AD467D" w:rsidRPr="00E40A41">
        <w:t>sur notre site Internet</w:t>
      </w:r>
      <w:r w:rsidRPr="00E40A41">
        <w:t> :</w:t>
      </w:r>
      <w:r w:rsidR="004307FA" w:rsidRPr="00E40A41">
        <w:t xml:space="preserve"> </w:t>
      </w:r>
      <w:commentRangeStart w:id="20"/>
      <w:r w:rsidR="004307FA" w:rsidRPr="00240464">
        <w:fldChar w:fldCharType="begin"/>
      </w:r>
      <w:r w:rsidR="004307FA" w:rsidRPr="00240464">
        <w:instrText>HYPERLINK "https://bicolline.org/wp-content/uploads/2025/04/Autorisation-Parentale-2025.pdf" \t "_blank" \o "https://bicolline.org/wp-content/uploads/2025/04/autorisation-parentale-2025.pdf"</w:instrText>
      </w:r>
      <w:r w:rsidR="004307FA" w:rsidRPr="00240464">
        <w:fldChar w:fldCharType="separate"/>
      </w:r>
      <w:r w:rsidR="004307FA" w:rsidRPr="00240464">
        <w:rPr>
          <w:rStyle w:val="Hyperlink"/>
          <w:color w:val="FF0000"/>
        </w:rPr>
        <w:t>https://bicolline.org/wp-content/uploads/</w:t>
      </w:r>
      <w:r w:rsidR="00143297" w:rsidRPr="00240464">
        <w:rPr>
          <w:rStyle w:val="Hyperlink"/>
          <w:color w:val="FF0000"/>
        </w:rPr>
        <w:t>2026</w:t>
      </w:r>
      <w:r w:rsidR="004307FA" w:rsidRPr="00240464">
        <w:rPr>
          <w:rStyle w:val="Hyperlink"/>
          <w:color w:val="FF0000"/>
        </w:rPr>
        <w:t>/04/Autorisation-Parentale-</w:t>
      </w:r>
      <w:r w:rsidR="00143297" w:rsidRPr="00240464">
        <w:rPr>
          <w:rStyle w:val="Hyperlink"/>
          <w:color w:val="FF0000"/>
        </w:rPr>
        <w:t>2026</w:t>
      </w:r>
      <w:r w:rsidR="004307FA" w:rsidRPr="00240464">
        <w:rPr>
          <w:rStyle w:val="Hyperlink"/>
          <w:color w:val="FF0000"/>
        </w:rPr>
        <w:t>.pdf</w:t>
      </w:r>
      <w:r w:rsidR="004307FA" w:rsidRPr="00240464">
        <w:fldChar w:fldCharType="end"/>
      </w:r>
      <w:commentRangeEnd w:id="20"/>
      <w:r w:rsidR="00240464" w:rsidRPr="00240464">
        <w:rPr>
          <w:rStyle w:val="CommentReference"/>
        </w:rPr>
        <w:commentReference w:id="20"/>
      </w:r>
      <w:r w:rsidR="004307FA" w:rsidRPr="00240464">
        <w:rPr>
          <w:color w:val="FF0000"/>
        </w:rPr>
        <w:t>.</w:t>
      </w:r>
    </w:p>
    <w:p w14:paraId="78AE74AE" w14:textId="6B7BEF5B" w:rsidR="008B3C4B" w:rsidRPr="0003712D" w:rsidRDefault="008B3C4B" w:rsidP="008B3C4B">
      <w:pPr>
        <w:pStyle w:val="Heading2"/>
      </w:pPr>
      <w:bookmarkStart w:id="21" w:name="_Toc229076318"/>
      <w:r w:rsidRPr="0003712D">
        <w:lastRenderedPageBreak/>
        <w:t>Volontaires et bénévoles</w:t>
      </w:r>
      <w:bookmarkEnd w:id="21"/>
    </w:p>
    <w:p w14:paraId="6D04FE1D" w14:textId="718DAAE7" w:rsidR="00D93803" w:rsidRDefault="008B3C4B" w:rsidP="008B3C4B">
      <w:r w:rsidRPr="0003712D">
        <w:t xml:space="preserve">Si vous êtes volontaire ou pensez rejoindre notre équipe, </w:t>
      </w:r>
      <w:r w:rsidR="00375F40">
        <w:t>attendez l’</w:t>
      </w:r>
      <w:r w:rsidR="00510AFA">
        <w:t>association</w:t>
      </w:r>
      <w:r w:rsidR="00375F40">
        <w:t xml:space="preserve"> de votre rabais </w:t>
      </w:r>
      <w:r w:rsidR="00510AFA">
        <w:t xml:space="preserve">à </w:t>
      </w:r>
      <w:r w:rsidR="00D3626B">
        <w:t>v</w:t>
      </w:r>
      <w:r w:rsidR="00510AFA">
        <w:t xml:space="preserve">otre compte </w:t>
      </w:r>
      <w:r w:rsidR="00375F40">
        <w:t xml:space="preserve">avant de procéder au paiement de votre inscription. Les places volontaires sont réservées (ainsi que celles de la famille immédiate (conjoint, conjointe et enfants)). Une fois le rabais programmé, le montant ajusté apparaîtra dans le portail et le paiement pourra alors être effectué. </w:t>
      </w:r>
    </w:p>
    <w:p w14:paraId="3444ACE4" w14:textId="49842179" w:rsidR="0014192E" w:rsidRPr="00D93803" w:rsidRDefault="00AD467D" w:rsidP="008B3C4B">
      <w:r w:rsidRPr="00F26DA9">
        <w:t>Veuillez vous référer</w:t>
      </w:r>
      <w:r w:rsidR="008B3C4B" w:rsidRPr="00F26DA9">
        <w:t xml:space="preserve"> à la section </w:t>
      </w:r>
      <w:r w:rsidR="00BF5C21" w:rsidRPr="00F26DA9">
        <w:rPr>
          <w:i/>
          <w:iCs/>
        </w:rPr>
        <w:fldChar w:fldCharType="begin"/>
      </w:r>
      <w:r w:rsidR="00BF5C21" w:rsidRPr="00F26DA9">
        <w:rPr>
          <w:i/>
          <w:iCs/>
        </w:rPr>
        <w:instrText xml:space="preserve"> REF _Ref196125544 \h  \* MERGEFORMAT </w:instrText>
      </w:r>
      <w:r w:rsidR="00BF5C21" w:rsidRPr="00F26DA9">
        <w:rPr>
          <w:i/>
          <w:iCs/>
        </w:rPr>
      </w:r>
      <w:r w:rsidR="00BF5C21" w:rsidRPr="00F26DA9">
        <w:rPr>
          <w:i/>
          <w:iCs/>
        </w:rPr>
        <w:fldChar w:fldCharType="separate"/>
      </w:r>
      <w:r w:rsidR="00414703" w:rsidRPr="00F26DA9">
        <w:rPr>
          <w:i/>
          <w:iCs/>
        </w:rPr>
        <w:t>Nous joindre</w:t>
      </w:r>
      <w:r w:rsidR="00BF5C21" w:rsidRPr="00F26DA9">
        <w:rPr>
          <w:i/>
          <w:iCs/>
        </w:rPr>
        <w:fldChar w:fldCharType="end"/>
      </w:r>
      <w:r w:rsidR="00BF5C21" w:rsidRPr="00F26DA9">
        <w:t xml:space="preserve"> </w:t>
      </w:r>
      <w:r w:rsidR="008B3C4B" w:rsidRPr="00F26DA9">
        <w:t xml:space="preserve">pour </w:t>
      </w:r>
      <w:r w:rsidR="004C22C5" w:rsidRPr="00F26DA9">
        <w:t>savoir</w:t>
      </w:r>
      <w:r w:rsidR="008B3C4B" w:rsidRPr="00F26DA9">
        <w:t xml:space="preserve"> comment </w:t>
      </w:r>
      <w:r w:rsidR="004C22C5" w:rsidRPr="00F26DA9">
        <w:t xml:space="preserve">vous </w:t>
      </w:r>
      <w:r w:rsidR="008B3C4B" w:rsidRPr="00F26DA9">
        <w:t xml:space="preserve">joindre </w:t>
      </w:r>
      <w:r w:rsidR="004C22C5" w:rsidRPr="00F26DA9">
        <w:t xml:space="preserve">à </w:t>
      </w:r>
      <w:r w:rsidR="008B3C4B" w:rsidRPr="00F26DA9">
        <w:t>notre équipe de volontaires.</w:t>
      </w:r>
    </w:p>
    <w:p w14:paraId="22576E34" w14:textId="77777777" w:rsidR="006B5E51" w:rsidRPr="00B3397A" w:rsidRDefault="006B5E51" w:rsidP="006B5E51">
      <w:pPr>
        <w:pStyle w:val="Heading1"/>
      </w:pPr>
      <w:bookmarkStart w:id="22" w:name="_Toc229076319"/>
      <w:r w:rsidRPr="00B3397A">
        <w:t>Carte du site et des quartiers</w:t>
      </w:r>
      <w:bookmarkEnd w:id="22"/>
    </w:p>
    <w:p w14:paraId="001EBEA7" w14:textId="02E10B62" w:rsidR="00AC650E" w:rsidRPr="0003712D" w:rsidRDefault="006B5E51" w:rsidP="00AC650E">
      <w:pPr>
        <w:sectPr w:rsidR="00AC650E" w:rsidRPr="0003712D" w:rsidSect="00FE077C">
          <w:pgSz w:w="12240" w:h="15840"/>
          <w:pgMar w:top="1987" w:right="1440" w:bottom="1440" w:left="1440" w:header="720" w:footer="1080" w:gutter="0"/>
          <w:pgNumType w:start="1"/>
          <w:cols w:space="720"/>
          <w:docGrid w:linePitch="360"/>
        </w:sectPr>
      </w:pPr>
      <w:r w:rsidRPr="00B3397A">
        <w:t>La carte du site</w:t>
      </w:r>
      <w:r w:rsidRPr="00AD467D">
        <w:t xml:space="preserve"> et des quartiers est présentée à la </w:t>
      </w:r>
      <w:r w:rsidR="00AD467D" w:rsidRPr="00AD467D">
        <w:fldChar w:fldCharType="begin"/>
      </w:r>
      <w:r w:rsidR="00AD467D" w:rsidRPr="00AD467D">
        <w:instrText xml:space="preserve"> REF _Ref197410254 \h </w:instrText>
      </w:r>
      <w:r w:rsidR="00AD467D">
        <w:instrText xml:space="preserve"> \* MERGEFORMAT </w:instrText>
      </w:r>
      <w:r w:rsidR="00AD467D" w:rsidRPr="00AD467D">
        <w:fldChar w:fldCharType="separate"/>
      </w:r>
      <w:r w:rsidR="00414703" w:rsidRPr="0003712D">
        <w:t xml:space="preserve">Figure </w:t>
      </w:r>
      <w:r w:rsidR="00414703">
        <w:t>1</w:t>
      </w:r>
      <w:r w:rsidR="00AD467D" w:rsidRPr="00AD467D">
        <w:fldChar w:fldCharType="end"/>
      </w:r>
      <w:r w:rsidRPr="00AD467D">
        <w:t xml:space="preserve"> ci</w:t>
      </w:r>
      <w:r w:rsidRPr="00AD467D">
        <w:noBreakHyphen/>
        <w:t xml:space="preserve">dessous. </w:t>
      </w:r>
      <w:r w:rsidR="00385C1B" w:rsidRPr="00AD467D">
        <w:t xml:space="preserve">Veuillez noter que cette carte est présentement en cours de mise à jour et est sujette à changement. </w:t>
      </w:r>
      <w:r w:rsidR="00BE3BCE" w:rsidRPr="00AD467D">
        <w:t xml:space="preserve">La carte à jour </w:t>
      </w:r>
      <w:r w:rsidR="00385C1B" w:rsidRPr="00AD467D">
        <w:t>sera</w:t>
      </w:r>
      <w:r w:rsidR="00BE3BCE" w:rsidRPr="00AD467D">
        <w:t xml:space="preserve"> disponible </w:t>
      </w:r>
      <w:r w:rsidR="00385C1B" w:rsidRPr="00AD467D">
        <w:t xml:space="preserve">en juillet </w:t>
      </w:r>
      <w:r w:rsidR="00BE3BCE" w:rsidRPr="00AD467D">
        <w:t xml:space="preserve">sur notre site Internet : </w:t>
      </w:r>
      <w:hyperlink r:id="rId52" w:history="1">
        <w:r w:rsidR="00BE3BCE" w:rsidRPr="00AD467D">
          <w:rPr>
            <w:rStyle w:val="Hyperlink"/>
          </w:rPr>
          <w:t>https://carte.bicolline.org/</w:t>
        </w:r>
      </w:hyperlink>
      <w:r w:rsidR="00BE3BCE" w:rsidRPr="00AD467D">
        <w:t>.</w:t>
      </w:r>
      <w:r w:rsidR="00BE3BCE" w:rsidRPr="0003712D">
        <w:t xml:space="preserve"> </w:t>
      </w:r>
    </w:p>
    <w:p w14:paraId="1FB1E743" w14:textId="22B947C9" w:rsidR="00AC650E" w:rsidRPr="003E7E04" w:rsidRDefault="00AC650E" w:rsidP="00551DC0">
      <w:pPr>
        <w:pStyle w:val="Caption"/>
        <w:rPr>
          <w:i w:val="0"/>
          <w:iCs w:val="0"/>
        </w:rPr>
      </w:pPr>
      <w:bookmarkStart w:id="23" w:name="_Ref164971010"/>
      <w:bookmarkStart w:id="24" w:name="_Ref197410254"/>
      <w:bookmarkStart w:id="25" w:name="_Toc203125861"/>
      <w:r w:rsidRPr="003E7E04">
        <w:lastRenderedPageBreak/>
        <w:t xml:space="preserve">Figure </w:t>
      </w:r>
      <w:r w:rsidR="003C3DA8" w:rsidRPr="003E7E04">
        <w:fldChar w:fldCharType="begin"/>
      </w:r>
      <w:r w:rsidR="003C3DA8" w:rsidRPr="003E7E04">
        <w:instrText xml:space="preserve"> SEQ Figure \* ARABIC </w:instrText>
      </w:r>
      <w:r w:rsidR="003C3DA8" w:rsidRPr="003E7E04">
        <w:fldChar w:fldCharType="separate"/>
      </w:r>
      <w:r w:rsidR="00414703" w:rsidRPr="003E7E04">
        <w:rPr>
          <w:noProof/>
        </w:rPr>
        <w:t>1</w:t>
      </w:r>
      <w:r w:rsidR="003C3DA8" w:rsidRPr="003E7E04">
        <w:fldChar w:fldCharType="end"/>
      </w:r>
      <w:bookmarkEnd w:id="23"/>
      <w:bookmarkEnd w:id="24"/>
      <w:r w:rsidRPr="003E7E04">
        <w:t xml:space="preserve">: Carte générale du site présentant les différents </w:t>
      </w:r>
      <w:r w:rsidR="002C5BAD" w:rsidRPr="003E7E04">
        <w:t>quartiers et secteur</w:t>
      </w:r>
      <w:r w:rsidRPr="003E7E04">
        <w:t>s</w:t>
      </w:r>
      <w:bookmarkEnd w:id="25"/>
    </w:p>
    <w:p w14:paraId="0701B0D6" w14:textId="77777777" w:rsidR="00AC650E" w:rsidRPr="0003712D" w:rsidRDefault="00AC650E" w:rsidP="00AC650E">
      <w:pPr>
        <w:keepNext/>
        <w:jc w:val="center"/>
      </w:pPr>
      <w:r w:rsidRPr="0003712D">
        <w:rPr>
          <w:noProof/>
        </w:rPr>
        <w:drawing>
          <wp:inline distT="0" distB="0" distL="0" distR="0" wp14:anchorId="16415562" wp14:editId="405C1E8A">
            <wp:extent cx="8228965" cy="4727275"/>
            <wp:effectExtent l="0" t="0" r="635" b="0"/>
            <wp:docPr id="705799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99496" name="Picture 1"/>
                    <pic:cNvPicPr/>
                  </pic:nvPicPr>
                  <pic:blipFill rotWithShape="1">
                    <a:blip r:embed="rId53" cstate="print">
                      <a:extLst>
                        <a:ext uri="{28A0092B-C50C-407E-A947-70E740481C1C}">
                          <a14:useLocalDpi xmlns:a14="http://schemas.microsoft.com/office/drawing/2010/main" val="0"/>
                        </a:ext>
                      </a:extLst>
                    </a:blip>
                    <a:srcRect t="3859" b="3382"/>
                    <a:stretch/>
                  </pic:blipFill>
                  <pic:spPr bwMode="auto">
                    <a:xfrm>
                      <a:off x="0" y="0"/>
                      <a:ext cx="8228965" cy="4727275"/>
                    </a:xfrm>
                    <a:prstGeom prst="rect">
                      <a:avLst/>
                    </a:prstGeom>
                    <a:ln>
                      <a:noFill/>
                    </a:ln>
                    <a:extLst>
                      <a:ext uri="{53640926-AAD7-44D8-BBD7-CCE9431645EC}">
                        <a14:shadowObscured xmlns:a14="http://schemas.microsoft.com/office/drawing/2010/main"/>
                      </a:ext>
                    </a:extLst>
                  </pic:spPr>
                </pic:pic>
              </a:graphicData>
            </a:graphic>
          </wp:inline>
        </w:drawing>
      </w:r>
    </w:p>
    <w:p w14:paraId="66E9BDC2" w14:textId="77777777" w:rsidR="00AC650E" w:rsidRPr="0003712D" w:rsidRDefault="00AC650E" w:rsidP="00AC650E">
      <w:pPr>
        <w:sectPr w:rsidR="00AC650E" w:rsidRPr="0003712D" w:rsidSect="001C6211">
          <w:headerReference w:type="even" r:id="rId54"/>
          <w:headerReference w:type="default" r:id="rId55"/>
          <w:headerReference w:type="first" r:id="rId56"/>
          <w:pgSz w:w="15840" w:h="12240" w:orient="landscape"/>
          <w:pgMar w:top="1440" w:right="1440" w:bottom="1440" w:left="1440" w:header="720" w:footer="1080" w:gutter="0"/>
          <w:pgNumType w:start="6"/>
          <w:cols w:space="720"/>
          <w:docGrid w:linePitch="360"/>
        </w:sectPr>
      </w:pPr>
    </w:p>
    <w:p w14:paraId="68C958E4" w14:textId="77777777" w:rsidR="00C74DCD" w:rsidRPr="0003712D" w:rsidRDefault="00C74DCD" w:rsidP="00AC650E">
      <w:pPr>
        <w:pStyle w:val="Heading1"/>
        <w:spacing w:before="0"/>
      </w:pPr>
      <w:bookmarkStart w:id="26" w:name="_Toc229076320"/>
      <w:r w:rsidRPr="0003712D">
        <w:lastRenderedPageBreak/>
        <w:t>Accès au site</w:t>
      </w:r>
      <w:bookmarkEnd w:id="26"/>
    </w:p>
    <w:p w14:paraId="003C7062" w14:textId="3CF072ED" w:rsidR="00957922" w:rsidRPr="0003712D" w:rsidRDefault="00957922" w:rsidP="00957922">
      <w:pPr>
        <w:pStyle w:val="Heading2"/>
      </w:pPr>
      <w:bookmarkStart w:id="27" w:name="_Toc229076321"/>
      <w:r w:rsidRPr="0003712D">
        <w:t>Horaire d’accès au site et des navettes</w:t>
      </w:r>
      <w:bookmarkEnd w:id="27"/>
      <w:r w:rsidR="00020E2B" w:rsidRPr="0003712D">
        <w:t xml:space="preserve"> </w:t>
      </w:r>
    </w:p>
    <w:p w14:paraId="2C6AFED8" w14:textId="26AB3B1E" w:rsidR="00C74DCD" w:rsidRPr="0003712D" w:rsidRDefault="00CD33DF" w:rsidP="00957922">
      <w:r w:rsidRPr="0003712D">
        <w:t>D</w:t>
      </w:r>
      <w:r w:rsidR="000176AA" w:rsidRPr="0003712D">
        <w:t xml:space="preserve">ès leur arrivée </w:t>
      </w:r>
      <w:r w:rsidR="00EC224D" w:rsidRPr="0003712D">
        <w:t xml:space="preserve">sur le site du Duché de Bicolline, tous les participants doivent passer par l’Accueil pour s’enregistrer et recevoir leur </w:t>
      </w:r>
      <w:r w:rsidR="00334BAF" w:rsidRPr="0003712D">
        <w:t>laissez-passer</w:t>
      </w:r>
      <w:r w:rsidR="00721CE4" w:rsidRPr="0003712D">
        <w:t xml:space="preserve"> (bracelet)</w:t>
      </w:r>
      <w:r w:rsidR="00B11678" w:rsidRPr="0003712D">
        <w:t xml:space="preserve">. </w:t>
      </w:r>
      <w:r w:rsidR="00334BAF" w:rsidRPr="0003712D">
        <w:rPr>
          <w:b/>
          <w:bCs/>
        </w:rPr>
        <w:t>L’enregistrement des participants se fait uniquement pendant les heures d’ouverture de l’Accueil</w:t>
      </w:r>
      <w:r w:rsidR="00957922" w:rsidRPr="0003712D">
        <w:rPr>
          <w:b/>
          <w:bCs/>
        </w:rPr>
        <w:t xml:space="preserve"> détaillées dans le </w:t>
      </w:r>
      <w:r w:rsidR="00957922" w:rsidRPr="0003712D">
        <w:rPr>
          <w:b/>
          <w:bCs/>
        </w:rPr>
        <w:fldChar w:fldCharType="begin"/>
      </w:r>
      <w:r w:rsidR="00957922" w:rsidRPr="0003712D">
        <w:rPr>
          <w:b/>
          <w:bCs/>
        </w:rPr>
        <w:instrText xml:space="preserve"> REF _Ref164969369 \h </w:instrText>
      </w:r>
      <w:r w:rsidR="00334BAF" w:rsidRPr="0003712D">
        <w:rPr>
          <w:b/>
          <w:bCs/>
        </w:rPr>
        <w:instrText xml:space="preserve"> \* MERGEFORMAT </w:instrText>
      </w:r>
      <w:r w:rsidR="00957922" w:rsidRPr="0003712D">
        <w:rPr>
          <w:b/>
          <w:bCs/>
        </w:rPr>
      </w:r>
      <w:r w:rsidR="00957922" w:rsidRPr="0003712D">
        <w:rPr>
          <w:b/>
          <w:bCs/>
        </w:rPr>
        <w:fldChar w:fldCharType="separate"/>
      </w:r>
      <w:r w:rsidR="00414703" w:rsidRPr="00414703">
        <w:rPr>
          <w:b/>
          <w:bCs/>
        </w:rPr>
        <w:t>Tableau 2</w:t>
      </w:r>
      <w:r w:rsidR="00957922" w:rsidRPr="0003712D">
        <w:rPr>
          <w:b/>
          <w:bCs/>
        </w:rPr>
        <w:fldChar w:fldCharType="end"/>
      </w:r>
      <w:r w:rsidR="00957922" w:rsidRPr="0003712D">
        <w:rPr>
          <w:b/>
          <w:bCs/>
        </w:rPr>
        <w:t>.</w:t>
      </w:r>
      <w:r w:rsidR="00957922" w:rsidRPr="0003712D">
        <w:t xml:space="preserve"> </w:t>
      </w:r>
      <w:r w:rsidR="00721CE4" w:rsidRPr="0003712D">
        <w:t xml:space="preserve">Seuls les participants ayant déjà leur laissez-passer </w:t>
      </w:r>
      <w:r w:rsidR="00136871" w:rsidRPr="0003712D">
        <w:t>peuvent accéder au site en dehors de cet horaire</w:t>
      </w:r>
      <w:r w:rsidR="00A707DB" w:rsidRPr="0003712D">
        <w:t>.</w:t>
      </w:r>
    </w:p>
    <w:p w14:paraId="6307D397" w14:textId="687BB0FA" w:rsidR="00957922" w:rsidRPr="0003712D" w:rsidRDefault="00957922" w:rsidP="00DE5CD5">
      <w:r w:rsidRPr="0003712D">
        <w:t>Des navettes desservant le stationnement</w:t>
      </w:r>
      <w:r w:rsidRPr="0003712D">
        <w:rPr>
          <w:rFonts w:ascii="Arial" w:hAnsi="Arial" w:cs="Arial"/>
        </w:rPr>
        <w:t> </w:t>
      </w:r>
      <w:r w:rsidRPr="0003712D">
        <w:t xml:space="preserve">P0 seront </w:t>
      </w:r>
      <w:r w:rsidRPr="0003712D">
        <w:rPr>
          <w:rFonts w:cs="Sofia Pro"/>
        </w:rPr>
        <w:t>é</w:t>
      </w:r>
      <w:r w:rsidRPr="0003712D">
        <w:t xml:space="preserve">galement disponibles </w:t>
      </w:r>
      <w:r w:rsidRPr="0003712D">
        <w:rPr>
          <w:rFonts w:cs="Sofia Pro"/>
        </w:rPr>
        <w:t>à</w:t>
      </w:r>
      <w:r w:rsidRPr="0003712D">
        <w:t xml:space="preserve"> ces moments (en partance de l</w:t>
      </w:r>
      <w:r w:rsidRPr="0003712D">
        <w:rPr>
          <w:rFonts w:cs="Sofia Pro"/>
        </w:rPr>
        <w:t>’</w:t>
      </w:r>
      <w:r w:rsidRPr="0003712D">
        <w:t xml:space="preserve">Accueil </w:t>
      </w:r>
      <w:r w:rsidRPr="00AD467D">
        <w:t>seulement).</w:t>
      </w:r>
      <w:r w:rsidR="008871D9" w:rsidRPr="00AD467D">
        <w:t xml:space="preserve"> Les personnes logeant à l'extérieur du site devront respecter l’horaire de la navette détaillé au </w:t>
      </w:r>
      <w:r w:rsidR="008871D9" w:rsidRPr="00AD467D">
        <w:fldChar w:fldCharType="begin"/>
      </w:r>
      <w:r w:rsidR="008871D9" w:rsidRPr="00AD467D">
        <w:instrText xml:space="preserve"> REF _Ref164969369 \h  \* MERGEFORMAT </w:instrText>
      </w:r>
      <w:r w:rsidR="008871D9" w:rsidRPr="00AD467D">
        <w:fldChar w:fldCharType="separate"/>
      </w:r>
      <w:r w:rsidR="00414703" w:rsidRPr="0003712D">
        <w:t xml:space="preserve">Tableau </w:t>
      </w:r>
      <w:r w:rsidR="00414703">
        <w:t>2</w:t>
      </w:r>
      <w:r w:rsidR="008871D9" w:rsidRPr="00AD467D">
        <w:fldChar w:fldCharType="end"/>
      </w:r>
      <w:r w:rsidR="008871D9" w:rsidRPr="00AD467D">
        <w:t xml:space="preserve"> afin d’accéder au P0, le cas échéant. Le Duché de Bicolline n’assurera aucun arrangement spécifique touchant le stationnement et l’accès au site. Veuillez vous r</w:t>
      </w:r>
      <w:r w:rsidR="001D0F6C" w:rsidRPr="00AD467D">
        <w:t>éfére</w:t>
      </w:r>
      <w:r w:rsidR="001C14EC" w:rsidRPr="00AD467D">
        <w:t>r</w:t>
      </w:r>
      <w:r w:rsidR="00C74DCD" w:rsidRPr="00AD467D">
        <w:t xml:space="preserve"> à la</w:t>
      </w:r>
      <w:r w:rsidR="00C74DCD" w:rsidRPr="0003712D">
        <w:t xml:space="preserve"> section</w:t>
      </w:r>
      <w:r w:rsidR="00DE5CD5" w:rsidRPr="0003712D">
        <w:t xml:space="preserve"> </w:t>
      </w:r>
      <w:r w:rsidR="00DE5CD5" w:rsidRPr="00295746">
        <w:rPr>
          <w:i/>
          <w:iCs/>
        </w:rPr>
        <w:fldChar w:fldCharType="begin"/>
      </w:r>
      <w:r w:rsidR="00DE5CD5" w:rsidRPr="00295746">
        <w:rPr>
          <w:i/>
          <w:iCs/>
        </w:rPr>
        <w:instrText xml:space="preserve"> REF _Ref165041178 \h </w:instrText>
      </w:r>
      <w:r w:rsidR="004D7701" w:rsidRPr="00295746">
        <w:rPr>
          <w:i/>
          <w:iCs/>
        </w:rPr>
        <w:instrText xml:space="preserve"> \* MERGEFORMAT </w:instrText>
      </w:r>
      <w:r w:rsidR="00DE5CD5" w:rsidRPr="00295746">
        <w:rPr>
          <w:i/>
          <w:iCs/>
        </w:rPr>
      </w:r>
      <w:r w:rsidR="00DE5CD5" w:rsidRPr="00295746">
        <w:rPr>
          <w:i/>
          <w:iCs/>
        </w:rPr>
        <w:fldChar w:fldCharType="separate"/>
      </w:r>
      <w:r w:rsidR="00414703" w:rsidRPr="00295746">
        <w:rPr>
          <w:i/>
          <w:iCs/>
        </w:rPr>
        <w:t>Stationnements</w:t>
      </w:r>
      <w:r w:rsidR="00DE5CD5" w:rsidRPr="00295746">
        <w:rPr>
          <w:i/>
          <w:iCs/>
        </w:rPr>
        <w:fldChar w:fldCharType="end"/>
      </w:r>
      <w:r w:rsidR="00DE5CD5" w:rsidRPr="00295746">
        <w:t>.</w:t>
      </w:r>
      <w:r w:rsidR="008871D9" w:rsidRPr="0003712D">
        <w:t xml:space="preserve"> </w:t>
      </w:r>
    </w:p>
    <w:p w14:paraId="17AD08D0" w14:textId="7D04F414" w:rsidR="00957922" w:rsidRPr="003E7E04" w:rsidRDefault="00957922" w:rsidP="00957922">
      <w:pPr>
        <w:pStyle w:val="Caption"/>
        <w:rPr>
          <w:i w:val="0"/>
          <w:iCs w:val="0"/>
        </w:rPr>
      </w:pPr>
      <w:bookmarkStart w:id="28" w:name="_Ref164969369"/>
      <w:bookmarkStart w:id="29" w:name="_Toc203125724"/>
      <w:r w:rsidRPr="0003712D">
        <w:t xml:space="preserve">Tableau </w:t>
      </w:r>
      <w:r w:rsidR="002C5BAD">
        <w:fldChar w:fldCharType="begin"/>
      </w:r>
      <w:r w:rsidR="002C5BAD">
        <w:instrText xml:space="preserve"> SEQ Tableau \* ARABIC </w:instrText>
      </w:r>
      <w:r w:rsidR="002C5BAD">
        <w:fldChar w:fldCharType="separate"/>
      </w:r>
      <w:r w:rsidR="00414703">
        <w:rPr>
          <w:noProof/>
        </w:rPr>
        <w:t>2</w:t>
      </w:r>
      <w:r w:rsidR="002C5BAD">
        <w:fldChar w:fldCharType="end"/>
      </w:r>
      <w:bookmarkEnd w:id="28"/>
      <w:r w:rsidRPr="0003712D">
        <w:t xml:space="preserve">: </w:t>
      </w:r>
      <w:r w:rsidR="00C74DCD" w:rsidRPr="0003712D">
        <w:t xml:space="preserve">Horaire d’accès au site et des navettes vers le P0 pendant </w:t>
      </w:r>
      <w:r w:rsidR="00942742" w:rsidRPr="0003712D">
        <w:t>l’événement</w:t>
      </w:r>
      <w:bookmarkEnd w:id="29"/>
    </w:p>
    <w:tbl>
      <w:tblPr>
        <w:tblStyle w:val="GridTable4-Accent3"/>
        <w:tblW w:w="0" w:type="auto"/>
        <w:tblLook w:val="04A0" w:firstRow="1" w:lastRow="0" w:firstColumn="1" w:lastColumn="0" w:noHBand="0" w:noVBand="1"/>
      </w:tblPr>
      <w:tblGrid>
        <w:gridCol w:w="3415"/>
        <w:gridCol w:w="5935"/>
      </w:tblGrid>
      <w:tr w:rsidR="00C74DCD" w:rsidRPr="0003712D" w14:paraId="6A6688B8" w14:textId="77777777" w:rsidTr="2FC65D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tcPr>
          <w:p w14:paraId="08E59491" w14:textId="1DC4E9DE" w:rsidR="00C74DCD" w:rsidRPr="00AD467D" w:rsidRDefault="00C74DCD" w:rsidP="002067CB">
            <w:pPr>
              <w:pStyle w:val="Table"/>
              <w:rPr>
                <w:b w:val="0"/>
                <w:bCs w:val="0"/>
              </w:rPr>
            </w:pPr>
            <w:r w:rsidRPr="00AD467D">
              <w:t xml:space="preserve">Journée </w:t>
            </w:r>
          </w:p>
        </w:tc>
        <w:tc>
          <w:tcPr>
            <w:tcW w:w="5935" w:type="dxa"/>
          </w:tcPr>
          <w:p w14:paraId="6FD8C766" w14:textId="264C9D33" w:rsidR="00C74DCD" w:rsidRPr="00AD467D" w:rsidRDefault="00C74DCD" w:rsidP="002067CB">
            <w:pPr>
              <w:pStyle w:val="Table"/>
              <w:cnfStyle w:val="100000000000" w:firstRow="1" w:lastRow="0" w:firstColumn="0" w:lastColumn="0" w:oddVBand="0" w:evenVBand="0" w:oddHBand="0" w:evenHBand="0" w:firstRowFirstColumn="0" w:firstRowLastColumn="0" w:lastRowFirstColumn="0" w:lastRowLastColumn="0"/>
            </w:pPr>
            <w:r w:rsidRPr="00AD467D">
              <w:t xml:space="preserve">Horaire de l’Accueil et de la navette vers le P0 </w:t>
            </w:r>
          </w:p>
        </w:tc>
      </w:tr>
      <w:tr w:rsidR="00C74DCD" w:rsidRPr="0003712D" w14:paraId="589EADCF" w14:textId="77777777" w:rsidTr="2FC65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3DF2F87E" w14:textId="3EF87B3B" w:rsidR="00C74DCD" w:rsidRPr="00B10AA9" w:rsidRDefault="00C74DCD" w:rsidP="002067CB">
            <w:pPr>
              <w:pStyle w:val="Table"/>
              <w:rPr>
                <w:b w:val="0"/>
                <w:bCs w:val="0"/>
              </w:rPr>
            </w:pPr>
            <w:r w:rsidRPr="00B10AA9">
              <w:rPr>
                <w:b w:val="0"/>
                <w:bCs w:val="0"/>
              </w:rPr>
              <w:t xml:space="preserve">Vendredi </w:t>
            </w:r>
            <w:r w:rsidR="006422DD" w:rsidRPr="00B10AA9">
              <w:rPr>
                <w:b w:val="0"/>
                <w:bCs w:val="0"/>
              </w:rPr>
              <w:t>7</w:t>
            </w:r>
            <w:r w:rsidRPr="00B10AA9">
              <w:rPr>
                <w:b w:val="0"/>
                <w:bCs w:val="0"/>
              </w:rPr>
              <w:t xml:space="preserve"> août (</w:t>
            </w:r>
            <w:r w:rsidR="00EE6BBC" w:rsidRPr="00B10AA9">
              <w:rPr>
                <w:b w:val="0"/>
                <w:bCs w:val="0"/>
              </w:rPr>
              <w:t>A</w:t>
            </w:r>
            <w:r w:rsidRPr="00B10AA9">
              <w:rPr>
                <w:b w:val="0"/>
                <w:bCs w:val="0"/>
              </w:rPr>
              <w:t xml:space="preserve">rrivée hâtive) </w:t>
            </w:r>
          </w:p>
        </w:tc>
        <w:tc>
          <w:tcPr>
            <w:tcW w:w="5935" w:type="dxa"/>
          </w:tcPr>
          <w:p w14:paraId="0C7AA87E" w14:textId="06D86CFD" w:rsidR="00C74DCD" w:rsidRPr="00B10AA9" w:rsidRDefault="00C74DCD" w:rsidP="002067CB">
            <w:pPr>
              <w:pStyle w:val="Table"/>
              <w:cnfStyle w:val="000000100000" w:firstRow="0" w:lastRow="0" w:firstColumn="0" w:lastColumn="0" w:oddVBand="0" w:evenVBand="0" w:oddHBand="1" w:evenHBand="0" w:firstRowFirstColumn="0" w:firstRowLastColumn="0" w:lastRowFirstColumn="0" w:lastRowLastColumn="0"/>
            </w:pPr>
            <w:r>
              <w:t>10h00 à 18h</w:t>
            </w:r>
            <w:r w:rsidR="65E24AB1">
              <w:t>0</w:t>
            </w:r>
            <w:r w:rsidR="009D1F9D">
              <w:t>0</w:t>
            </w:r>
            <w:r>
              <w:t xml:space="preserve"> </w:t>
            </w:r>
          </w:p>
        </w:tc>
      </w:tr>
      <w:tr w:rsidR="00C74DCD" w:rsidRPr="0003712D" w14:paraId="263E45A2" w14:textId="77777777" w:rsidTr="2FC65DFF">
        <w:tc>
          <w:tcPr>
            <w:cnfStyle w:val="001000000000" w:firstRow="0" w:lastRow="0" w:firstColumn="1" w:lastColumn="0" w:oddVBand="0" w:evenVBand="0" w:oddHBand="0" w:evenHBand="0" w:firstRowFirstColumn="0" w:firstRowLastColumn="0" w:lastRowFirstColumn="0" w:lastRowLastColumn="0"/>
            <w:tcW w:w="3415" w:type="dxa"/>
          </w:tcPr>
          <w:p w14:paraId="0E94048F" w14:textId="52A4D4EC" w:rsidR="00C74DCD" w:rsidRPr="00B10AA9" w:rsidRDefault="00C74DCD" w:rsidP="002067CB">
            <w:pPr>
              <w:pStyle w:val="Table"/>
              <w:rPr>
                <w:b w:val="0"/>
                <w:bCs w:val="0"/>
              </w:rPr>
            </w:pPr>
            <w:r w:rsidRPr="00B10AA9">
              <w:rPr>
                <w:b w:val="0"/>
                <w:bCs w:val="0"/>
              </w:rPr>
              <w:t xml:space="preserve">Samedi </w:t>
            </w:r>
            <w:r w:rsidR="006422DD" w:rsidRPr="00B10AA9">
              <w:rPr>
                <w:b w:val="0"/>
                <w:bCs w:val="0"/>
              </w:rPr>
              <w:t>8</w:t>
            </w:r>
            <w:r w:rsidRPr="00B10AA9">
              <w:rPr>
                <w:b w:val="0"/>
                <w:bCs w:val="0"/>
              </w:rPr>
              <w:t xml:space="preserve"> août (</w:t>
            </w:r>
            <w:r w:rsidR="00EE6BBC" w:rsidRPr="00B10AA9">
              <w:rPr>
                <w:b w:val="0"/>
                <w:bCs w:val="0"/>
              </w:rPr>
              <w:t>A</w:t>
            </w:r>
            <w:r w:rsidRPr="00B10AA9">
              <w:rPr>
                <w:b w:val="0"/>
                <w:bCs w:val="0"/>
              </w:rPr>
              <w:t xml:space="preserve">rrivée hâtive) </w:t>
            </w:r>
          </w:p>
        </w:tc>
        <w:tc>
          <w:tcPr>
            <w:tcW w:w="5935" w:type="dxa"/>
          </w:tcPr>
          <w:p w14:paraId="05764B95" w14:textId="6B46EF14" w:rsidR="00C74DCD" w:rsidRPr="00B10AA9" w:rsidRDefault="00C74DCD" w:rsidP="002067CB">
            <w:pPr>
              <w:pStyle w:val="Table"/>
              <w:cnfStyle w:val="000000000000" w:firstRow="0" w:lastRow="0" w:firstColumn="0" w:lastColumn="0" w:oddVBand="0" w:evenVBand="0" w:oddHBand="0" w:evenHBand="0" w:firstRowFirstColumn="0" w:firstRowLastColumn="0" w:lastRowFirstColumn="0" w:lastRowLastColumn="0"/>
            </w:pPr>
            <w:r>
              <w:t>10h00 à 18h</w:t>
            </w:r>
            <w:r w:rsidR="2BC772D3">
              <w:t>0</w:t>
            </w:r>
            <w:r w:rsidR="006422DD">
              <w:t>0</w:t>
            </w:r>
            <w:r>
              <w:t xml:space="preserve"> </w:t>
            </w:r>
          </w:p>
        </w:tc>
      </w:tr>
      <w:tr w:rsidR="00C74DCD" w:rsidRPr="0003712D" w14:paraId="62058543" w14:textId="77777777" w:rsidTr="2FC65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22380A2E" w14:textId="0935363F" w:rsidR="00C74DCD" w:rsidRPr="00B10AA9" w:rsidRDefault="00C74DCD" w:rsidP="002067CB">
            <w:pPr>
              <w:pStyle w:val="Table"/>
              <w:rPr>
                <w:b w:val="0"/>
                <w:bCs w:val="0"/>
              </w:rPr>
            </w:pPr>
            <w:r w:rsidRPr="00B10AA9">
              <w:rPr>
                <w:b w:val="0"/>
                <w:bCs w:val="0"/>
              </w:rPr>
              <w:t xml:space="preserve">Dimanche </w:t>
            </w:r>
            <w:r w:rsidR="006422DD" w:rsidRPr="00B10AA9">
              <w:rPr>
                <w:b w:val="0"/>
                <w:bCs w:val="0"/>
              </w:rPr>
              <w:t>9</w:t>
            </w:r>
            <w:r w:rsidRPr="00B10AA9">
              <w:rPr>
                <w:b w:val="0"/>
                <w:bCs w:val="0"/>
              </w:rPr>
              <w:t xml:space="preserve"> août </w:t>
            </w:r>
          </w:p>
        </w:tc>
        <w:tc>
          <w:tcPr>
            <w:tcW w:w="5935" w:type="dxa"/>
          </w:tcPr>
          <w:p w14:paraId="2C08A097" w14:textId="3ECF381C" w:rsidR="00C74DCD" w:rsidRPr="00B10AA9" w:rsidRDefault="00C74DCD" w:rsidP="002067CB">
            <w:pPr>
              <w:pStyle w:val="Table"/>
              <w:cnfStyle w:val="000000100000" w:firstRow="0" w:lastRow="0" w:firstColumn="0" w:lastColumn="0" w:oddVBand="0" w:evenVBand="0" w:oddHBand="1" w:evenHBand="0" w:firstRowFirstColumn="0" w:firstRowLastColumn="0" w:lastRowFirstColumn="0" w:lastRowLastColumn="0"/>
            </w:pPr>
            <w:r>
              <w:t>9h00 à 20h</w:t>
            </w:r>
            <w:r w:rsidR="7561E10D">
              <w:t>0</w:t>
            </w:r>
            <w:r w:rsidR="006422DD">
              <w:t>0</w:t>
            </w:r>
          </w:p>
        </w:tc>
      </w:tr>
      <w:tr w:rsidR="00C74DCD" w:rsidRPr="0003712D" w14:paraId="015B1775" w14:textId="77777777" w:rsidTr="2FC65DFF">
        <w:tc>
          <w:tcPr>
            <w:cnfStyle w:val="001000000000" w:firstRow="0" w:lastRow="0" w:firstColumn="1" w:lastColumn="0" w:oddVBand="0" w:evenVBand="0" w:oddHBand="0" w:evenHBand="0" w:firstRowFirstColumn="0" w:firstRowLastColumn="0" w:lastRowFirstColumn="0" w:lastRowLastColumn="0"/>
            <w:tcW w:w="3415" w:type="dxa"/>
          </w:tcPr>
          <w:p w14:paraId="7EB127C5" w14:textId="08098822" w:rsidR="00C74DCD" w:rsidRPr="00B10AA9" w:rsidRDefault="00C74DCD" w:rsidP="002067CB">
            <w:pPr>
              <w:pStyle w:val="Table"/>
              <w:rPr>
                <w:b w:val="0"/>
                <w:bCs w:val="0"/>
              </w:rPr>
            </w:pPr>
            <w:r w:rsidRPr="00B10AA9">
              <w:rPr>
                <w:b w:val="0"/>
                <w:bCs w:val="0"/>
              </w:rPr>
              <w:t>Lundi 1</w:t>
            </w:r>
            <w:r w:rsidR="006422DD" w:rsidRPr="00B10AA9">
              <w:rPr>
                <w:b w:val="0"/>
                <w:bCs w:val="0"/>
              </w:rPr>
              <w:t>0</w:t>
            </w:r>
            <w:r w:rsidRPr="00B10AA9">
              <w:rPr>
                <w:b w:val="0"/>
                <w:bCs w:val="0"/>
              </w:rPr>
              <w:t xml:space="preserve"> août</w:t>
            </w:r>
            <w:r w:rsidRPr="00B10AA9">
              <w:rPr>
                <w:rFonts w:ascii="Arial" w:hAnsi="Arial" w:cs="Arial"/>
                <w:b w:val="0"/>
                <w:bCs w:val="0"/>
              </w:rPr>
              <w:t> </w:t>
            </w:r>
            <w:r w:rsidRPr="00B10AA9">
              <w:rPr>
                <w:b w:val="0"/>
                <w:bCs w:val="0"/>
              </w:rPr>
              <w:t xml:space="preserve"> </w:t>
            </w:r>
          </w:p>
        </w:tc>
        <w:tc>
          <w:tcPr>
            <w:tcW w:w="5935" w:type="dxa"/>
          </w:tcPr>
          <w:p w14:paraId="2EE4248E" w14:textId="5B466D7E" w:rsidR="00C74DCD" w:rsidRPr="00B10AA9" w:rsidRDefault="00C74DCD" w:rsidP="002067CB">
            <w:pPr>
              <w:pStyle w:val="Table"/>
              <w:cnfStyle w:val="000000000000" w:firstRow="0" w:lastRow="0" w:firstColumn="0" w:lastColumn="0" w:oddVBand="0" w:evenVBand="0" w:oddHBand="0" w:evenHBand="0" w:firstRowFirstColumn="0" w:firstRowLastColumn="0" w:lastRowFirstColumn="0" w:lastRowLastColumn="0"/>
            </w:pPr>
            <w:r>
              <w:t>10h00 à 18h</w:t>
            </w:r>
            <w:r w:rsidR="444F15D6">
              <w:t>0</w:t>
            </w:r>
            <w:r w:rsidR="006422DD">
              <w:t>0</w:t>
            </w:r>
            <w:r>
              <w:t xml:space="preserve"> </w:t>
            </w:r>
          </w:p>
        </w:tc>
      </w:tr>
      <w:tr w:rsidR="00C74DCD" w:rsidRPr="0003712D" w14:paraId="03882327" w14:textId="77777777" w:rsidTr="2FC65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68311541" w14:textId="689FFB8B" w:rsidR="00C74DCD" w:rsidRPr="00B10AA9" w:rsidRDefault="00C74DCD" w:rsidP="002067CB">
            <w:pPr>
              <w:pStyle w:val="Table"/>
              <w:rPr>
                <w:b w:val="0"/>
                <w:bCs w:val="0"/>
              </w:rPr>
            </w:pPr>
            <w:r w:rsidRPr="00B10AA9">
              <w:rPr>
                <w:b w:val="0"/>
                <w:bCs w:val="0"/>
              </w:rPr>
              <w:t>Mardi 1</w:t>
            </w:r>
            <w:r w:rsidR="006422DD" w:rsidRPr="00B10AA9">
              <w:rPr>
                <w:b w:val="0"/>
                <w:bCs w:val="0"/>
              </w:rPr>
              <w:t>1</w:t>
            </w:r>
            <w:r w:rsidRPr="00B10AA9">
              <w:rPr>
                <w:b w:val="0"/>
                <w:bCs w:val="0"/>
              </w:rPr>
              <w:t xml:space="preserve"> août</w:t>
            </w:r>
            <w:r w:rsidRPr="00B10AA9">
              <w:rPr>
                <w:rFonts w:ascii="Arial" w:hAnsi="Arial" w:cs="Arial"/>
                <w:b w:val="0"/>
                <w:bCs w:val="0"/>
              </w:rPr>
              <w:t> </w:t>
            </w:r>
            <w:r w:rsidRPr="00B10AA9">
              <w:rPr>
                <w:b w:val="0"/>
                <w:bCs w:val="0"/>
              </w:rPr>
              <w:t xml:space="preserve"> </w:t>
            </w:r>
          </w:p>
        </w:tc>
        <w:tc>
          <w:tcPr>
            <w:tcW w:w="5935" w:type="dxa"/>
          </w:tcPr>
          <w:p w14:paraId="3E093D79" w14:textId="44EE3A59" w:rsidR="00C74DCD" w:rsidRPr="00B10AA9" w:rsidRDefault="00C74DCD" w:rsidP="002067CB">
            <w:pPr>
              <w:pStyle w:val="Table"/>
              <w:cnfStyle w:val="000000100000" w:firstRow="0" w:lastRow="0" w:firstColumn="0" w:lastColumn="0" w:oddVBand="0" w:evenVBand="0" w:oddHBand="1" w:evenHBand="0" w:firstRowFirstColumn="0" w:firstRowLastColumn="0" w:lastRowFirstColumn="0" w:lastRowLastColumn="0"/>
            </w:pPr>
            <w:r>
              <w:t>10h00 à 18h</w:t>
            </w:r>
            <w:r w:rsidR="50E2C618">
              <w:t>0</w:t>
            </w:r>
            <w:r w:rsidR="006422DD">
              <w:t>0</w:t>
            </w:r>
            <w:r>
              <w:t xml:space="preserve"> </w:t>
            </w:r>
          </w:p>
        </w:tc>
      </w:tr>
      <w:tr w:rsidR="00C74DCD" w:rsidRPr="0003712D" w14:paraId="334A15EC" w14:textId="77777777" w:rsidTr="2FC65DFF">
        <w:tc>
          <w:tcPr>
            <w:cnfStyle w:val="001000000000" w:firstRow="0" w:lastRow="0" w:firstColumn="1" w:lastColumn="0" w:oddVBand="0" w:evenVBand="0" w:oddHBand="0" w:evenHBand="0" w:firstRowFirstColumn="0" w:firstRowLastColumn="0" w:lastRowFirstColumn="0" w:lastRowLastColumn="0"/>
            <w:tcW w:w="3415" w:type="dxa"/>
          </w:tcPr>
          <w:p w14:paraId="602A6F1F" w14:textId="00B85404" w:rsidR="00C74DCD" w:rsidRPr="00B10AA9" w:rsidRDefault="00C74DCD" w:rsidP="002067CB">
            <w:pPr>
              <w:pStyle w:val="Table"/>
              <w:rPr>
                <w:b w:val="0"/>
                <w:bCs w:val="0"/>
              </w:rPr>
            </w:pPr>
            <w:r w:rsidRPr="00B10AA9">
              <w:rPr>
                <w:b w:val="0"/>
                <w:bCs w:val="0"/>
              </w:rPr>
              <w:t>Mercredi 1</w:t>
            </w:r>
            <w:r w:rsidR="006422DD" w:rsidRPr="00B10AA9">
              <w:rPr>
                <w:b w:val="0"/>
                <w:bCs w:val="0"/>
              </w:rPr>
              <w:t>2</w:t>
            </w:r>
            <w:r w:rsidRPr="00B10AA9">
              <w:rPr>
                <w:b w:val="0"/>
                <w:bCs w:val="0"/>
              </w:rPr>
              <w:t xml:space="preserve"> août</w:t>
            </w:r>
            <w:r w:rsidRPr="00B10AA9">
              <w:rPr>
                <w:rFonts w:ascii="Arial" w:hAnsi="Arial" w:cs="Arial"/>
                <w:b w:val="0"/>
                <w:bCs w:val="0"/>
              </w:rPr>
              <w:t> </w:t>
            </w:r>
            <w:r w:rsidRPr="00B10AA9">
              <w:rPr>
                <w:b w:val="0"/>
                <w:bCs w:val="0"/>
              </w:rPr>
              <w:t xml:space="preserve"> </w:t>
            </w:r>
          </w:p>
        </w:tc>
        <w:tc>
          <w:tcPr>
            <w:tcW w:w="5935" w:type="dxa"/>
          </w:tcPr>
          <w:p w14:paraId="56F5EB20" w14:textId="76A70BAC" w:rsidR="00C74DCD" w:rsidRPr="00B10AA9" w:rsidRDefault="00C74DCD" w:rsidP="002067CB">
            <w:pPr>
              <w:pStyle w:val="Table"/>
              <w:cnfStyle w:val="000000000000" w:firstRow="0" w:lastRow="0" w:firstColumn="0" w:lastColumn="0" w:oddVBand="0" w:evenVBand="0" w:oddHBand="0" w:evenHBand="0" w:firstRowFirstColumn="0" w:firstRowLastColumn="0" w:lastRowFirstColumn="0" w:lastRowLastColumn="0"/>
            </w:pPr>
            <w:r>
              <w:t>10h00 à 18h</w:t>
            </w:r>
            <w:r w:rsidR="5382CD06">
              <w:t>0</w:t>
            </w:r>
            <w:r w:rsidR="006422DD">
              <w:t>0</w:t>
            </w:r>
            <w:r>
              <w:t xml:space="preserve"> </w:t>
            </w:r>
          </w:p>
        </w:tc>
      </w:tr>
      <w:tr w:rsidR="00C74DCD" w:rsidRPr="0003712D" w14:paraId="591E605F" w14:textId="77777777" w:rsidTr="2FC65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6CA6492B" w14:textId="3C193FFA" w:rsidR="00C74DCD" w:rsidRPr="00B10AA9" w:rsidRDefault="00C74DCD" w:rsidP="002067CB">
            <w:pPr>
              <w:pStyle w:val="Table"/>
              <w:rPr>
                <w:b w:val="0"/>
                <w:bCs w:val="0"/>
              </w:rPr>
            </w:pPr>
            <w:r w:rsidRPr="00B10AA9">
              <w:rPr>
                <w:b w:val="0"/>
                <w:bCs w:val="0"/>
              </w:rPr>
              <w:t>Jeudi 1</w:t>
            </w:r>
            <w:r w:rsidR="006422DD" w:rsidRPr="00B10AA9">
              <w:rPr>
                <w:b w:val="0"/>
                <w:bCs w:val="0"/>
              </w:rPr>
              <w:t>3</w:t>
            </w:r>
            <w:r w:rsidRPr="00B10AA9">
              <w:rPr>
                <w:b w:val="0"/>
                <w:bCs w:val="0"/>
              </w:rPr>
              <w:t xml:space="preserve"> août</w:t>
            </w:r>
            <w:r w:rsidRPr="00B10AA9">
              <w:rPr>
                <w:rFonts w:ascii="Arial" w:hAnsi="Arial" w:cs="Arial"/>
                <w:b w:val="0"/>
                <w:bCs w:val="0"/>
              </w:rPr>
              <w:t> </w:t>
            </w:r>
            <w:r w:rsidRPr="00B10AA9">
              <w:rPr>
                <w:b w:val="0"/>
                <w:bCs w:val="0"/>
              </w:rPr>
              <w:t xml:space="preserve"> </w:t>
            </w:r>
          </w:p>
        </w:tc>
        <w:tc>
          <w:tcPr>
            <w:tcW w:w="5935" w:type="dxa"/>
          </w:tcPr>
          <w:p w14:paraId="4251D9D4" w14:textId="7F04D129" w:rsidR="00C74DCD" w:rsidRPr="00B10AA9" w:rsidRDefault="00C74DCD" w:rsidP="002067CB">
            <w:pPr>
              <w:pStyle w:val="Table"/>
              <w:cnfStyle w:val="000000100000" w:firstRow="0" w:lastRow="0" w:firstColumn="0" w:lastColumn="0" w:oddVBand="0" w:evenVBand="0" w:oddHBand="1" w:evenHBand="0" w:firstRowFirstColumn="0" w:firstRowLastColumn="0" w:lastRowFirstColumn="0" w:lastRowLastColumn="0"/>
            </w:pPr>
            <w:r>
              <w:t>9h00 à 20h</w:t>
            </w:r>
            <w:r w:rsidR="63F0D0EF">
              <w:t>0</w:t>
            </w:r>
            <w:r w:rsidR="006422DD">
              <w:t>0</w:t>
            </w:r>
            <w:r>
              <w:t xml:space="preserve"> </w:t>
            </w:r>
          </w:p>
        </w:tc>
      </w:tr>
      <w:tr w:rsidR="00C74DCD" w:rsidRPr="0003712D" w14:paraId="7BE697F7" w14:textId="77777777" w:rsidTr="2FC65DFF">
        <w:tc>
          <w:tcPr>
            <w:cnfStyle w:val="001000000000" w:firstRow="0" w:lastRow="0" w:firstColumn="1" w:lastColumn="0" w:oddVBand="0" w:evenVBand="0" w:oddHBand="0" w:evenHBand="0" w:firstRowFirstColumn="0" w:firstRowLastColumn="0" w:lastRowFirstColumn="0" w:lastRowLastColumn="0"/>
            <w:tcW w:w="3415" w:type="dxa"/>
          </w:tcPr>
          <w:p w14:paraId="4648223C" w14:textId="49B97F86" w:rsidR="00C74DCD" w:rsidRPr="00B10AA9" w:rsidRDefault="00C74DCD" w:rsidP="002067CB">
            <w:pPr>
              <w:pStyle w:val="Table"/>
              <w:rPr>
                <w:b w:val="0"/>
                <w:bCs w:val="0"/>
              </w:rPr>
            </w:pPr>
            <w:r w:rsidRPr="00B10AA9">
              <w:rPr>
                <w:b w:val="0"/>
                <w:bCs w:val="0"/>
              </w:rPr>
              <w:t>Vendredi 1</w:t>
            </w:r>
            <w:r w:rsidR="006422DD" w:rsidRPr="00B10AA9">
              <w:rPr>
                <w:b w:val="0"/>
                <w:bCs w:val="0"/>
              </w:rPr>
              <w:t>4</w:t>
            </w:r>
            <w:r w:rsidRPr="00B10AA9">
              <w:rPr>
                <w:b w:val="0"/>
                <w:bCs w:val="0"/>
              </w:rPr>
              <w:t xml:space="preserve"> août</w:t>
            </w:r>
            <w:r w:rsidRPr="00B10AA9">
              <w:rPr>
                <w:rFonts w:ascii="Arial" w:hAnsi="Arial" w:cs="Arial"/>
                <w:b w:val="0"/>
                <w:bCs w:val="0"/>
              </w:rPr>
              <w:t> </w:t>
            </w:r>
            <w:r w:rsidRPr="00B10AA9">
              <w:rPr>
                <w:b w:val="0"/>
                <w:bCs w:val="0"/>
              </w:rPr>
              <w:t xml:space="preserve"> </w:t>
            </w:r>
          </w:p>
        </w:tc>
        <w:tc>
          <w:tcPr>
            <w:tcW w:w="5935" w:type="dxa"/>
          </w:tcPr>
          <w:p w14:paraId="5856256C" w14:textId="1F7BAE8C" w:rsidR="00C74DCD" w:rsidRPr="00B10AA9" w:rsidRDefault="00C74DCD" w:rsidP="00EE6BBC">
            <w:pPr>
              <w:pStyle w:val="Table"/>
              <w:cnfStyle w:val="000000000000" w:firstRow="0" w:lastRow="0" w:firstColumn="0" w:lastColumn="0" w:oddVBand="0" w:evenVBand="0" w:oddHBand="0" w:evenHBand="0" w:firstRowFirstColumn="0" w:firstRowLastColumn="0" w:lastRowFirstColumn="0" w:lastRowLastColumn="0"/>
            </w:pPr>
            <w:r>
              <w:t>9h00 à 20h</w:t>
            </w:r>
            <w:r w:rsidR="2F2EB3D5">
              <w:t>0</w:t>
            </w:r>
            <w:r w:rsidR="006422DD">
              <w:t>0</w:t>
            </w:r>
            <w:r>
              <w:t xml:space="preserve"> </w:t>
            </w:r>
            <w:r w:rsidR="00DF15A8">
              <w:t>pour l’Accueil et la navette</w:t>
            </w:r>
            <w:r>
              <w:br/>
            </w:r>
            <w:r w:rsidR="00EE6BBC">
              <w:t xml:space="preserve">Départ de la </w:t>
            </w:r>
            <w:r w:rsidR="003D5E42">
              <w:t>Journée Découverte</w:t>
            </w:r>
            <w:r w:rsidR="00EE6BBC">
              <w:t xml:space="preserve"> jusqu’à minuit</w:t>
            </w:r>
            <w:r w:rsidR="003D5E42">
              <w:t xml:space="preserve"> </w:t>
            </w:r>
            <w:r>
              <w:br/>
            </w:r>
            <w:r w:rsidR="003D5E42">
              <w:t>(aucune navette requise)</w:t>
            </w:r>
            <w:r>
              <w:t xml:space="preserve"> </w:t>
            </w:r>
          </w:p>
        </w:tc>
      </w:tr>
      <w:tr w:rsidR="00C74DCD" w:rsidRPr="0003712D" w14:paraId="79F9848A" w14:textId="77777777" w:rsidTr="2FC65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76A956BE" w14:textId="6D57A991" w:rsidR="00C74DCD" w:rsidRPr="00B10AA9" w:rsidRDefault="00C74DCD" w:rsidP="002067CB">
            <w:pPr>
              <w:pStyle w:val="Table"/>
              <w:rPr>
                <w:b w:val="0"/>
                <w:bCs w:val="0"/>
              </w:rPr>
            </w:pPr>
            <w:r w:rsidRPr="00B10AA9">
              <w:rPr>
                <w:b w:val="0"/>
                <w:bCs w:val="0"/>
              </w:rPr>
              <w:t>Samedi 1</w:t>
            </w:r>
            <w:r w:rsidR="006422DD" w:rsidRPr="00B10AA9">
              <w:rPr>
                <w:b w:val="0"/>
                <w:bCs w:val="0"/>
              </w:rPr>
              <w:t>5</w:t>
            </w:r>
            <w:r w:rsidRPr="00B10AA9">
              <w:rPr>
                <w:b w:val="0"/>
                <w:bCs w:val="0"/>
              </w:rPr>
              <w:t xml:space="preserve"> août</w:t>
            </w:r>
            <w:r w:rsidRPr="00B10AA9">
              <w:rPr>
                <w:rFonts w:ascii="Arial" w:hAnsi="Arial" w:cs="Arial"/>
                <w:b w:val="0"/>
                <w:bCs w:val="0"/>
              </w:rPr>
              <w:t> </w:t>
            </w:r>
            <w:r w:rsidRPr="00B10AA9">
              <w:rPr>
                <w:b w:val="0"/>
                <w:bCs w:val="0"/>
              </w:rPr>
              <w:t xml:space="preserve"> </w:t>
            </w:r>
          </w:p>
        </w:tc>
        <w:tc>
          <w:tcPr>
            <w:tcW w:w="5935" w:type="dxa"/>
          </w:tcPr>
          <w:p w14:paraId="5971B354" w14:textId="696D22D3" w:rsidR="00C74DCD" w:rsidRPr="00B10AA9" w:rsidRDefault="00C74DCD" w:rsidP="002067CB">
            <w:pPr>
              <w:pStyle w:val="Table"/>
              <w:cnfStyle w:val="000000100000" w:firstRow="0" w:lastRow="0" w:firstColumn="0" w:lastColumn="0" w:oddVBand="0" w:evenVBand="0" w:oddHBand="1" w:evenHBand="0" w:firstRowFirstColumn="0" w:firstRowLastColumn="0" w:lastRowFirstColumn="0" w:lastRowLastColumn="0"/>
            </w:pPr>
            <w:r>
              <w:t xml:space="preserve">Accueil et débarcadère fermés </w:t>
            </w:r>
            <w:r>
              <w:br/>
              <w:t>Navette de 10h00 à 18h</w:t>
            </w:r>
            <w:r w:rsidR="5C58D95F">
              <w:t>0</w:t>
            </w:r>
            <w:r w:rsidR="006422DD">
              <w:t>0</w:t>
            </w:r>
            <w:r>
              <w:t xml:space="preserve"> </w:t>
            </w:r>
          </w:p>
        </w:tc>
      </w:tr>
      <w:tr w:rsidR="00C74DCD" w:rsidRPr="0003712D" w14:paraId="730031F3" w14:textId="77777777" w:rsidTr="2FC65DFF">
        <w:tc>
          <w:tcPr>
            <w:cnfStyle w:val="001000000000" w:firstRow="0" w:lastRow="0" w:firstColumn="1" w:lastColumn="0" w:oddVBand="0" w:evenVBand="0" w:oddHBand="0" w:evenHBand="0" w:firstRowFirstColumn="0" w:firstRowLastColumn="0" w:lastRowFirstColumn="0" w:lastRowLastColumn="0"/>
            <w:tcW w:w="3415" w:type="dxa"/>
          </w:tcPr>
          <w:p w14:paraId="05C98BE2" w14:textId="45741E55" w:rsidR="00C74DCD" w:rsidRPr="00B10AA9" w:rsidRDefault="00C74DCD" w:rsidP="002067CB">
            <w:pPr>
              <w:pStyle w:val="Table"/>
              <w:rPr>
                <w:b w:val="0"/>
                <w:bCs w:val="0"/>
              </w:rPr>
            </w:pPr>
            <w:r w:rsidRPr="00B10AA9">
              <w:rPr>
                <w:b w:val="0"/>
                <w:bCs w:val="0"/>
              </w:rPr>
              <w:t>Dimanche 1</w:t>
            </w:r>
            <w:r w:rsidR="006422DD" w:rsidRPr="00B10AA9">
              <w:rPr>
                <w:b w:val="0"/>
                <w:bCs w:val="0"/>
              </w:rPr>
              <w:t>6</w:t>
            </w:r>
            <w:r w:rsidRPr="00B10AA9">
              <w:rPr>
                <w:b w:val="0"/>
                <w:bCs w:val="0"/>
              </w:rPr>
              <w:t xml:space="preserve"> août (</w:t>
            </w:r>
            <w:r w:rsidR="00EE6BBC" w:rsidRPr="00B10AA9">
              <w:rPr>
                <w:b w:val="0"/>
                <w:bCs w:val="0"/>
              </w:rPr>
              <w:t>d</w:t>
            </w:r>
            <w:r w:rsidRPr="00B10AA9">
              <w:rPr>
                <w:b w:val="0"/>
                <w:bCs w:val="0"/>
              </w:rPr>
              <w:t xml:space="preserve">épart) </w:t>
            </w:r>
          </w:p>
        </w:tc>
        <w:tc>
          <w:tcPr>
            <w:tcW w:w="5935" w:type="dxa"/>
          </w:tcPr>
          <w:p w14:paraId="200821AA" w14:textId="14B6B063" w:rsidR="00C74DCD" w:rsidRPr="00B10AA9" w:rsidRDefault="00C74DCD" w:rsidP="002067CB">
            <w:pPr>
              <w:pStyle w:val="Table"/>
              <w:cnfStyle w:val="000000000000" w:firstRow="0" w:lastRow="0" w:firstColumn="0" w:lastColumn="0" w:oddVBand="0" w:evenVBand="0" w:oddHBand="0" w:evenHBand="0" w:firstRowFirstColumn="0" w:firstRowLastColumn="0" w:lastRowFirstColumn="0" w:lastRowLastColumn="0"/>
            </w:pPr>
            <w:r>
              <w:t>8h00 à 1</w:t>
            </w:r>
            <w:r w:rsidR="6CE1FE1B">
              <w:t>5</w:t>
            </w:r>
            <w:r>
              <w:t xml:space="preserve">h00 </w:t>
            </w:r>
          </w:p>
        </w:tc>
      </w:tr>
    </w:tbl>
    <w:p w14:paraId="6AA49B32" w14:textId="77777777" w:rsidR="000A48B1" w:rsidRPr="0003712D" w:rsidRDefault="000A48B1" w:rsidP="000A48B1"/>
    <w:p w14:paraId="72C8EACB" w14:textId="67455A43" w:rsidR="00266E19" w:rsidRPr="0003712D" w:rsidRDefault="00266E19" w:rsidP="00623CC5">
      <w:pPr>
        <w:pStyle w:val="Heading3"/>
      </w:pPr>
      <w:bookmarkStart w:id="30" w:name="_Toc229076322"/>
      <w:r w:rsidRPr="0003712D">
        <w:lastRenderedPageBreak/>
        <w:t>Prémontage</w:t>
      </w:r>
      <w:bookmarkEnd w:id="30"/>
    </w:p>
    <w:p w14:paraId="20E45E24" w14:textId="62E25B06" w:rsidR="00266E19" w:rsidRPr="0003712D" w:rsidRDefault="00266E19" w:rsidP="00266E19">
      <w:r w:rsidRPr="00AD467D">
        <w:t xml:space="preserve">La journée de prémontage aura lieu le </w:t>
      </w:r>
      <w:r w:rsidRPr="002123BA">
        <w:t xml:space="preserve">samedi </w:t>
      </w:r>
      <w:r w:rsidR="00A725E1" w:rsidRPr="002123BA">
        <w:t>1er</w:t>
      </w:r>
      <w:r w:rsidRPr="002123BA">
        <w:t xml:space="preserve"> août </w:t>
      </w:r>
      <w:r w:rsidR="00143297" w:rsidRPr="002123BA">
        <w:t>2026</w:t>
      </w:r>
      <w:r w:rsidRPr="002123BA">
        <w:t xml:space="preserve"> </w:t>
      </w:r>
      <w:r w:rsidRPr="00AD467D">
        <w:t>de 9h00 à 18h00</w:t>
      </w:r>
      <w:r w:rsidRPr="00AD467D">
        <w:rPr>
          <w:b/>
          <w:bCs/>
        </w:rPr>
        <w:t>. Il n</w:t>
      </w:r>
      <w:r w:rsidR="00EE6BBC" w:rsidRPr="00AD467D">
        <w:rPr>
          <w:b/>
          <w:bCs/>
        </w:rPr>
        <w:t>’</w:t>
      </w:r>
      <w:r w:rsidRPr="00AD467D">
        <w:rPr>
          <w:b/>
          <w:bCs/>
        </w:rPr>
        <w:t>e</w:t>
      </w:r>
      <w:r w:rsidR="00EE6BBC" w:rsidRPr="00AD467D">
        <w:rPr>
          <w:b/>
          <w:bCs/>
        </w:rPr>
        <w:t xml:space="preserve">st pas </w:t>
      </w:r>
      <w:r w:rsidRPr="00AD467D">
        <w:rPr>
          <w:b/>
          <w:bCs/>
        </w:rPr>
        <w:t>possible de dormir sur le site (ni le vendredi</w:t>
      </w:r>
      <w:r w:rsidR="00952DEE" w:rsidRPr="00AD467D">
        <w:rPr>
          <w:b/>
          <w:bCs/>
        </w:rPr>
        <w:t>,</w:t>
      </w:r>
      <w:r w:rsidRPr="00AD467D">
        <w:rPr>
          <w:b/>
          <w:bCs/>
        </w:rPr>
        <w:t xml:space="preserve"> ni le samedi) et vous devez avoir quitté le site au plus tard à 18h00</w:t>
      </w:r>
      <w:r w:rsidRPr="0003712D">
        <w:rPr>
          <w:b/>
          <w:bCs/>
        </w:rPr>
        <w:t xml:space="preserve">. </w:t>
      </w:r>
    </w:p>
    <w:p w14:paraId="73FC503C" w14:textId="13FF5C31" w:rsidR="00266E19" w:rsidRPr="0003712D" w:rsidRDefault="00266E19" w:rsidP="00266E19">
      <w:r w:rsidRPr="0003712D">
        <w:t>Ce temps d’installation est un privilège réservé aux personnes préinscrites qui ont préalablement payé leur inscription. Mais attention! Seuls les résidents de bâtiments ou ceux qui installent leur tente ou pavillon décorum seront autorisés durant cette journée </w:t>
      </w:r>
      <w:r w:rsidRPr="0003712D">
        <w:rPr>
          <w:rFonts w:ascii="Arial" w:hAnsi="Arial" w:cs="Arial"/>
        </w:rPr>
        <w:t>:</w:t>
      </w:r>
      <w:r w:rsidRPr="0003712D">
        <w:t xml:space="preserve"> il n</w:t>
      </w:r>
      <w:r w:rsidRPr="0003712D">
        <w:rPr>
          <w:rFonts w:cs="Sofia Pro"/>
        </w:rPr>
        <w:t>’</w:t>
      </w:r>
      <w:r w:rsidRPr="0003712D">
        <w:t>est pas possible d</w:t>
      </w:r>
      <w:r w:rsidRPr="0003712D">
        <w:rPr>
          <w:rFonts w:cs="Sofia Pro"/>
        </w:rPr>
        <w:t>’</w:t>
      </w:r>
      <w:r w:rsidRPr="0003712D">
        <w:t>installer de tente ou de mat</w:t>
      </w:r>
      <w:r w:rsidRPr="0003712D">
        <w:rPr>
          <w:rFonts w:cs="Sofia Pro"/>
        </w:rPr>
        <w:t>é</w:t>
      </w:r>
      <w:r w:rsidRPr="0003712D">
        <w:t>riel dans le secteur non d</w:t>
      </w:r>
      <w:r w:rsidRPr="0003712D">
        <w:rPr>
          <w:rFonts w:cs="Sofia Pro"/>
        </w:rPr>
        <w:t>é</w:t>
      </w:r>
      <w:r w:rsidRPr="0003712D">
        <w:t xml:space="preserve">corum. </w:t>
      </w:r>
      <w:r w:rsidR="00933C4D" w:rsidRPr="0003712D">
        <w:rPr>
          <w:b/>
          <w:bCs/>
        </w:rPr>
        <w:t>Le prémontage n’est pas non plus dédié aux constructions et travaux de réfection.</w:t>
      </w:r>
    </w:p>
    <w:p w14:paraId="319F00BD" w14:textId="77777777" w:rsidR="00266E19" w:rsidRPr="0003712D" w:rsidRDefault="00266E19" w:rsidP="00266E19">
      <w:r w:rsidRPr="0003712D">
        <w:t>Comme nous attendons habituellement plus de 1</w:t>
      </w:r>
      <w:r w:rsidRPr="0003712D">
        <w:rPr>
          <w:rFonts w:ascii="Arial" w:hAnsi="Arial" w:cs="Arial"/>
        </w:rPr>
        <w:t> </w:t>
      </w:r>
      <w:r w:rsidRPr="0003712D">
        <w:t>000</w:t>
      </w:r>
      <w:r w:rsidRPr="0003712D">
        <w:rPr>
          <w:rFonts w:ascii="Arial" w:hAnsi="Arial" w:cs="Arial"/>
        </w:rPr>
        <w:t> </w:t>
      </w:r>
      <w:r w:rsidRPr="0003712D">
        <w:t>personnes lors du pr</w:t>
      </w:r>
      <w:r w:rsidRPr="0003712D">
        <w:rPr>
          <w:rFonts w:cs="Sofia Pro"/>
        </w:rPr>
        <w:t>é</w:t>
      </w:r>
      <w:r w:rsidRPr="0003712D">
        <w:t>montage, nous demandons votre collaboration afin d</w:t>
      </w:r>
      <w:r w:rsidRPr="0003712D">
        <w:rPr>
          <w:rFonts w:cs="Sofia Pro"/>
        </w:rPr>
        <w:t>’ê</w:t>
      </w:r>
      <w:r w:rsidRPr="0003712D">
        <w:t xml:space="preserve">tre le plus efficace possible. </w:t>
      </w:r>
      <w:r w:rsidRPr="0003712D">
        <w:rPr>
          <w:rFonts w:cs="Sofia Pro"/>
        </w:rPr>
        <w:t>À</w:t>
      </w:r>
      <w:r w:rsidRPr="0003712D">
        <w:t xml:space="preserve"> votre arriv</w:t>
      </w:r>
      <w:r w:rsidRPr="0003712D">
        <w:rPr>
          <w:rFonts w:cs="Sofia Pro"/>
        </w:rPr>
        <w:t>é</w:t>
      </w:r>
      <w:r w:rsidRPr="0003712D">
        <w:t>e </w:t>
      </w:r>
      <w:r w:rsidRPr="0003712D">
        <w:rPr>
          <w:rFonts w:ascii="Arial" w:hAnsi="Arial" w:cs="Arial"/>
        </w:rPr>
        <w:t>:</w:t>
      </w:r>
    </w:p>
    <w:p w14:paraId="3BEC1EB7" w14:textId="1495D6FD" w:rsidR="00266E19" w:rsidRPr="00AD467D" w:rsidRDefault="00266E19" w:rsidP="00266E19">
      <w:pPr>
        <w:pStyle w:val="ListBullet"/>
        <w:rPr>
          <w:noProof w:val="0"/>
        </w:rPr>
      </w:pPr>
      <w:r w:rsidRPr="0003712D">
        <w:rPr>
          <w:noProof w:val="0"/>
        </w:rPr>
        <w:t xml:space="preserve">Présentez-vous </w:t>
      </w:r>
      <w:r w:rsidRPr="00AD467D">
        <w:rPr>
          <w:noProof w:val="0"/>
        </w:rPr>
        <w:t xml:space="preserve">à l’Accueil et </w:t>
      </w:r>
      <w:r w:rsidR="000A4032" w:rsidRPr="00AD467D">
        <w:rPr>
          <w:noProof w:val="0"/>
        </w:rPr>
        <w:t xml:space="preserve">présentez votre code QR ou pièce d’identité </w:t>
      </w:r>
      <w:r w:rsidRPr="00AD467D">
        <w:rPr>
          <w:noProof w:val="0"/>
        </w:rPr>
        <w:t xml:space="preserve">afin de recevoir votre </w:t>
      </w:r>
      <w:r w:rsidR="000A4032" w:rsidRPr="00AD467D">
        <w:rPr>
          <w:noProof w:val="0"/>
        </w:rPr>
        <w:t>laissez-passer (</w:t>
      </w:r>
      <w:r w:rsidRPr="00AD467D">
        <w:rPr>
          <w:noProof w:val="0"/>
        </w:rPr>
        <w:t>bracelet</w:t>
      </w:r>
      <w:r w:rsidR="000A4032" w:rsidRPr="00AD467D">
        <w:rPr>
          <w:noProof w:val="0"/>
        </w:rPr>
        <w:t>)</w:t>
      </w:r>
      <w:r w:rsidRPr="00AD467D">
        <w:rPr>
          <w:noProof w:val="0"/>
        </w:rPr>
        <w:t xml:space="preserve">. </w:t>
      </w:r>
    </w:p>
    <w:p w14:paraId="6C6313F7" w14:textId="48ECB34C" w:rsidR="00266E19" w:rsidRPr="0003712D" w:rsidRDefault="00266E19" w:rsidP="00266E19">
      <w:pPr>
        <w:pStyle w:val="ListBullet"/>
        <w:rPr>
          <w:noProof w:val="0"/>
        </w:rPr>
      </w:pPr>
      <w:r w:rsidRPr="0003712D">
        <w:rPr>
          <w:noProof w:val="0"/>
        </w:rPr>
        <w:t xml:space="preserve">Rendez-vous jusqu’à votre emplacement. </w:t>
      </w:r>
      <w:r w:rsidR="001D432D" w:rsidRPr="0003712D">
        <w:rPr>
          <w:noProof w:val="0"/>
        </w:rPr>
        <w:t xml:space="preserve">Veuillez circulez lentement sur le site. </w:t>
      </w:r>
    </w:p>
    <w:p w14:paraId="3001E17E" w14:textId="08EE95A2" w:rsidR="00623CC5" w:rsidRPr="0003712D" w:rsidRDefault="00266E19" w:rsidP="00266E19">
      <w:pPr>
        <w:pStyle w:val="ListBullet"/>
        <w:rPr>
          <w:noProof w:val="0"/>
        </w:rPr>
      </w:pPr>
      <w:r w:rsidRPr="0003712D">
        <w:rPr>
          <w:noProof w:val="0"/>
        </w:rPr>
        <w:t xml:space="preserve">Si vous avez une tente ou un pavillon décorum à monter, les volontaires sur place vous confirmeront votre emplacement. </w:t>
      </w:r>
    </w:p>
    <w:p w14:paraId="533474DD" w14:textId="77777777" w:rsidR="00266E19" w:rsidRPr="0003712D" w:rsidRDefault="00266E19" w:rsidP="00266E19">
      <w:pPr>
        <w:pStyle w:val="ListBullet"/>
        <w:rPr>
          <w:noProof w:val="0"/>
        </w:rPr>
      </w:pPr>
      <w:r w:rsidRPr="0003712D">
        <w:rPr>
          <w:noProof w:val="0"/>
        </w:rPr>
        <w:t xml:space="preserve">Déchargez votre matériel le plus rapidement possible. </w:t>
      </w:r>
    </w:p>
    <w:p w14:paraId="1E74372D" w14:textId="77777777" w:rsidR="00266E19" w:rsidRPr="0003712D" w:rsidRDefault="00266E19" w:rsidP="00266E19">
      <w:pPr>
        <w:pStyle w:val="ListBullet"/>
        <w:rPr>
          <w:noProof w:val="0"/>
        </w:rPr>
      </w:pPr>
      <w:r w:rsidRPr="0003712D">
        <w:rPr>
          <w:noProof w:val="0"/>
        </w:rPr>
        <w:t xml:space="preserve">Sortez votre véhicule du site en respectant le sens de la circulation et stationnez-le au P1 (de l’autre côté de la rue de l’Accueil). </w:t>
      </w:r>
    </w:p>
    <w:p w14:paraId="65AEB0B1" w14:textId="51F4C924" w:rsidR="00CF21AD" w:rsidRPr="0003712D" w:rsidRDefault="00CF21AD" w:rsidP="00CF21AD">
      <w:r w:rsidRPr="0003712D">
        <w:t>Avant de quitter le site à la fin de la journée de prémontage :</w:t>
      </w:r>
    </w:p>
    <w:p w14:paraId="43A8BDA4" w14:textId="2805AF05" w:rsidR="003D64C2" w:rsidRPr="0003712D" w:rsidRDefault="003D64C2" w:rsidP="00266E19">
      <w:pPr>
        <w:pStyle w:val="ListBullet"/>
        <w:rPr>
          <w:noProof w:val="0"/>
        </w:rPr>
      </w:pPr>
      <w:r w:rsidRPr="0003712D">
        <w:rPr>
          <w:noProof w:val="0"/>
        </w:rPr>
        <w:t>Nettoyez votre campement afin qu’il soit sécuritaire, décorum, sans débris et prêt pour l’événement.</w:t>
      </w:r>
    </w:p>
    <w:p w14:paraId="14D518A4" w14:textId="3B177337" w:rsidR="00136871" w:rsidRPr="0003712D" w:rsidRDefault="003D64C2">
      <w:pPr>
        <w:spacing w:after="160" w:line="259" w:lineRule="auto"/>
      </w:pPr>
      <w:r w:rsidRPr="00295746">
        <w:t>Déposez</w:t>
      </w:r>
      <w:r w:rsidR="00266E19" w:rsidRPr="00295746">
        <w:t xml:space="preserve"> vos déchets </w:t>
      </w:r>
      <w:r w:rsidRPr="00295746">
        <w:t xml:space="preserve">domestiques </w:t>
      </w:r>
      <w:r w:rsidR="00266E19" w:rsidRPr="00295746">
        <w:t>aux conteneurs prévus à cet effet</w:t>
      </w:r>
      <w:r w:rsidR="004C22C5" w:rsidRPr="00295746">
        <w:t xml:space="preserve"> (</w:t>
      </w:r>
      <w:r w:rsidR="00D75325" w:rsidRPr="00295746">
        <w:t>veuillez vous référer</w:t>
      </w:r>
      <w:r w:rsidR="00EA1E3E" w:rsidRPr="00295746">
        <w:t xml:space="preserve"> à la section</w:t>
      </w:r>
      <w:r w:rsidR="00AC59D5" w:rsidRPr="00295746">
        <w:t xml:space="preserve"> </w:t>
      </w:r>
      <w:r w:rsidR="00AC59D5" w:rsidRPr="00295746">
        <w:rPr>
          <w:i/>
          <w:iCs/>
        </w:rPr>
        <w:fldChar w:fldCharType="begin"/>
      </w:r>
      <w:r w:rsidR="00AC59D5" w:rsidRPr="00295746">
        <w:rPr>
          <w:i/>
          <w:iCs/>
        </w:rPr>
        <w:instrText xml:space="preserve"> REF _Ref165187862 \h  \* MERGEFORMAT </w:instrText>
      </w:r>
      <w:r w:rsidR="00AC59D5" w:rsidRPr="00295746">
        <w:rPr>
          <w:i/>
          <w:iCs/>
        </w:rPr>
      </w:r>
      <w:r w:rsidR="00AC59D5" w:rsidRPr="00295746">
        <w:rPr>
          <w:i/>
          <w:iCs/>
        </w:rPr>
        <w:fldChar w:fldCharType="separate"/>
      </w:r>
      <w:r w:rsidR="00414703" w:rsidRPr="00295746">
        <w:rPr>
          <w:i/>
          <w:iCs/>
        </w:rPr>
        <w:t>Conteneurs</w:t>
      </w:r>
      <w:r w:rsidR="00AC59D5" w:rsidRPr="00295746">
        <w:rPr>
          <w:i/>
          <w:iCs/>
        </w:rPr>
        <w:fldChar w:fldCharType="end"/>
      </w:r>
      <w:r w:rsidR="004C22C5" w:rsidRPr="00295746">
        <w:t>)</w:t>
      </w:r>
      <w:r w:rsidR="00AC59D5" w:rsidRPr="00295746">
        <w:t>.</w:t>
      </w:r>
      <w:r w:rsidR="00AC59D5" w:rsidRPr="00295746">
        <w:rPr>
          <w:b/>
          <w:bCs/>
          <w:i/>
          <w:iCs/>
        </w:rPr>
        <w:t xml:space="preserve"> </w:t>
      </w:r>
      <w:r w:rsidR="00D75325" w:rsidRPr="00295746">
        <w:rPr>
          <w:b/>
          <w:bCs/>
        </w:rPr>
        <w:t>Il est</w:t>
      </w:r>
      <w:r w:rsidR="00D75325" w:rsidRPr="00AD467D">
        <w:rPr>
          <w:b/>
          <w:bCs/>
        </w:rPr>
        <w:t xml:space="preserve"> interdit d’y </w:t>
      </w:r>
      <w:r w:rsidR="00266E19" w:rsidRPr="00AD467D">
        <w:rPr>
          <w:b/>
          <w:bCs/>
        </w:rPr>
        <w:t>inclure de</w:t>
      </w:r>
      <w:r w:rsidR="00D75325" w:rsidRPr="00AD467D">
        <w:rPr>
          <w:b/>
          <w:bCs/>
        </w:rPr>
        <w:t>s</w:t>
      </w:r>
      <w:r w:rsidR="00266E19" w:rsidRPr="00AD467D">
        <w:rPr>
          <w:b/>
          <w:bCs/>
        </w:rPr>
        <w:t xml:space="preserve"> matières dangereuses</w:t>
      </w:r>
      <w:r w:rsidR="00266E19" w:rsidRPr="00AD467D">
        <w:t xml:space="preserve"> (bombonnes, huiles usées, matériaux de construction, etc.)</w:t>
      </w:r>
      <w:r w:rsidR="00D75325" w:rsidRPr="00AD467D">
        <w:t> :</w:t>
      </w:r>
      <w:r w:rsidR="00266E19" w:rsidRPr="00AD467D">
        <w:t xml:space="preserve"> </w:t>
      </w:r>
      <w:r w:rsidR="00D75325" w:rsidRPr="00AD467D">
        <w:t>v</w:t>
      </w:r>
      <w:r w:rsidR="00266E19" w:rsidRPr="00AD467D">
        <w:t>ous devez appor</w:t>
      </w:r>
      <w:r w:rsidR="00266E19" w:rsidRPr="0003712D">
        <w:t>ter ces matières à un écocentre.</w:t>
      </w:r>
    </w:p>
    <w:p w14:paraId="14ED9488" w14:textId="77777777" w:rsidR="00266E19" w:rsidRPr="0003712D" w:rsidRDefault="00266E19" w:rsidP="00266E19">
      <w:pPr>
        <w:pStyle w:val="Heading3"/>
      </w:pPr>
      <w:bookmarkStart w:id="31" w:name="_Ref196126066"/>
      <w:bookmarkStart w:id="32" w:name="_Toc229076323"/>
      <w:r w:rsidRPr="0003712D">
        <w:t>Arrivée hâtive</w:t>
      </w:r>
      <w:bookmarkEnd w:id="31"/>
      <w:bookmarkEnd w:id="32"/>
    </w:p>
    <w:p w14:paraId="7967E192" w14:textId="67F9B41F" w:rsidR="004E15A3" w:rsidRPr="00086963" w:rsidRDefault="00266E19" w:rsidP="00266E19">
      <w:r w:rsidRPr="00086963">
        <w:t>L’</w:t>
      </w:r>
      <w:r w:rsidR="000A4032" w:rsidRPr="00086963">
        <w:t>A</w:t>
      </w:r>
      <w:r w:rsidRPr="00086963">
        <w:t xml:space="preserve">rrivée hâtive est une période d’une ou deux journées précédant le début de la Grande Bataille de Bicolline (vendredi </w:t>
      </w:r>
      <w:r w:rsidR="00D25CA6" w:rsidRPr="00086963">
        <w:t>7</w:t>
      </w:r>
      <w:r w:rsidRPr="00086963">
        <w:t xml:space="preserve"> août et samedi </w:t>
      </w:r>
      <w:r w:rsidR="00D25CA6" w:rsidRPr="00086963">
        <w:t>8</w:t>
      </w:r>
      <w:r w:rsidRPr="00086963">
        <w:t xml:space="preserve"> août </w:t>
      </w:r>
      <w:r w:rsidR="00143297" w:rsidRPr="00086963">
        <w:t>2026</w:t>
      </w:r>
      <w:r w:rsidRPr="00086963">
        <w:t xml:space="preserve">). </w:t>
      </w:r>
    </w:p>
    <w:p w14:paraId="16EAC63D" w14:textId="10E45327" w:rsidR="005C7CF6" w:rsidRPr="0003712D" w:rsidRDefault="00136871" w:rsidP="00AD467D">
      <w:pPr>
        <w:keepNext/>
      </w:pPr>
      <w:r w:rsidRPr="0003712D">
        <w:t>C</w:t>
      </w:r>
      <w:r w:rsidR="00266E19" w:rsidRPr="0003712D">
        <w:t xml:space="preserve">ette période est réservée exclusivement aux </w:t>
      </w:r>
      <w:r w:rsidR="005C7CF6" w:rsidRPr="0003712D">
        <w:t>participants qui rencontrent les critères suivants :</w:t>
      </w:r>
    </w:p>
    <w:p w14:paraId="72ACE2A4" w14:textId="10E1965D" w:rsidR="005C7CF6" w:rsidRPr="0003712D" w:rsidRDefault="00C857C6" w:rsidP="005C7CF6">
      <w:pPr>
        <w:pStyle w:val="ListBullet"/>
        <w:rPr>
          <w:noProof w:val="0"/>
        </w:rPr>
      </w:pPr>
      <w:r w:rsidRPr="0003712D">
        <w:rPr>
          <w:noProof w:val="0"/>
        </w:rPr>
        <w:t>Être inscrit</w:t>
      </w:r>
      <w:r w:rsidR="00BB5A1C" w:rsidRPr="0003712D">
        <w:rPr>
          <w:noProof w:val="0"/>
        </w:rPr>
        <w:t xml:space="preserve"> au forfait sept jours</w:t>
      </w:r>
      <w:r w:rsidRPr="0003712D">
        <w:rPr>
          <w:noProof w:val="0"/>
        </w:rPr>
        <w:t xml:space="preserve"> et avoir acquitté les frais.</w:t>
      </w:r>
    </w:p>
    <w:p w14:paraId="4C4B3FC2" w14:textId="43498420" w:rsidR="00BB5A1C" w:rsidRPr="0003712D" w:rsidRDefault="00BB5A1C" w:rsidP="005C7CF6">
      <w:pPr>
        <w:pStyle w:val="ListBullet"/>
        <w:rPr>
          <w:noProof w:val="0"/>
        </w:rPr>
      </w:pPr>
      <w:r w:rsidRPr="0003712D">
        <w:rPr>
          <w:noProof w:val="0"/>
        </w:rPr>
        <w:lastRenderedPageBreak/>
        <w:t>Être membre du Duché de Bicolline</w:t>
      </w:r>
      <w:r w:rsidR="006802A5" w:rsidRPr="0003712D">
        <w:rPr>
          <w:noProof w:val="0"/>
        </w:rPr>
        <w:t xml:space="preserve"> (les membres de la famille du membre </w:t>
      </w:r>
      <w:r w:rsidR="00C857C6" w:rsidRPr="0003712D">
        <w:rPr>
          <w:noProof w:val="0"/>
        </w:rPr>
        <w:t xml:space="preserve">inscrit </w:t>
      </w:r>
      <w:r w:rsidR="006802A5" w:rsidRPr="0003712D">
        <w:rPr>
          <w:noProof w:val="0"/>
        </w:rPr>
        <w:t>doivent demeurer à la même adresse pour être admissib</w:t>
      </w:r>
      <w:r w:rsidR="00C857C6" w:rsidRPr="0003712D">
        <w:rPr>
          <w:noProof w:val="0"/>
        </w:rPr>
        <w:t>le</w:t>
      </w:r>
      <w:r w:rsidR="002D5A33" w:rsidRPr="0003712D">
        <w:rPr>
          <w:noProof w:val="0"/>
        </w:rPr>
        <w:t>s</w:t>
      </w:r>
      <w:r w:rsidR="00C857C6" w:rsidRPr="0003712D">
        <w:rPr>
          <w:noProof w:val="0"/>
        </w:rPr>
        <w:t>)</w:t>
      </w:r>
      <w:r w:rsidR="006802A5" w:rsidRPr="0003712D">
        <w:rPr>
          <w:noProof w:val="0"/>
        </w:rPr>
        <w:t xml:space="preserve">. </w:t>
      </w:r>
    </w:p>
    <w:p w14:paraId="214598C6" w14:textId="36D52985" w:rsidR="00266E19" w:rsidRPr="0003712D" w:rsidRDefault="00C857C6" w:rsidP="005C7CF6">
      <w:pPr>
        <w:pStyle w:val="ListBullet"/>
        <w:rPr>
          <w:noProof w:val="0"/>
        </w:rPr>
      </w:pPr>
      <w:r w:rsidRPr="0003712D">
        <w:rPr>
          <w:noProof w:val="0"/>
        </w:rPr>
        <w:t xml:space="preserve">Loger dans un bâtiment </w:t>
      </w:r>
      <w:r w:rsidR="004475B8" w:rsidRPr="0003712D">
        <w:rPr>
          <w:noProof w:val="0"/>
        </w:rPr>
        <w:t>pendant la durée de l’événement.</w:t>
      </w:r>
    </w:p>
    <w:p w14:paraId="2DF4F57D" w14:textId="749AF826" w:rsidR="004475B8" w:rsidRPr="0003712D" w:rsidRDefault="00266E19" w:rsidP="00266E19">
      <w:pPr>
        <w:spacing w:after="160" w:line="259" w:lineRule="auto"/>
      </w:pPr>
      <w:r w:rsidRPr="0003712D">
        <w:t>L’inscription à l’</w:t>
      </w:r>
      <w:r w:rsidR="00AD467D">
        <w:t>A</w:t>
      </w:r>
      <w:r w:rsidRPr="0003712D">
        <w:t>rrivée hâtive comprend des frais supplémentaires pour les participants de 16 ans et plus (</w:t>
      </w:r>
      <w:r w:rsidR="00AD467D">
        <w:t>veuillez vous référer</w:t>
      </w:r>
      <w:r w:rsidRPr="0003712D">
        <w:t xml:space="preserve"> à la grille tarifaire présentée au</w:t>
      </w:r>
      <w:r w:rsidR="00BA7D9E" w:rsidRPr="0003712D">
        <w:t xml:space="preserve"> </w:t>
      </w:r>
      <w:r w:rsidR="00BA7D9E" w:rsidRPr="0003712D">
        <w:fldChar w:fldCharType="begin"/>
      </w:r>
      <w:r w:rsidR="00BA7D9E" w:rsidRPr="0003712D">
        <w:instrText xml:space="preserve"> REF _Ref164976084 \h </w:instrText>
      </w:r>
      <w:r w:rsidR="00BA7D9E" w:rsidRPr="0003712D">
        <w:fldChar w:fldCharType="separate"/>
      </w:r>
      <w:r w:rsidR="00414703" w:rsidRPr="0003712D">
        <w:t xml:space="preserve">Tableau </w:t>
      </w:r>
      <w:r w:rsidR="00414703">
        <w:rPr>
          <w:noProof/>
        </w:rPr>
        <w:t>1</w:t>
      </w:r>
      <w:r w:rsidR="00BA7D9E" w:rsidRPr="0003712D">
        <w:fldChar w:fldCharType="end"/>
      </w:r>
      <w:r w:rsidRPr="0003712D">
        <w:t>).</w:t>
      </w:r>
      <w:r w:rsidR="004475B8" w:rsidRPr="0003712D">
        <w:t xml:space="preserve"> </w:t>
      </w:r>
    </w:p>
    <w:p w14:paraId="0602ABCA" w14:textId="57E60259" w:rsidR="00266E19" w:rsidRPr="0003712D" w:rsidRDefault="00266E19" w:rsidP="00266E19">
      <w:pPr>
        <w:spacing w:after="160" w:line="259" w:lineRule="auto"/>
      </w:pPr>
      <w:r w:rsidRPr="0003712D">
        <w:t xml:space="preserve">Il est à noter que : </w:t>
      </w:r>
    </w:p>
    <w:p w14:paraId="2F851F47" w14:textId="0ECF8CAE" w:rsidR="00266E19" w:rsidRPr="00AD467D" w:rsidRDefault="00266E19" w:rsidP="00266E19">
      <w:pPr>
        <w:pStyle w:val="ListBullet"/>
        <w:rPr>
          <w:noProof w:val="0"/>
        </w:rPr>
      </w:pPr>
      <w:r w:rsidRPr="00AD467D">
        <w:rPr>
          <w:noProof w:val="0"/>
        </w:rPr>
        <w:t>L’</w:t>
      </w:r>
      <w:r w:rsidR="00BE1237" w:rsidRPr="00AD467D">
        <w:rPr>
          <w:noProof w:val="0"/>
        </w:rPr>
        <w:t>A</w:t>
      </w:r>
      <w:r w:rsidRPr="00AD467D">
        <w:rPr>
          <w:noProof w:val="0"/>
        </w:rPr>
        <w:t>rrivée hâtive n’est pas considérée en jeu (aucune programmation prévue).</w:t>
      </w:r>
    </w:p>
    <w:p w14:paraId="210DB7CB" w14:textId="77777777" w:rsidR="00266E19" w:rsidRPr="00AD467D" w:rsidRDefault="00266E19" w:rsidP="00266E19">
      <w:pPr>
        <w:pStyle w:val="ListBullet"/>
        <w:rPr>
          <w:noProof w:val="0"/>
        </w:rPr>
      </w:pPr>
      <w:r w:rsidRPr="00AD467D">
        <w:rPr>
          <w:noProof w:val="0"/>
        </w:rPr>
        <w:t>Les participants n’ont pas besoin d’être costumés pendant cette période.</w:t>
      </w:r>
    </w:p>
    <w:p w14:paraId="2650A7C9" w14:textId="7F6175DE" w:rsidR="00266E19" w:rsidRPr="00AD467D" w:rsidRDefault="00266E19" w:rsidP="00266E19">
      <w:pPr>
        <w:pStyle w:val="ListBullet"/>
        <w:rPr>
          <w:noProof w:val="0"/>
        </w:rPr>
      </w:pPr>
      <w:r w:rsidRPr="00AD467D">
        <w:rPr>
          <w:noProof w:val="0"/>
        </w:rPr>
        <w:t>Le site est accessible en véhicule pour le transport de matériel</w:t>
      </w:r>
      <w:r w:rsidR="00BE1237" w:rsidRPr="00AD467D">
        <w:rPr>
          <w:noProof w:val="0"/>
        </w:rPr>
        <w:t xml:space="preserve"> seulement et</w:t>
      </w:r>
      <w:r w:rsidRPr="00AD467D">
        <w:rPr>
          <w:noProof w:val="0"/>
        </w:rPr>
        <w:t xml:space="preserve"> les véhicules doivent être déplacées le plus rapidement possible vers le stationnement identifié par le personnel du Duché de Bicolline ou les volontaires en fonction.</w:t>
      </w:r>
    </w:p>
    <w:p w14:paraId="7F4196F8" w14:textId="3C6634F0" w:rsidR="00266E19" w:rsidRPr="00D31CA6" w:rsidRDefault="00266E19" w:rsidP="00266E19">
      <w:pPr>
        <w:pStyle w:val="ListBullet"/>
        <w:rPr>
          <w:noProof w:val="0"/>
        </w:rPr>
      </w:pPr>
      <w:r w:rsidRPr="00D31CA6">
        <w:rPr>
          <w:noProof w:val="0"/>
        </w:rPr>
        <w:t>Aucune livraison de gros matériel n’est permise pendant l’</w:t>
      </w:r>
      <w:r w:rsidR="00BE1237" w:rsidRPr="00D31CA6">
        <w:rPr>
          <w:noProof w:val="0"/>
        </w:rPr>
        <w:t>A</w:t>
      </w:r>
      <w:r w:rsidRPr="00D31CA6">
        <w:rPr>
          <w:noProof w:val="0"/>
        </w:rPr>
        <w:t>rrivée hâtive (</w:t>
      </w:r>
      <w:r w:rsidR="00AD467D" w:rsidRPr="00D31CA6">
        <w:rPr>
          <w:noProof w:val="0"/>
        </w:rPr>
        <w:t>veuillez vous référer</w:t>
      </w:r>
      <w:r w:rsidRPr="00D31CA6">
        <w:rPr>
          <w:noProof w:val="0"/>
        </w:rPr>
        <w:t xml:space="preserve"> à la section </w:t>
      </w:r>
      <w:r w:rsidRPr="00D31CA6">
        <w:rPr>
          <w:i/>
          <w:iCs/>
          <w:noProof w:val="0"/>
        </w:rPr>
        <w:fldChar w:fldCharType="begin"/>
      </w:r>
      <w:r w:rsidRPr="00D31CA6">
        <w:rPr>
          <w:i/>
          <w:iCs/>
          <w:noProof w:val="0"/>
        </w:rPr>
        <w:instrText xml:space="preserve"> REF _Ref164976163 \h  \* MERGEFORMAT </w:instrText>
      </w:r>
      <w:r w:rsidRPr="00D31CA6">
        <w:rPr>
          <w:i/>
          <w:iCs/>
          <w:noProof w:val="0"/>
        </w:rPr>
      </w:r>
      <w:r w:rsidRPr="00D31CA6">
        <w:rPr>
          <w:i/>
          <w:iCs/>
          <w:noProof w:val="0"/>
        </w:rPr>
        <w:fldChar w:fldCharType="separate"/>
      </w:r>
      <w:r w:rsidR="00414703" w:rsidRPr="00D31CA6">
        <w:rPr>
          <w:i/>
          <w:iCs/>
          <w:noProof w:val="0"/>
        </w:rPr>
        <w:t>Livraisons</w:t>
      </w:r>
      <w:r w:rsidRPr="00D31CA6">
        <w:rPr>
          <w:i/>
          <w:iCs/>
          <w:noProof w:val="0"/>
        </w:rPr>
        <w:fldChar w:fldCharType="end"/>
      </w:r>
      <w:r w:rsidRPr="00D31CA6">
        <w:rPr>
          <w:noProof w:val="0"/>
        </w:rPr>
        <w:t>).</w:t>
      </w:r>
    </w:p>
    <w:p w14:paraId="124996D7" w14:textId="736E2AED" w:rsidR="00266E19" w:rsidRPr="00AD467D" w:rsidRDefault="00266E19" w:rsidP="00266E19">
      <w:pPr>
        <w:pStyle w:val="ListBullet"/>
        <w:rPr>
          <w:noProof w:val="0"/>
        </w:rPr>
      </w:pPr>
      <w:r w:rsidRPr="00D31CA6">
        <w:rPr>
          <w:noProof w:val="0"/>
        </w:rPr>
        <w:t>Aucune tente (décorum ou non</w:t>
      </w:r>
      <w:r w:rsidR="002D1CFF" w:rsidRPr="00D31CA6">
        <w:rPr>
          <w:noProof w:val="0"/>
        </w:rPr>
        <w:t> </w:t>
      </w:r>
      <w:r w:rsidRPr="00D31CA6">
        <w:rPr>
          <w:noProof w:val="0"/>
        </w:rPr>
        <w:t xml:space="preserve">décorum) ni </w:t>
      </w:r>
      <w:r w:rsidR="009F695A" w:rsidRPr="00D31CA6">
        <w:rPr>
          <w:noProof w:val="0"/>
        </w:rPr>
        <w:t xml:space="preserve">aucune </w:t>
      </w:r>
      <w:r w:rsidRPr="00D31CA6">
        <w:rPr>
          <w:noProof w:val="0"/>
        </w:rPr>
        <w:t xml:space="preserve">minimaison </w:t>
      </w:r>
      <w:r w:rsidR="009F695A" w:rsidRPr="00D31CA6">
        <w:rPr>
          <w:noProof w:val="0"/>
        </w:rPr>
        <w:t xml:space="preserve">ne </w:t>
      </w:r>
      <w:r w:rsidRPr="00D31CA6">
        <w:rPr>
          <w:noProof w:val="0"/>
        </w:rPr>
        <w:t>peut être installée pendant l’</w:t>
      </w:r>
      <w:r w:rsidR="00BE1237" w:rsidRPr="00D31CA6">
        <w:rPr>
          <w:noProof w:val="0"/>
        </w:rPr>
        <w:t>A</w:t>
      </w:r>
      <w:r w:rsidRPr="00D31CA6">
        <w:rPr>
          <w:noProof w:val="0"/>
        </w:rPr>
        <w:t>rrivée hâtive (</w:t>
      </w:r>
      <w:r w:rsidR="00AD467D" w:rsidRPr="00D31CA6">
        <w:rPr>
          <w:noProof w:val="0"/>
        </w:rPr>
        <w:t>veuillez vous référer</w:t>
      </w:r>
      <w:r w:rsidRPr="00D31CA6">
        <w:rPr>
          <w:noProof w:val="0"/>
        </w:rPr>
        <w:t xml:space="preserve"> à la section </w:t>
      </w:r>
      <w:r w:rsidRPr="00D31CA6">
        <w:rPr>
          <w:i/>
          <w:iCs/>
          <w:noProof w:val="0"/>
        </w:rPr>
        <w:fldChar w:fldCharType="begin"/>
      </w:r>
      <w:r w:rsidRPr="00D31CA6">
        <w:rPr>
          <w:i/>
          <w:iCs/>
          <w:noProof w:val="0"/>
        </w:rPr>
        <w:instrText xml:space="preserve"> REF _Ref164977056 \h  \* MERGEFORMAT </w:instrText>
      </w:r>
      <w:r w:rsidRPr="00D31CA6">
        <w:rPr>
          <w:i/>
          <w:iCs/>
          <w:noProof w:val="0"/>
        </w:rPr>
      </w:r>
      <w:r w:rsidRPr="00D31CA6">
        <w:rPr>
          <w:i/>
          <w:iCs/>
          <w:noProof w:val="0"/>
        </w:rPr>
        <w:fldChar w:fldCharType="separate"/>
      </w:r>
      <w:r w:rsidR="00414703" w:rsidRPr="00D31CA6">
        <w:rPr>
          <w:i/>
          <w:iCs/>
          <w:noProof w:val="0"/>
        </w:rPr>
        <w:t>Installation de votre campement</w:t>
      </w:r>
      <w:r w:rsidRPr="00D31CA6">
        <w:rPr>
          <w:i/>
          <w:iCs/>
          <w:noProof w:val="0"/>
        </w:rPr>
        <w:fldChar w:fldCharType="end"/>
      </w:r>
      <w:r w:rsidRPr="00AD467D">
        <w:rPr>
          <w:noProof w:val="0"/>
        </w:rPr>
        <w:t>).</w:t>
      </w:r>
    </w:p>
    <w:p w14:paraId="253EBC42" w14:textId="6208B12F" w:rsidR="00266E19" w:rsidRPr="00442436" w:rsidRDefault="00266E19" w:rsidP="00266E19">
      <w:pPr>
        <w:pStyle w:val="Heading3"/>
        <w:rPr>
          <w:color w:val="auto"/>
        </w:rPr>
      </w:pPr>
      <w:bookmarkStart w:id="33" w:name="_Toc229076324"/>
      <w:r w:rsidRPr="00AD467D">
        <w:t>Départ</w:t>
      </w:r>
      <w:bookmarkEnd w:id="33"/>
    </w:p>
    <w:p w14:paraId="1A403637" w14:textId="404ED8AC" w:rsidR="00D75325" w:rsidRPr="00AD467D" w:rsidRDefault="001E67A8" w:rsidP="00D75325">
      <w:r w:rsidRPr="00442436">
        <w:rPr>
          <w:b/>
          <w:bCs/>
        </w:rPr>
        <w:t>Le départ officiel du site s’effectue à partir du dimanche 1</w:t>
      </w:r>
      <w:r w:rsidR="00CE4C9E" w:rsidRPr="00442436">
        <w:rPr>
          <w:b/>
          <w:bCs/>
        </w:rPr>
        <w:t>6</w:t>
      </w:r>
      <w:r w:rsidRPr="00442436">
        <w:rPr>
          <w:b/>
          <w:bCs/>
        </w:rPr>
        <w:t xml:space="preserve"> août à 8h00.</w:t>
      </w:r>
      <w:r w:rsidRPr="00442436">
        <w:t xml:space="preserve"> </w:t>
      </w:r>
      <w:r w:rsidR="001A5508" w:rsidRPr="00442436">
        <w:t xml:space="preserve">Les véhicules </w:t>
      </w:r>
      <w:r w:rsidR="001A5508" w:rsidRPr="00AD467D">
        <w:t>peuvent accéder au site uniquement à partir de ce moment.</w:t>
      </w:r>
      <w:r w:rsidR="00D75325" w:rsidRPr="00AD467D">
        <w:t xml:space="preserve"> </w:t>
      </w:r>
    </w:p>
    <w:p w14:paraId="2E88D6FE" w14:textId="497AC78D" w:rsidR="00D75325" w:rsidRPr="00AD467D" w:rsidRDefault="00D75325" w:rsidP="00D75325">
      <w:pPr>
        <w:pStyle w:val="ListBullet"/>
        <w:rPr>
          <w:noProof w:val="0"/>
        </w:rPr>
      </w:pPr>
      <w:r w:rsidRPr="00AD467D">
        <w:rPr>
          <w:noProof w:val="0"/>
        </w:rPr>
        <w:t xml:space="preserve">Lorsque vous quittez le stationnement P0, </w:t>
      </w:r>
      <w:r w:rsidR="00FF52EB" w:rsidRPr="00AD467D">
        <w:rPr>
          <w:noProof w:val="0"/>
        </w:rPr>
        <w:t>suivez</w:t>
      </w:r>
      <w:r w:rsidRPr="00AD467D">
        <w:rPr>
          <w:noProof w:val="0"/>
        </w:rPr>
        <w:t xml:space="preserve"> les indications pour passer par le </w:t>
      </w:r>
      <w:r w:rsidRPr="00AD467D">
        <w:rPr>
          <w:b/>
          <w:bCs/>
          <w:noProof w:val="0"/>
        </w:rPr>
        <w:t>Chemin St-François</w:t>
      </w:r>
      <w:r w:rsidRPr="00AD467D">
        <w:rPr>
          <w:noProof w:val="0"/>
        </w:rPr>
        <w:t> : ceci permet d’assurer une meilleure sécurité routière pour tous.</w:t>
      </w:r>
    </w:p>
    <w:p w14:paraId="026FC593" w14:textId="1CD87078" w:rsidR="00D75325" w:rsidRPr="00AD467D" w:rsidRDefault="00D75325" w:rsidP="00D75325">
      <w:pPr>
        <w:pStyle w:val="ListBullet"/>
        <w:rPr>
          <w:noProof w:val="0"/>
        </w:rPr>
      </w:pPr>
      <w:r w:rsidRPr="00AD467D">
        <w:rPr>
          <w:noProof w:val="0"/>
        </w:rPr>
        <w:t xml:space="preserve">Si votre campement se situe dans ces secteurs, vous ne devez pas repasser par le Débarcadère du 1480 : </w:t>
      </w:r>
      <w:r w:rsidRPr="00AD467D">
        <w:rPr>
          <w:b/>
          <w:bCs/>
          <w:noProof w:val="0"/>
        </w:rPr>
        <w:t>Côte norse, camping non</w:t>
      </w:r>
      <w:r w:rsidR="00B254CB">
        <w:rPr>
          <w:b/>
          <w:bCs/>
          <w:noProof w:val="0"/>
        </w:rPr>
        <w:t> </w:t>
      </w:r>
      <w:r w:rsidRPr="00AD467D">
        <w:rPr>
          <w:b/>
          <w:bCs/>
          <w:noProof w:val="0"/>
        </w:rPr>
        <w:t xml:space="preserve">décorum, Avant-poste, Faubourg, Cité, Quartier nomade </w:t>
      </w:r>
      <w:r w:rsidRPr="00AD467D">
        <w:rPr>
          <w:noProof w:val="0"/>
        </w:rPr>
        <w:t xml:space="preserve">et </w:t>
      </w:r>
      <w:r w:rsidRPr="00AD467D">
        <w:rPr>
          <w:b/>
          <w:bCs/>
          <w:noProof w:val="0"/>
        </w:rPr>
        <w:t>Quartier romain</w:t>
      </w:r>
      <w:r w:rsidRPr="00AD467D">
        <w:rPr>
          <w:noProof w:val="0"/>
        </w:rPr>
        <w:t xml:space="preserve">. Veuillez vous référer à la </w:t>
      </w:r>
      <w:r w:rsidRPr="00AD467D">
        <w:rPr>
          <w:noProof w:val="0"/>
        </w:rPr>
        <w:fldChar w:fldCharType="begin"/>
      </w:r>
      <w:r w:rsidRPr="00AD467D">
        <w:rPr>
          <w:noProof w:val="0"/>
        </w:rPr>
        <w:instrText xml:space="preserve"> REF _Ref164969977 \h  \* MERGEFORMAT </w:instrText>
      </w:r>
      <w:r w:rsidRPr="00AD467D">
        <w:rPr>
          <w:noProof w:val="0"/>
        </w:rPr>
      </w:r>
      <w:r w:rsidRPr="00AD467D">
        <w:rPr>
          <w:noProof w:val="0"/>
        </w:rPr>
        <w:fldChar w:fldCharType="separate"/>
      </w:r>
      <w:r w:rsidR="00414703" w:rsidRPr="0003712D">
        <w:rPr>
          <w:noProof w:val="0"/>
        </w:rPr>
        <w:t xml:space="preserve">Figure </w:t>
      </w:r>
      <w:r w:rsidR="00414703">
        <w:rPr>
          <w:noProof w:val="0"/>
        </w:rPr>
        <w:t>3</w:t>
      </w:r>
      <w:r w:rsidRPr="00AD467D">
        <w:rPr>
          <w:noProof w:val="0"/>
        </w:rPr>
        <w:fldChar w:fldCharType="end"/>
      </w:r>
      <w:r w:rsidRPr="00AD467D">
        <w:rPr>
          <w:noProof w:val="0"/>
        </w:rPr>
        <w:t xml:space="preserve"> pour les entrées et sorties de ces secteurs.</w:t>
      </w:r>
    </w:p>
    <w:p w14:paraId="3B4FCA41" w14:textId="72E85C52" w:rsidR="00CA6947" w:rsidRPr="0003712D" w:rsidRDefault="009B2AE9" w:rsidP="00DE5CD5">
      <w:bookmarkStart w:id="34" w:name="_Ref164969690"/>
      <w:r w:rsidRPr="00AD467D">
        <w:t xml:space="preserve">Si vous devez quitter le site à un autre moment pendant l’événement, veuillez </w:t>
      </w:r>
      <w:r w:rsidR="0053369F" w:rsidRPr="00AD467D">
        <w:t>vous renseigner à l’Accueil ou auprès de l’</w:t>
      </w:r>
      <w:r w:rsidR="00BE1237" w:rsidRPr="00AD467D">
        <w:t>É</w:t>
      </w:r>
      <w:r w:rsidR="0053369F" w:rsidRPr="00AD467D">
        <w:t>quipe de coordination</w:t>
      </w:r>
      <w:r w:rsidRPr="00AD467D">
        <w:t xml:space="preserve">. Bien noter que les départs qui s’effectuent en suivant l’horaire d’accès au site et l’horaire des navettes détaillés dans le </w:t>
      </w:r>
      <w:r w:rsidRPr="00AD467D">
        <w:fldChar w:fldCharType="begin"/>
      </w:r>
      <w:r w:rsidRPr="00AD467D">
        <w:instrText xml:space="preserve"> REF _Ref164969369 \h  \* MERGEFORMAT </w:instrText>
      </w:r>
      <w:r w:rsidRPr="00AD467D">
        <w:fldChar w:fldCharType="separate"/>
      </w:r>
      <w:r w:rsidR="00414703" w:rsidRPr="0003712D">
        <w:t xml:space="preserve">Tableau </w:t>
      </w:r>
      <w:r w:rsidR="00414703">
        <w:t>2</w:t>
      </w:r>
      <w:r w:rsidRPr="00AD467D">
        <w:fldChar w:fldCharType="end"/>
      </w:r>
      <w:r w:rsidRPr="00AD467D">
        <w:t xml:space="preserve"> seront grandement facilités.</w:t>
      </w:r>
    </w:p>
    <w:p w14:paraId="6995A4AF" w14:textId="0114BE83" w:rsidR="00C74DCD" w:rsidRPr="0003712D" w:rsidRDefault="00C74DCD" w:rsidP="00C74DCD">
      <w:pPr>
        <w:pStyle w:val="Heading2"/>
      </w:pPr>
      <w:bookmarkStart w:id="35" w:name="_Ref165041178"/>
      <w:bookmarkStart w:id="36" w:name="_Toc229076325"/>
      <w:r w:rsidRPr="0003712D">
        <w:lastRenderedPageBreak/>
        <w:t>Stationnements</w:t>
      </w:r>
      <w:bookmarkEnd w:id="34"/>
      <w:bookmarkEnd w:id="35"/>
      <w:bookmarkEnd w:id="36"/>
    </w:p>
    <w:p w14:paraId="68CC3DD5" w14:textId="1BD10584" w:rsidR="00764E18" w:rsidRPr="00AD467D" w:rsidRDefault="00732EED" w:rsidP="00764E18">
      <w:r>
        <w:rPr>
          <w:noProof/>
        </w:rPr>
        <mc:AlternateContent>
          <mc:Choice Requires="wpg">
            <w:drawing>
              <wp:anchor distT="0" distB="0" distL="114300" distR="114300" simplePos="0" relativeHeight="251658240" behindDoc="0" locked="0" layoutInCell="1" allowOverlap="1" wp14:anchorId="2602E3FF" wp14:editId="75AA3D6D">
                <wp:simplePos x="0" y="0"/>
                <wp:positionH relativeFrom="column">
                  <wp:posOffset>2107565</wp:posOffset>
                </wp:positionH>
                <wp:positionV relativeFrom="paragraph">
                  <wp:posOffset>494665</wp:posOffset>
                </wp:positionV>
                <wp:extent cx="3568065" cy="3250565"/>
                <wp:effectExtent l="0" t="0" r="0" b="6985"/>
                <wp:wrapSquare wrapText="bothSides"/>
                <wp:docPr id="1552866245" name="Group 2"/>
                <wp:cNvGraphicFramePr/>
                <a:graphic xmlns:a="http://schemas.openxmlformats.org/drawingml/2006/main">
                  <a:graphicData uri="http://schemas.microsoft.com/office/word/2010/wordprocessingGroup">
                    <wpg:wgp>
                      <wpg:cNvGrpSpPr/>
                      <wpg:grpSpPr>
                        <a:xfrm>
                          <a:off x="0" y="0"/>
                          <a:ext cx="3568065" cy="3250565"/>
                          <a:chOff x="0" y="0"/>
                          <a:chExt cx="3657600" cy="2976880"/>
                        </a:xfrm>
                      </wpg:grpSpPr>
                      <pic:pic xmlns:pic="http://schemas.openxmlformats.org/drawingml/2006/picture">
                        <pic:nvPicPr>
                          <pic:cNvPr id="2032517771" name="Picture 1"/>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457200"/>
                            <a:ext cx="3657600" cy="2519680"/>
                          </a:xfrm>
                          <a:prstGeom prst="rect">
                            <a:avLst/>
                          </a:prstGeom>
                          <a:noFill/>
                        </pic:spPr>
                      </pic:pic>
                      <wps:wsp>
                        <wps:cNvPr id="1779627161" name="Text Box 1"/>
                        <wps:cNvSpPr txBox="1"/>
                        <wps:spPr>
                          <a:xfrm>
                            <a:off x="0" y="0"/>
                            <a:ext cx="3657600" cy="457200"/>
                          </a:xfrm>
                          <a:prstGeom prst="rect">
                            <a:avLst/>
                          </a:prstGeom>
                          <a:solidFill>
                            <a:prstClr val="white"/>
                          </a:solidFill>
                          <a:ln>
                            <a:noFill/>
                          </a:ln>
                        </wps:spPr>
                        <wps:txbx>
                          <w:txbxContent>
                            <w:p w14:paraId="309A623E" w14:textId="23566F3E" w:rsidR="003C3DA8" w:rsidRPr="00C16E59" w:rsidRDefault="003C3DA8" w:rsidP="003C3DA8">
                              <w:pPr>
                                <w:pStyle w:val="Caption"/>
                                <w:rPr>
                                  <w:sz w:val="22"/>
                                  <w:szCs w:val="22"/>
                                </w:rPr>
                              </w:pPr>
                              <w:bookmarkStart w:id="37" w:name="_Ref197411548"/>
                              <w:bookmarkStart w:id="38" w:name="_Toc203125862"/>
                              <w:r>
                                <w:t xml:space="preserve">Figure </w:t>
                              </w:r>
                              <w:r>
                                <w:fldChar w:fldCharType="begin"/>
                              </w:r>
                              <w:r>
                                <w:instrText xml:space="preserve"> SEQ Figure \* ARABIC </w:instrText>
                              </w:r>
                              <w:r>
                                <w:fldChar w:fldCharType="separate"/>
                              </w:r>
                              <w:r w:rsidR="00414703">
                                <w:rPr>
                                  <w:noProof/>
                                </w:rPr>
                                <w:t>2</w:t>
                              </w:r>
                              <w:r>
                                <w:fldChar w:fldCharType="end"/>
                              </w:r>
                              <w:bookmarkEnd w:id="37"/>
                              <w:r>
                                <w:t>:</w:t>
                              </w:r>
                              <w:r>
                                <w:br/>
                              </w:r>
                              <w:r w:rsidRPr="009F6014">
                                <w:t>Trajet entre le Duché de Bicolline et le stationnement P0</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2E3FF" id="Group 2" o:spid="_x0000_s1026" style="position:absolute;margin-left:165.95pt;margin-top:38.95pt;width:280.95pt;height:255.95pt;z-index:251658240;mso-width-relative:margin;mso-height-relative:margin" coordsize="36576,29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4572;width:36576;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">
                  <v:imagedata r:id="rId58" o:title=""/>
                </v:shape>
                <v:shapetype id="_x0000_t202" coordsize="21600,21600" o:spt="202" path="m,l,21600r21600,l21600,xe">
                  <v:stroke joinstyle="miter"/>
                  <v:path gradientshapeok="t" o:connecttype="rect"/>
                </v:shapetype>
                <v:shape id="Text Box 1" o:spid="_x0000_s1028" type="#_x0000_t202" style="position:absolute;width:3657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" stroked="f">
                  <v:textbox inset="0,0,0,0">
                    <w:txbxContent>
                      <w:p w14:paraId="309A623E" w14:textId="23566F3E" w:rsidR="003C3DA8" w:rsidRPr="00C16E59" w:rsidRDefault="003C3DA8" w:rsidP="003C3DA8">
                        <w:pPr>
                          <w:pStyle w:val="Caption"/>
                          <w:rPr>
                            <w:sz w:val="22"/>
                            <w:szCs w:val="22"/>
                          </w:rPr>
                        </w:pPr>
                        <w:bookmarkStart w:id="39" w:name="_Ref197411548"/>
                        <w:bookmarkStart w:id="40" w:name="_Toc203125862"/>
                        <w:r>
                          <w:t xml:space="preserve">Figure </w:t>
                        </w:r>
                        <w:r>
                          <w:fldChar w:fldCharType="begin"/>
                        </w:r>
                        <w:r>
                          <w:instrText xml:space="preserve"> SEQ Figure \* ARABIC </w:instrText>
                        </w:r>
                        <w:r>
                          <w:fldChar w:fldCharType="separate"/>
                        </w:r>
                        <w:r w:rsidR="00414703">
                          <w:rPr>
                            <w:noProof/>
                          </w:rPr>
                          <w:t>2</w:t>
                        </w:r>
                        <w:r>
                          <w:fldChar w:fldCharType="end"/>
                        </w:r>
                        <w:bookmarkEnd w:id="39"/>
                        <w:r>
                          <w:t>:</w:t>
                        </w:r>
                        <w:r>
                          <w:br/>
                        </w:r>
                        <w:r w:rsidRPr="009F6014">
                          <w:t>Trajet entre le Duché de Bicolline et le stationnement P0</w:t>
                        </w:r>
                        <w:bookmarkEnd w:id="40"/>
                      </w:p>
                    </w:txbxContent>
                  </v:textbox>
                </v:shape>
                <w10:wrap type="square"/>
              </v:group>
            </w:pict>
          </mc:Fallback>
        </mc:AlternateContent>
      </w:r>
      <w:r w:rsidR="00787960" w:rsidRPr="00AD467D">
        <w:t>P</w:t>
      </w:r>
      <w:r w:rsidR="00C74DCD" w:rsidRPr="00AD467D">
        <w:t xml:space="preserve">endant la Grande Bataille </w:t>
      </w:r>
      <w:r w:rsidR="00143297">
        <w:t>2026</w:t>
      </w:r>
      <w:r w:rsidR="00C74DCD" w:rsidRPr="00AD467D">
        <w:t xml:space="preserve">, </w:t>
      </w:r>
      <w:r w:rsidR="007C3E36" w:rsidRPr="00AD467D">
        <w:t>seuls les</w:t>
      </w:r>
      <w:r w:rsidR="00C74DCD" w:rsidRPr="00AD467D">
        <w:t xml:space="preserve"> stationnements </w:t>
      </w:r>
      <w:r w:rsidR="007C3E36" w:rsidRPr="00AD467D">
        <w:t xml:space="preserve">suivants </w:t>
      </w:r>
      <w:r w:rsidR="00C74DCD" w:rsidRPr="00AD467D">
        <w:t>seront accessibles</w:t>
      </w:r>
      <w:r w:rsidR="00764E18" w:rsidRPr="00AD467D">
        <w:t xml:space="preserve">. Le personnel et les volontaires à l’Accueil et au Débarcadère vous indiqueront à quel stationnement vous diriger à votre arrivée. </w:t>
      </w:r>
    </w:p>
    <w:p w14:paraId="3AEB6189" w14:textId="4ACC5476" w:rsidR="00787960" w:rsidRPr="00AD467D" w:rsidRDefault="00C74DCD" w:rsidP="00754874">
      <w:pPr>
        <w:pStyle w:val="ListBullet"/>
        <w:spacing w:after="0"/>
        <w:rPr>
          <w:noProof w:val="0"/>
        </w:rPr>
      </w:pPr>
      <w:r w:rsidRPr="00AD467D">
        <w:rPr>
          <w:b/>
          <w:bCs/>
          <w:noProof w:val="0"/>
        </w:rPr>
        <w:t>P0</w:t>
      </w:r>
      <w:r w:rsidRPr="00AD467D">
        <w:rPr>
          <w:noProof w:val="0"/>
        </w:rPr>
        <w:t xml:space="preserve"> – Stationnement principal desservi par une navette tout au long de l’événement. </w:t>
      </w:r>
      <w:r w:rsidR="00D44B4A" w:rsidRPr="00AD467D">
        <w:rPr>
          <w:noProof w:val="0"/>
        </w:rPr>
        <w:t>Le P0 se situe à 4,7 km du site du Duché de Bicolline</w:t>
      </w:r>
      <w:r w:rsidR="00BC36AF" w:rsidRPr="00AD467D">
        <w:rPr>
          <w:noProof w:val="0"/>
        </w:rPr>
        <w:t xml:space="preserve"> aux coordonnées GPS suivantes : </w:t>
      </w:r>
      <w:hyperlink r:id="rId59">
        <w:r w:rsidR="00BC36AF" w:rsidRPr="00AD467D">
          <w:rPr>
            <w:noProof w:val="0"/>
            <w:color w:val="1155CC"/>
            <w:u w:val="single"/>
          </w:rPr>
          <w:t>46.598084, -72.949080</w:t>
        </w:r>
      </w:hyperlink>
      <w:r w:rsidR="00D44B4A" w:rsidRPr="00AD467D">
        <w:rPr>
          <w:noProof w:val="0"/>
        </w:rPr>
        <w:t>, soit environ cinq à sept minutes en voiture</w:t>
      </w:r>
      <w:r w:rsidR="003C3DA8">
        <w:rPr>
          <w:noProof w:val="0"/>
        </w:rPr>
        <w:t xml:space="preserve"> (veuille vous référer à la </w:t>
      </w:r>
      <w:r w:rsidR="003C3DA8">
        <w:rPr>
          <w:noProof w:val="0"/>
        </w:rPr>
        <w:fldChar w:fldCharType="begin"/>
      </w:r>
      <w:r w:rsidR="003C3DA8">
        <w:rPr>
          <w:noProof w:val="0"/>
        </w:rPr>
        <w:instrText xml:space="preserve"> REF _Ref197411548 \h </w:instrText>
      </w:r>
      <w:r w:rsidR="003C3DA8">
        <w:rPr>
          <w:noProof w:val="0"/>
        </w:rPr>
      </w:r>
      <w:r w:rsidR="003C3DA8">
        <w:rPr>
          <w:noProof w:val="0"/>
        </w:rPr>
        <w:fldChar w:fldCharType="separate"/>
      </w:r>
      <w:r w:rsidR="00414703">
        <w:t>Figure 2</w:t>
      </w:r>
      <w:r w:rsidR="003C3DA8">
        <w:rPr>
          <w:noProof w:val="0"/>
        </w:rPr>
        <w:fldChar w:fldCharType="end"/>
      </w:r>
      <w:r w:rsidR="003C3DA8">
        <w:rPr>
          <w:noProof w:val="0"/>
        </w:rPr>
        <w:t xml:space="preserve"> </w:t>
      </w:r>
      <w:r w:rsidR="003C3DA8" w:rsidRPr="00AD467D">
        <w:rPr>
          <w:noProof w:val="0"/>
        </w:rPr>
        <w:t>ci</w:t>
      </w:r>
      <w:r w:rsidR="003C3DA8" w:rsidRPr="00AD467D">
        <w:rPr>
          <w:noProof w:val="0"/>
        </w:rPr>
        <w:noBreakHyphen/>
      </w:r>
      <w:r w:rsidR="003C3DA8">
        <w:rPr>
          <w:noProof w:val="0"/>
        </w:rPr>
        <w:t>contre)</w:t>
      </w:r>
      <w:r w:rsidR="00D44B4A" w:rsidRPr="00AD467D">
        <w:rPr>
          <w:noProof w:val="0"/>
        </w:rPr>
        <w:t xml:space="preserve">. Le chemin à emprunter pour s’y rendre sera bien affiché à la sortie du site ainsi que sur les chemins municipaux. </w:t>
      </w:r>
    </w:p>
    <w:p w14:paraId="23BABCC1" w14:textId="77777777" w:rsidR="00754874" w:rsidRDefault="00754874" w:rsidP="00787960">
      <w:pPr>
        <w:pStyle w:val="ListBullet"/>
        <w:numPr>
          <w:ilvl w:val="0"/>
          <w:numId w:val="0"/>
        </w:numPr>
        <w:ind w:left="720"/>
        <w:rPr>
          <w:b/>
          <w:bCs/>
          <w:noProof w:val="0"/>
        </w:rPr>
      </w:pPr>
    </w:p>
    <w:p w14:paraId="73099EC1" w14:textId="15CE3B04" w:rsidR="00787960" w:rsidRPr="0003712D" w:rsidRDefault="00787960" w:rsidP="00073B5E">
      <w:pPr>
        <w:pStyle w:val="ListBullet"/>
        <w:numPr>
          <w:ilvl w:val="0"/>
          <w:numId w:val="0"/>
        </w:numPr>
        <w:tabs>
          <w:tab w:val="clear" w:pos="720"/>
        </w:tabs>
        <w:ind w:left="284"/>
        <w:rPr>
          <w:noProof w:val="0"/>
        </w:rPr>
      </w:pPr>
      <w:r w:rsidRPr="00AD467D">
        <w:rPr>
          <w:b/>
          <w:bCs/>
          <w:noProof w:val="0"/>
        </w:rPr>
        <w:t>Il est important de savoir qu’il n’y a pas</w:t>
      </w:r>
      <w:r w:rsidR="00385C1B" w:rsidRPr="00AD467D">
        <w:rPr>
          <w:b/>
          <w:bCs/>
          <w:noProof w:val="0"/>
        </w:rPr>
        <w:t xml:space="preserve"> toujours </w:t>
      </w:r>
      <w:r w:rsidRPr="00AD467D">
        <w:rPr>
          <w:b/>
          <w:bCs/>
          <w:noProof w:val="0"/>
        </w:rPr>
        <w:t>de réseau au stationnement P0</w:t>
      </w:r>
      <w:r w:rsidRPr="00AD467D">
        <w:rPr>
          <w:noProof w:val="0"/>
        </w:rPr>
        <w:t xml:space="preserve"> (cellulaire ou Internet). Ainsi, les véhicules de location de type Communauto pourraient ne pas démarrer si vous ne louez pas le véhicule pour toute la durée de l’événement. Veuillez vous renseigner auprès de votre fournisseur.</w:t>
      </w:r>
      <w:r w:rsidRPr="0003712D">
        <w:rPr>
          <w:noProof w:val="0"/>
        </w:rPr>
        <w:t xml:space="preserve"> </w:t>
      </w:r>
    </w:p>
    <w:p w14:paraId="531C5816" w14:textId="27AC7242" w:rsidR="00787960" w:rsidRPr="0003712D" w:rsidRDefault="00787960" w:rsidP="00787960">
      <w:pPr>
        <w:pStyle w:val="ListBullet"/>
        <w:rPr>
          <w:noProof w:val="0"/>
        </w:rPr>
      </w:pPr>
      <w:r w:rsidRPr="0003712D">
        <w:rPr>
          <w:b/>
          <w:bCs/>
          <w:noProof w:val="0"/>
        </w:rPr>
        <w:t>P1</w:t>
      </w:r>
      <w:r w:rsidRPr="0003712D">
        <w:rPr>
          <w:noProof w:val="0"/>
        </w:rPr>
        <w:t xml:space="preserve"> – Stationnement à places réservées pour les véhicules munis d’une vignette. Les véhicules stationnés ici sans vignette seront remorqués sans préavis.</w:t>
      </w:r>
    </w:p>
    <w:p w14:paraId="016C1525" w14:textId="7B7D5345" w:rsidR="00787960" w:rsidRPr="003C3DA8" w:rsidRDefault="00787960" w:rsidP="00787960">
      <w:pPr>
        <w:pStyle w:val="ListBullet"/>
        <w:rPr>
          <w:noProof w:val="0"/>
        </w:rPr>
      </w:pPr>
      <w:r w:rsidRPr="003C3DA8">
        <w:rPr>
          <w:b/>
          <w:bCs/>
          <w:noProof w:val="0"/>
        </w:rPr>
        <w:t>PB</w:t>
      </w:r>
      <w:r w:rsidRPr="003C3DA8">
        <w:rPr>
          <w:noProof w:val="0"/>
        </w:rPr>
        <w:t xml:space="preserve"> – Stationnement à places réservées pour les véhicules munis d’une vignette. Les véhicules stationnés ici sans vignette seront remorqués sans préavis.</w:t>
      </w:r>
    </w:p>
    <w:p w14:paraId="4687F115" w14:textId="2A73D50E" w:rsidR="00E81348" w:rsidRPr="0003712D" w:rsidRDefault="00E81348" w:rsidP="00787960">
      <w:pPr>
        <w:pStyle w:val="ListBullet"/>
        <w:rPr>
          <w:noProof w:val="0"/>
        </w:rPr>
      </w:pPr>
      <w:r w:rsidRPr="0003712D">
        <w:rPr>
          <w:b/>
          <w:bCs/>
          <w:noProof w:val="0"/>
        </w:rPr>
        <w:t>Stationnement des cessionnaires</w:t>
      </w:r>
      <w:r w:rsidRPr="0003712D">
        <w:rPr>
          <w:noProof w:val="0"/>
        </w:rPr>
        <w:t xml:space="preserve"> – </w:t>
      </w:r>
      <w:r w:rsidR="00FC62C7" w:rsidRPr="0003712D">
        <w:rPr>
          <w:noProof w:val="0"/>
        </w:rPr>
        <w:t>Le stationnement des cessionnaires demeure disponible pendant l’événement pour les</w:t>
      </w:r>
      <w:r w:rsidR="00EA2966" w:rsidRPr="0003712D">
        <w:rPr>
          <w:noProof w:val="0"/>
        </w:rPr>
        <w:t xml:space="preserve"> guildes y ayant accès. </w:t>
      </w:r>
      <w:r w:rsidR="00444E21" w:rsidRPr="0003712D">
        <w:rPr>
          <w:noProof w:val="0"/>
        </w:rPr>
        <w:t xml:space="preserve">Veuillez prendre note que le Duché de Bicolline n’effectue pas la gestion des emplacements pour ce stationnement. </w:t>
      </w:r>
    </w:p>
    <w:p w14:paraId="64E3831B" w14:textId="33077D5A" w:rsidR="00C74DCD" w:rsidRPr="0003712D" w:rsidRDefault="00C74DCD" w:rsidP="00C74DCD">
      <w:pPr>
        <w:pStyle w:val="Heading2"/>
      </w:pPr>
      <w:bookmarkStart w:id="39" w:name="_Toc229076326"/>
      <w:r w:rsidRPr="0003712D">
        <w:lastRenderedPageBreak/>
        <w:t>Circulation sur le site</w:t>
      </w:r>
      <w:bookmarkEnd w:id="39"/>
    </w:p>
    <w:p w14:paraId="33A36976" w14:textId="77777777" w:rsidR="00C61361" w:rsidRPr="0003712D" w:rsidRDefault="00C61361" w:rsidP="00C61361">
      <w:pPr>
        <w:pStyle w:val="Heading3"/>
      </w:pPr>
      <w:bookmarkStart w:id="40" w:name="_Toc229076327"/>
      <w:r w:rsidRPr="0003712D">
        <w:t>Véhicules</w:t>
      </w:r>
      <w:bookmarkEnd w:id="40"/>
    </w:p>
    <w:p w14:paraId="6899781D" w14:textId="36E44DC4" w:rsidR="00FF52EB" w:rsidRPr="003C3DA8" w:rsidRDefault="00C74DCD" w:rsidP="00FF52EB">
      <w:pPr>
        <w:rPr>
          <w:b/>
          <w:bCs/>
          <w:u w:val="single"/>
        </w:rPr>
      </w:pPr>
      <w:r w:rsidRPr="003C3DA8">
        <w:t xml:space="preserve">Les véhicules peuvent circuler sur le site en suivant les horaires d’accès au site pendant </w:t>
      </w:r>
      <w:r w:rsidR="00784A7E" w:rsidRPr="003C3DA8">
        <w:t>le prémontage (</w:t>
      </w:r>
      <w:r w:rsidR="003E5954">
        <w:t>1er</w:t>
      </w:r>
      <w:r w:rsidR="00784A7E" w:rsidRPr="003C3DA8">
        <w:t xml:space="preserve"> août), </w:t>
      </w:r>
      <w:r w:rsidRPr="00331056">
        <w:t>l’</w:t>
      </w:r>
      <w:r w:rsidR="00BE1237" w:rsidRPr="00331056">
        <w:t>A</w:t>
      </w:r>
      <w:r w:rsidRPr="00331056">
        <w:t>rrivée hâtive (</w:t>
      </w:r>
      <w:r w:rsidR="00667C7E" w:rsidRPr="00331056">
        <w:t>7</w:t>
      </w:r>
      <w:r w:rsidRPr="00331056">
        <w:t xml:space="preserve"> et </w:t>
      </w:r>
      <w:r w:rsidR="00667C7E" w:rsidRPr="00331056">
        <w:t>8</w:t>
      </w:r>
      <w:r w:rsidRPr="00331056">
        <w:t xml:space="preserve"> août) ainsi que le dimanche d’arrivée (</w:t>
      </w:r>
      <w:r w:rsidR="00506D2C" w:rsidRPr="00331056">
        <w:t>09</w:t>
      </w:r>
      <w:r w:rsidRPr="00331056">
        <w:t xml:space="preserve"> août) et le dimanche de départ (1</w:t>
      </w:r>
      <w:r w:rsidR="00506D2C" w:rsidRPr="00331056">
        <w:t>6</w:t>
      </w:r>
      <w:r w:rsidRPr="00331056">
        <w:t xml:space="preserve"> août). </w:t>
      </w:r>
      <w:r w:rsidR="00545E9D" w:rsidRPr="003C3DA8">
        <w:rPr>
          <w:b/>
          <w:bCs/>
        </w:rPr>
        <w:t xml:space="preserve">Vous devez </w:t>
      </w:r>
      <w:r w:rsidR="00B8290B" w:rsidRPr="003C3DA8">
        <w:rPr>
          <w:b/>
          <w:bCs/>
        </w:rPr>
        <w:t xml:space="preserve">en tout temps </w:t>
      </w:r>
      <w:r w:rsidR="00545E9D" w:rsidRPr="003C3DA8">
        <w:rPr>
          <w:b/>
          <w:bCs/>
        </w:rPr>
        <w:t xml:space="preserve">passer par l’Accueil </w:t>
      </w:r>
      <w:r w:rsidR="00DC342A" w:rsidRPr="003C3DA8">
        <w:rPr>
          <w:b/>
          <w:bCs/>
        </w:rPr>
        <w:t>a</w:t>
      </w:r>
      <w:r w:rsidR="00B8290B" w:rsidRPr="003C3DA8">
        <w:rPr>
          <w:b/>
          <w:bCs/>
        </w:rPr>
        <w:t>vant de circuler sur le site.</w:t>
      </w:r>
      <w:r w:rsidR="00FF52EB" w:rsidRPr="003C3DA8">
        <w:rPr>
          <w:b/>
          <w:bCs/>
        </w:rPr>
        <w:t xml:space="preserve"> </w:t>
      </w:r>
      <w:r w:rsidR="00FF52EB" w:rsidRPr="003C3DA8">
        <w:rPr>
          <w:b/>
          <w:bCs/>
          <w:u w:val="single"/>
        </w:rPr>
        <w:t>Le 1540 est une sortie seulement et n</w:t>
      </w:r>
      <w:r w:rsidR="003C3DA8">
        <w:rPr>
          <w:b/>
          <w:bCs/>
          <w:u w:val="single"/>
        </w:rPr>
        <w:t>’</w:t>
      </w:r>
      <w:r w:rsidR="00FF52EB" w:rsidRPr="003C3DA8">
        <w:rPr>
          <w:b/>
          <w:bCs/>
          <w:u w:val="single"/>
        </w:rPr>
        <w:t>e</w:t>
      </w:r>
      <w:r w:rsidR="003C3DA8">
        <w:rPr>
          <w:b/>
          <w:bCs/>
          <w:u w:val="single"/>
        </w:rPr>
        <w:t>st</w:t>
      </w:r>
      <w:r w:rsidR="00FF52EB" w:rsidRPr="003C3DA8">
        <w:rPr>
          <w:b/>
          <w:bCs/>
          <w:u w:val="single"/>
        </w:rPr>
        <w:t xml:space="preserve"> pas</w:t>
      </w:r>
      <w:r w:rsidR="003C3DA8">
        <w:rPr>
          <w:b/>
          <w:bCs/>
          <w:u w:val="single"/>
        </w:rPr>
        <w:t xml:space="preserve"> non plus</w:t>
      </w:r>
      <w:r w:rsidR="00FF52EB" w:rsidRPr="003C3DA8">
        <w:rPr>
          <w:b/>
          <w:bCs/>
          <w:u w:val="single"/>
        </w:rPr>
        <w:t xml:space="preserve"> un débarcadère.</w:t>
      </w:r>
    </w:p>
    <w:p w14:paraId="35076D20" w14:textId="77777777" w:rsidR="00FF52EB" w:rsidRPr="003C3DA8" w:rsidRDefault="00AF4009" w:rsidP="00FF52EB">
      <w:r w:rsidRPr="003C3DA8">
        <w:t>Afin d’assurer la sécurité de tous, il est important de laisser les routes et artères principales dégagées : véhicules, matériel</w:t>
      </w:r>
      <w:r w:rsidR="00191D2D" w:rsidRPr="003C3DA8">
        <w:t>, foyers extérieurs</w:t>
      </w:r>
      <w:r w:rsidRPr="003C3DA8">
        <w:t xml:space="preserve"> ou encore tentes et cordages ne doivent en aucun cas entraver la circulation. Un véhicule des services d’urgence doit être en mesure de se rendre n’importe où sur le site en tout temps.</w:t>
      </w:r>
      <w:r w:rsidR="00BE1237" w:rsidRPr="003C3DA8">
        <w:t xml:space="preserve"> </w:t>
      </w:r>
    </w:p>
    <w:p w14:paraId="50B2D5C8" w14:textId="21CF9EAF" w:rsidR="00C74DCD" w:rsidRPr="003C3DA8" w:rsidRDefault="00C74DCD" w:rsidP="00AF3E55">
      <w:pPr>
        <w:keepNext/>
      </w:pPr>
      <w:r w:rsidRPr="003C3DA8">
        <w:t>Nous demandons votre collaboration afin de </w:t>
      </w:r>
      <w:r w:rsidRPr="003C3DA8">
        <w:rPr>
          <w:rFonts w:ascii="Arial" w:hAnsi="Arial" w:cs="Arial"/>
        </w:rPr>
        <w:t>:</w:t>
      </w:r>
    </w:p>
    <w:p w14:paraId="45B00B02" w14:textId="5EEC0E84" w:rsidR="001A7F0F" w:rsidRPr="003C3DA8" w:rsidRDefault="00DF7F73" w:rsidP="00DF7F73">
      <w:pPr>
        <w:pStyle w:val="ListBullet"/>
        <w:rPr>
          <w:noProof w:val="0"/>
        </w:rPr>
      </w:pPr>
      <w:r w:rsidRPr="003C3DA8">
        <w:rPr>
          <w:noProof w:val="0"/>
        </w:rPr>
        <w:t xml:space="preserve">Toujours passer par l’Accueil et le </w:t>
      </w:r>
      <w:r w:rsidR="00BE1237" w:rsidRPr="003C3DA8">
        <w:rPr>
          <w:noProof w:val="0"/>
        </w:rPr>
        <w:t>D</w:t>
      </w:r>
      <w:r w:rsidRPr="003C3DA8">
        <w:rPr>
          <w:noProof w:val="0"/>
        </w:rPr>
        <w:t xml:space="preserve">ébarcadère du 1480 </w:t>
      </w:r>
      <w:r w:rsidR="001A7F0F" w:rsidRPr="003C3DA8">
        <w:rPr>
          <w:noProof w:val="0"/>
        </w:rPr>
        <w:t>avant de circuler sur le terrain.</w:t>
      </w:r>
    </w:p>
    <w:p w14:paraId="75E5FA3B" w14:textId="3ADFEFD1" w:rsidR="00DF7F73" w:rsidRPr="003C3DA8" w:rsidRDefault="001A7F0F" w:rsidP="00DF7F73">
      <w:pPr>
        <w:pStyle w:val="ListBullet"/>
        <w:rPr>
          <w:noProof w:val="0"/>
        </w:rPr>
      </w:pPr>
      <w:r w:rsidRPr="003C3DA8">
        <w:rPr>
          <w:noProof w:val="0"/>
        </w:rPr>
        <w:t>R</w:t>
      </w:r>
      <w:r w:rsidR="00DF7F73" w:rsidRPr="003C3DA8">
        <w:rPr>
          <w:noProof w:val="0"/>
        </w:rPr>
        <w:t>especter les entrées/sorties du site et le sens de la circulation (</w:t>
      </w:r>
      <w:r w:rsidR="003C3DA8">
        <w:rPr>
          <w:noProof w:val="0"/>
        </w:rPr>
        <w:t>vous référer à</w:t>
      </w:r>
      <w:r w:rsidR="00DF7F73" w:rsidRPr="003C3DA8">
        <w:rPr>
          <w:noProof w:val="0"/>
        </w:rPr>
        <w:t xml:space="preserve"> la </w:t>
      </w:r>
      <w:r w:rsidR="00DF7F73" w:rsidRPr="003C3DA8">
        <w:rPr>
          <w:noProof w:val="0"/>
        </w:rPr>
        <w:fldChar w:fldCharType="begin"/>
      </w:r>
      <w:r w:rsidR="00DF7F73" w:rsidRPr="003C3DA8">
        <w:rPr>
          <w:noProof w:val="0"/>
        </w:rPr>
        <w:instrText xml:space="preserve"> REF _Ref164969977 \h </w:instrText>
      </w:r>
      <w:r w:rsidR="003C3DA8">
        <w:rPr>
          <w:noProof w:val="0"/>
        </w:rPr>
        <w:instrText xml:space="preserve"> \* MERGEFORMAT </w:instrText>
      </w:r>
      <w:r w:rsidR="00DF7F73" w:rsidRPr="003C3DA8">
        <w:rPr>
          <w:noProof w:val="0"/>
        </w:rPr>
      </w:r>
      <w:r w:rsidR="00DF7F73" w:rsidRPr="003C3DA8">
        <w:rPr>
          <w:noProof w:val="0"/>
        </w:rPr>
        <w:fldChar w:fldCharType="separate"/>
      </w:r>
      <w:r w:rsidR="00414703" w:rsidRPr="0003712D">
        <w:rPr>
          <w:noProof w:val="0"/>
        </w:rPr>
        <w:t xml:space="preserve">Figure </w:t>
      </w:r>
      <w:r w:rsidR="00414703">
        <w:rPr>
          <w:noProof w:val="0"/>
        </w:rPr>
        <w:t>3</w:t>
      </w:r>
      <w:r w:rsidR="00DF7F73" w:rsidRPr="003C3DA8">
        <w:rPr>
          <w:noProof w:val="0"/>
        </w:rPr>
        <w:fldChar w:fldCharType="end"/>
      </w:r>
      <w:r w:rsidR="00DF7F73" w:rsidRPr="003C3DA8">
        <w:rPr>
          <w:noProof w:val="0"/>
        </w:rPr>
        <w:t>) </w:t>
      </w:r>
      <w:r w:rsidR="00DF7F73" w:rsidRPr="003C3DA8">
        <w:rPr>
          <w:rFonts w:ascii="Arial" w:hAnsi="Arial" w:cs="Arial"/>
          <w:noProof w:val="0"/>
        </w:rPr>
        <w:t>:</w:t>
      </w:r>
    </w:p>
    <w:p w14:paraId="12BD915D" w14:textId="40E6DD98" w:rsidR="00DF7F73" w:rsidRPr="003C3DA8" w:rsidRDefault="00DF7F73" w:rsidP="00DF7F73">
      <w:pPr>
        <w:pStyle w:val="ListNumber"/>
        <w:ind w:left="1080"/>
      </w:pPr>
      <w:r w:rsidRPr="003C3DA8">
        <w:t xml:space="preserve">Entrée par le 1480 (Accueil / </w:t>
      </w:r>
      <w:r w:rsidR="00BE1237" w:rsidRPr="003C3DA8">
        <w:t>D</w:t>
      </w:r>
      <w:r w:rsidRPr="003C3DA8">
        <w:t>ébarcadère) pour accéder aux secteurs et quartiers suivant</w:t>
      </w:r>
      <w:r w:rsidR="00FF52EB" w:rsidRPr="003C3DA8">
        <w:t>s</w:t>
      </w:r>
      <w:r w:rsidRPr="003C3DA8">
        <w:t xml:space="preserve"> : Haute Ville, Haut Boisé, Place des tournois / Plaine du monastère, Quartier nord, Forêt d’Irendille, Basse Ville, Vieille Ville. </w:t>
      </w:r>
    </w:p>
    <w:p w14:paraId="0D7E4DDE" w14:textId="22A42888" w:rsidR="00DF7F73" w:rsidRPr="003C3DA8" w:rsidRDefault="00DF7F73" w:rsidP="00DF7F73">
      <w:pPr>
        <w:pStyle w:val="ListNumber"/>
        <w:ind w:left="1080"/>
        <w:rPr>
          <w:u w:val="single"/>
        </w:rPr>
      </w:pPr>
      <w:r w:rsidRPr="003C3DA8">
        <w:t>Entrée par le 1562 pour accéder à la Cité, au Faubourg et au Quartier nomade.</w:t>
      </w:r>
    </w:p>
    <w:p w14:paraId="417DF026" w14:textId="481B295E" w:rsidR="00DF7F73" w:rsidRPr="003C3DA8" w:rsidRDefault="00DF7F73" w:rsidP="00DF7F73">
      <w:pPr>
        <w:pStyle w:val="ListNumber"/>
        <w:ind w:left="1080"/>
      </w:pPr>
      <w:r w:rsidRPr="003C3DA8">
        <w:t xml:space="preserve">Entrée / Sortie par le 1400 pour accéder à la Côte </w:t>
      </w:r>
      <w:r w:rsidR="00AF2052">
        <w:t>N</w:t>
      </w:r>
      <w:r w:rsidRPr="003C3DA8">
        <w:t>orse, le camping non décorum, la Plaine des mages et</w:t>
      </w:r>
      <w:r w:rsidR="00BE1237" w:rsidRPr="003C3DA8">
        <w:t xml:space="preserve"> l’Avant-poste</w:t>
      </w:r>
      <w:r w:rsidRPr="003C3DA8">
        <w:t>.</w:t>
      </w:r>
    </w:p>
    <w:p w14:paraId="1772CBFB" w14:textId="28ED6755" w:rsidR="00DF7F73" w:rsidRPr="0003712D" w:rsidRDefault="00DF7F73" w:rsidP="00DF7F73">
      <w:pPr>
        <w:pStyle w:val="ListNumber"/>
        <w:ind w:left="1080"/>
      </w:pPr>
      <w:r w:rsidRPr="003C3DA8">
        <w:t>Entrée / Sortie par le 150</w:t>
      </w:r>
      <w:r w:rsidR="00AF3E55" w:rsidRPr="003C3DA8">
        <w:t>0</w:t>
      </w:r>
      <w:r w:rsidRPr="003C3DA8">
        <w:t xml:space="preserve"> pour accéder au Quartier romain</w:t>
      </w:r>
      <w:r w:rsidRPr="0003712D">
        <w:t xml:space="preserve">. </w:t>
      </w:r>
    </w:p>
    <w:p w14:paraId="2A081E6C" w14:textId="491A9922" w:rsidR="00DF7F73" w:rsidRPr="0003712D" w:rsidRDefault="00DF7F73" w:rsidP="00DF7F73">
      <w:pPr>
        <w:pStyle w:val="ListNumber"/>
        <w:ind w:left="1080"/>
      </w:pPr>
      <w:r w:rsidRPr="0003712D">
        <w:t xml:space="preserve">Sortie par le 1540 </w:t>
      </w:r>
      <w:r w:rsidRPr="003C3DA8">
        <w:rPr>
          <w:b/>
          <w:bCs/>
        </w:rPr>
        <w:t>(aucune entrée)</w:t>
      </w:r>
      <w:r w:rsidRPr="0003712D">
        <w:t xml:space="preserve"> pour les participants ayant accéd</w:t>
      </w:r>
      <w:r w:rsidR="00AF3E55" w:rsidRPr="0003712D">
        <w:t>é</w:t>
      </w:r>
      <w:r w:rsidRPr="0003712D">
        <w:t xml:space="preserve"> au site par les entrées du 1480 et du 1562.</w:t>
      </w:r>
    </w:p>
    <w:p w14:paraId="142A414D" w14:textId="741AB294" w:rsidR="00C61361" w:rsidRPr="0003712D" w:rsidRDefault="00C61361" w:rsidP="00C61361">
      <w:pPr>
        <w:pStyle w:val="ListBullet"/>
        <w:rPr>
          <w:noProof w:val="0"/>
        </w:rPr>
      </w:pPr>
      <w:r w:rsidRPr="0003712D">
        <w:rPr>
          <w:noProof w:val="0"/>
        </w:rPr>
        <w:t xml:space="preserve">Suivre en tout temps les indications qui vous seront données sur le site par les représentants du Duché de Bicolline en bleu et jaune (membres du personnel, </w:t>
      </w:r>
      <w:r w:rsidR="003C3DA8">
        <w:rPr>
          <w:noProof w:val="0"/>
        </w:rPr>
        <w:t>É</w:t>
      </w:r>
      <w:r w:rsidRPr="0003712D">
        <w:rPr>
          <w:noProof w:val="0"/>
        </w:rPr>
        <w:t xml:space="preserve">quipe de coordination, volontaires, etc.). </w:t>
      </w:r>
    </w:p>
    <w:p w14:paraId="3417EAC9" w14:textId="77777777" w:rsidR="00C61361" w:rsidRPr="0003712D" w:rsidRDefault="00C61361" w:rsidP="00C61361">
      <w:pPr>
        <w:pStyle w:val="ListBullet"/>
        <w:rPr>
          <w:noProof w:val="0"/>
        </w:rPr>
      </w:pPr>
      <w:r w:rsidRPr="0003712D">
        <w:rPr>
          <w:noProof w:val="0"/>
        </w:rPr>
        <w:t>Ne pas laisser votre véhicule sur le site </w:t>
      </w:r>
      <w:r w:rsidRPr="0003712D">
        <w:rPr>
          <w:rFonts w:ascii="Arial" w:hAnsi="Arial" w:cs="Arial"/>
          <w:noProof w:val="0"/>
        </w:rPr>
        <w:t>:</w:t>
      </w:r>
      <w:r w:rsidRPr="0003712D">
        <w:rPr>
          <w:noProof w:val="0"/>
        </w:rPr>
        <w:t xml:space="preserve"> sortez votre mat</w:t>
      </w:r>
      <w:r w:rsidRPr="0003712D">
        <w:rPr>
          <w:rFonts w:cs="Sofia Pro"/>
          <w:noProof w:val="0"/>
        </w:rPr>
        <w:t>é</w:t>
      </w:r>
      <w:r w:rsidRPr="0003712D">
        <w:rPr>
          <w:noProof w:val="0"/>
        </w:rPr>
        <w:t>riel le plus rapidement possible et allez stationner votre v</w:t>
      </w:r>
      <w:r w:rsidRPr="0003712D">
        <w:rPr>
          <w:rFonts w:cs="Sofia Pro"/>
          <w:noProof w:val="0"/>
        </w:rPr>
        <w:t>é</w:t>
      </w:r>
      <w:r w:rsidRPr="0003712D">
        <w:rPr>
          <w:noProof w:val="0"/>
        </w:rPr>
        <w:t xml:space="preserve">hicule afin de ne pas entraver les chemins. </w:t>
      </w:r>
    </w:p>
    <w:p w14:paraId="0F263E82" w14:textId="00DFA493" w:rsidR="00471700" w:rsidRPr="00DE30A7" w:rsidRDefault="00471700" w:rsidP="00471700">
      <w:pPr>
        <w:pStyle w:val="Caption"/>
        <w:rPr>
          <w:i w:val="0"/>
          <w:iCs w:val="0"/>
        </w:rPr>
      </w:pPr>
      <w:bookmarkStart w:id="41" w:name="_Ref164969977"/>
      <w:bookmarkStart w:id="42" w:name="_Toc203125863"/>
      <w:r w:rsidRPr="0003712D">
        <w:lastRenderedPageBreak/>
        <w:t xml:space="preserve">Figure </w:t>
      </w:r>
      <w:r w:rsidR="003C3DA8">
        <w:fldChar w:fldCharType="begin"/>
      </w:r>
      <w:r w:rsidR="003C3DA8">
        <w:instrText xml:space="preserve"> SEQ Figure \* ARABIC </w:instrText>
      </w:r>
      <w:r w:rsidR="003C3DA8">
        <w:fldChar w:fldCharType="separate"/>
      </w:r>
      <w:r w:rsidR="00414703">
        <w:rPr>
          <w:noProof/>
        </w:rPr>
        <w:t>3</w:t>
      </w:r>
      <w:r w:rsidR="003C3DA8">
        <w:fldChar w:fldCharType="end"/>
      </w:r>
      <w:bookmarkEnd w:id="41"/>
      <w:r w:rsidRPr="0003712D">
        <w:t xml:space="preserve">: Entrées et sorties du site et sens de la </w:t>
      </w:r>
      <w:r w:rsidRPr="0033080C">
        <w:t>circulation</w:t>
      </w:r>
      <w:bookmarkEnd w:id="42"/>
    </w:p>
    <w:p w14:paraId="4938AA10" w14:textId="77777777" w:rsidR="00471700" w:rsidRDefault="00471700" w:rsidP="00840DEE">
      <w:r w:rsidRPr="0003712D">
        <w:rPr>
          <w:noProof/>
        </w:rPr>
        <w:drawing>
          <wp:inline distT="0" distB="0" distL="0" distR="0" wp14:anchorId="1DE1016E" wp14:editId="7FE889BB">
            <wp:extent cx="5943600" cy="4061818"/>
            <wp:effectExtent l="0" t="0" r="0" b="0"/>
            <wp:docPr id="871730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30638" name="Picture 1"/>
                    <pic:cNvPicPr/>
                  </pic:nvPicPr>
                  <pic:blipFill>
                    <a:blip r:embed="rId60">
                      <a:extLst>
                        <a:ext uri="{28A0092B-C50C-407E-A947-70E740481C1C}">
                          <a14:useLocalDpi xmlns:a14="http://schemas.microsoft.com/office/drawing/2010/main" val="0"/>
                        </a:ext>
                      </a:extLst>
                    </a:blip>
                    <a:srcRect l="3555" r="3555"/>
                    <a:stretch>
                      <a:fillRect/>
                    </a:stretch>
                  </pic:blipFill>
                  <pic:spPr bwMode="auto">
                    <a:xfrm>
                      <a:off x="0" y="0"/>
                      <a:ext cx="5943600" cy="4061818"/>
                    </a:xfrm>
                    <a:prstGeom prst="rect">
                      <a:avLst/>
                    </a:prstGeom>
                    <a:ln>
                      <a:noFill/>
                    </a:ln>
                    <a:extLst>
                      <a:ext uri="{53640926-AAD7-44D8-BBD7-CCE9431645EC}">
                        <a14:shadowObscured xmlns:a14="http://schemas.microsoft.com/office/drawing/2010/main"/>
                      </a:ext>
                    </a:extLst>
                  </pic:spPr>
                </pic:pic>
              </a:graphicData>
            </a:graphic>
          </wp:inline>
        </w:drawing>
      </w:r>
    </w:p>
    <w:p w14:paraId="3894B1A5" w14:textId="77777777" w:rsidR="00840DEE" w:rsidRPr="0003712D" w:rsidRDefault="00840DEE" w:rsidP="00840DEE"/>
    <w:p w14:paraId="62509EB3" w14:textId="639DED77" w:rsidR="00C61361" w:rsidRPr="0003712D" w:rsidRDefault="00C61361" w:rsidP="00774A83">
      <w:pPr>
        <w:pStyle w:val="Heading3"/>
      </w:pPr>
      <w:bookmarkStart w:id="43" w:name="_Ref165215118"/>
      <w:bookmarkStart w:id="44" w:name="_Toc229076328"/>
      <w:r w:rsidRPr="0003712D">
        <w:t>Transport de matériel pendant l’événement</w:t>
      </w:r>
      <w:bookmarkEnd w:id="43"/>
      <w:bookmarkEnd w:id="44"/>
    </w:p>
    <w:p w14:paraId="404BDCC0" w14:textId="2AFF307D" w:rsidR="00C61361" w:rsidRPr="0003712D" w:rsidRDefault="00C61361" w:rsidP="00C61361">
      <w:r w:rsidRPr="0003712D">
        <w:t>Les véhicules peuvent circuler sur le site lors du prémontage</w:t>
      </w:r>
      <w:r w:rsidRPr="00E83BA7">
        <w:t>, l’</w:t>
      </w:r>
      <w:r w:rsidR="00AF3E55" w:rsidRPr="00E83BA7">
        <w:t>A</w:t>
      </w:r>
      <w:r w:rsidRPr="00E83BA7">
        <w:t>rrivée</w:t>
      </w:r>
      <w:r w:rsidRPr="0003712D">
        <w:t xml:space="preserve"> hâtive ainsi que le premier et le dernier dimanche de l’événement (dimanche d’arrivée pour le forfait sept jours et le dimanche de départ). En dehors de ces périodes, le Duché de Bicolline met un service de calèches tirées par des chevaux à la disposition des participants afin de permettre le transport d’équipement jusqu’au campement désiré. Il y a deux trajets possibles tout dépendant où se situe votre campement (</w:t>
      </w:r>
      <w:r w:rsidR="003C3DA8">
        <w:t xml:space="preserve">veuillez vous référer à </w:t>
      </w:r>
      <w:r w:rsidRPr="0003712D">
        <w:t>la</w:t>
      </w:r>
      <w:r w:rsidR="00764E18" w:rsidRPr="0003712D">
        <w:t xml:space="preserve"> </w:t>
      </w:r>
      <w:r w:rsidR="00764E18" w:rsidRPr="0003712D">
        <w:fldChar w:fldCharType="begin"/>
      </w:r>
      <w:r w:rsidR="00764E18" w:rsidRPr="0003712D">
        <w:instrText xml:space="preserve"> REF _Ref196468398 \h </w:instrText>
      </w:r>
      <w:r w:rsidR="00764E18" w:rsidRPr="0003712D">
        <w:fldChar w:fldCharType="separate"/>
      </w:r>
      <w:r w:rsidR="00414703" w:rsidRPr="0003712D">
        <w:t xml:space="preserve">Figure </w:t>
      </w:r>
      <w:r w:rsidR="00414703">
        <w:rPr>
          <w:noProof/>
        </w:rPr>
        <w:t>4</w:t>
      </w:r>
      <w:r w:rsidR="00764E18" w:rsidRPr="0003712D">
        <w:fldChar w:fldCharType="end"/>
      </w:r>
      <w:r w:rsidRPr="0003712D">
        <w:t>).</w:t>
      </w:r>
    </w:p>
    <w:p w14:paraId="3EC4EC0A" w14:textId="71A78FD0" w:rsidR="00764E18" w:rsidRPr="0003712D" w:rsidRDefault="00764E18" w:rsidP="00764E18">
      <w:pPr>
        <w:pStyle w:val="Caption"/>
      </w:pPr>
      <w:bookmarkStart w:id="45" w:name="_Ref196468398"/>
      <w:bookmarkStart w:id="46" w:name="_Toc203125864"/>
      <w:r w:rsidRPr="0003712D">
        <w:lastRenderedPageBreak/>
        <w:t xml:space="preserve">Figure </w:t>
      </w:r>
      <w:r w:rsidR="003C3DA8">
        <w:fldChar w:fldCharType="begin"/>
      </w:r>
      <w:r w:rsidR="003C3DA8">
        <w:instrText xml:space="preserve"> SEQ Figure \* ARABIC </w:instrText>
      </w:r>
      <w:r w:rsidR="003C3DA8">
        <w:fldChar w:fldCharType="separate"/>
      </w:r>
      <w:r w:rsidR="00414703">
        <w:rPr>
          <w:noProof/>
        </w:rPr>
        <w:t>4</w:t>
      </w:r>
      <w:r w:rsidR="003C3DA8">
        <w:fldChar w:fldCharType="end"/>
      </w:r>
      <w:bookmarkEnd w:id="45"/>
      <w:r w:rsidRPr="0003712D">
        <w:t xml:space="preserve">: Trajets des calèches (transport de </w:t>
      </w:r>
      <w:r w:rsidRPr="00533724">
        <w:t>matériel)</w:t>
      </w:r>
      <w:bookmarkEnd w:id="46"/>
    </w:p>
    <w:p w14:paraId="58AF1839" w14:textId="504129F5" w:rsidR="00764E18" w:rsidRDefault="00764E18" w:rsidP="00C61361">
      <w:r w:rsidRPr="0003712D">
        <w:rPr>
          <w:noProof/>
        </w:rPr>
        <w:drawing>
          <wp:inline distT="0" distB="0" distL="0" distR="0" wp14:anchorId="6EF38161" wp14:editId="11D08825">
            <wp:extent cx="5942766" cy="4474028"/>
            <wp:effectExtent l="0" t="0" r="1270" b="3175"/>
            <wp:docPr id="1561384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44215" name="Picture 1"/>
                    <pic:cNvPicPr>
                      <a:picLocks noChangeAspect="1"/>
                    </pic:cNvPicPr>
                  </pic:nvPicPr>
                  <pic:blipFill rotWithShape="1">
                    <a:blip r:embed="rId61">
                      <a:extLst>
                        <a:ext uri="{28A0092B-C50C-407E-A947-70E740481C1C}">
                          <a14:useLocalDpi xmlns:a14="http://schemas.microsoft.com/office/drawing/2010/main" val="0"/>
                        </a:ext>
                      </a:extLst>
                    </a:blip>
                    <a:srcRect l="16542" t="6894" r="12887" b="7242"/>
                    <a:stretch/>
                  </pic:blipFill>
                  <pic:spPr bwMode="auto">
                    <a:xfrm>
                      <a:off x="0" y="0"/>
                      <a:ext cx="5943600" cy="4474656"/>
                    </a:xfrm>
                    <a:prstGeom prst="rect">
                      <a:avLst/>
                    </a:prstGeom>
                    <a:ln>
                      <a:noFill/>
                    </a:ln>
                    <a:extLst>
                      <a:ext uri="{53640926-AAD7-44D8-BBD7-CCE9431645EC}">
                        <a14:shadowObscured xmlns:a14="http://schemas.microsoft.com/office/drawing/2010/main"/>
                      </a:ext>
                    </a:extLst>
                  </pic:spPr>
                </pic:pic>
              </a:graphicData>
            </a:graphic>
          </wp:inline>
        </w:drawing>
      </w:r>
    </w:p>
    <w:p w14:paraId="04424B35" w14:textId="77777777" w:rsidR="00E83BA7" w:rsidRPr="0003712D" w:rsidRDefault="00E83BA7" w:rsidP="00C61361"/>
    <w:p w14:paraId="3960915C" w14:textId="351D0ACC" w:rsidR="00C61361" w:rsidRPr="0003712D" w:rsidRDefault="00C61361" w:rsidP="00C61361">
      <w:r w:rsidRPr="0003712D">
        <w:t xml:space="preserve">Il est également possible d’emprunter une charrette décorum pour faciliter vos déplacements avec votre matériel. Celles-ci sont uniquement disponibles au </w:t>
      </w:r>
      <w:r w:rsidR="00AF3E55" w:rsidRPr="0003712D">
        <w:t>D</w:t>
      </w:r>
      <w:r w:rsidRPr="0003712D">
        <w:t xml:space="preserve">ébarcadère (en face de l’Accueil). </w:t>
      </w:r>
      <w:r w:rsidRPr="0003712D">
        <w:rPr>
          <w:b/>
          <w:bCs/>
        </w:rPr>
        <w:t xml:space="preserve">Afin de s’assurer que les charrettes soient retournées au </w:t>
      </w:r>
      <w:r w:rsidR="00AF3E55" w:rsidRPr="0003712D">
        <w:rPr>
          <w:b/>
          <w:bCs/>
        </w:rPr>
        <w:t>D</w:t>
      </w:r>
      <w:r w:rsidRPr="0003712D">
        <w:rPr>
          <w:b/>
          <w:bCs/>
        </w:rPr>
        <w:t xml:space="preserve">ébarcadère une fois le </w:t>
      </w:r>
      <w:r w:rsidRPr="00E83BA7">
        <w:rPr>
          <w:b/>
          <w:bCs/>
        </w:rPr>
        <w:t>transport de matériel terminé, l’équipe d’</w:t>
      </w:r>
      <w:r w:rsidR="00AF3E55" w:rsidRPr="00E83BA7">
        <w:rPr>
          <w:b/>
          <w:bCs/>
        </w:rPr>
        <w:t>Accueil</w:t>
      </w:r>
      <w:r w:rsidRPr="00E83BA7">
        <w:rPr>
          <w:b/>
          <w:bCs/>
        </w:rPr>
        <w:t xml:space="preserve"> vous demandera une pièce d’identité ainsi que votre fiche de population</w:t>
      </w:r>
      <w:r w:rsidRPr="00E83BA7">
        <w:t xml:space="preserve"> (aussi appelée la fiche de domiciliation) pour la durée de l’emprunt.</w:t>
      </w:r>
      <w:r w:rsidRPr="0003712D">
        <w:rPr>
          <w:b/>
          <w:bCs/>
        </w:rPr>
        <w:t xml:space="preserve"> </w:t>
      </w:r>
      <w:r w:rsidRPr="0003712D">
        <w:t xml:space="preserve">Ces deux cartes seront seulement remises à la personne ayant fait l’emprunt une fois qu’elle aura ramené la </w:t>
      </w:r>
      <w:r w:rsidR="007450DD" w:rsidRPr="0003712D">
        <w:t>charrette</w:t>
      </w:r>
      <w:r w:rsidRPr="0003712D">
        <w:t xml:space="preserve"> au </w:t>
      </w:r>
      <w:r w:rsidR="00AF3E55" w:rsidRPr="0003712D">
        <w:t>D</w:t>
      </w:r>
      <w:r w:rsidRPr="0003712D">
        <w:t xml:space="preserve">ébarcadère. </w:t>
      </w:r>
    </w:p>
    <w:p w14:paraId="26FF7407" w14:textId="1B5EB9F4" w:rsidR="00136871" w:rsidRPr="0003712D" w:rsidRDefault="00C61361" w:rsidP="00E51032">
      <w:pPr>
        <w:rPr>
          <w:b/>
          <w:bCs/>
        </w:rPr>
      </w:pPr>
      <w:r w:rsidRPr="0003712D">
        <w:rPr>
          <w:b/>
          <w:bCs/>
        </w:rPr>
        <w:t xml:space="preserve">Si vous déplacez du matériel ou de l’équipement </w:t>
      </w:r>
      <w:r w:rsidR="00787960" w:rsidRPr="0003712D">
        <w:rPr>
          <w:b/>
          <w:bCs/>
        </w:rPr>
        <w:t>lorsque</w:t>
      </w:r>
      <w:r w:rsidRPr="0003712D">
        <w:rPr>
          <w:b/>
          <w:bCs/>
        </w:rPr>
        <w:t xml:space="preserve"> que le site est en jeu et décorum, prenez soin de camoufler vos effets personnels non décorum (couverte, cape, coffre en bois, etc.).</w:t>
      </w:r>
    </w:p>
    <w:p w14:paraId="1522CA4E" w14:textId="1B44AA69" w:rsidR="00C74DCD" w:rsidRPr="0003712D" w:rsidRDefault="00C74DCD" w:rsidP="00C74DCD">
      <w:pPr>
        <w:pStyle w:val="Heading2"/>
      </w:pPr>
      <w:bookmarkStart w:id="47" w:name="_Ref164976163"/>
      <w:bookmarkStart w:id="48" w:name="_Toc229076329"/>
      <w:r w:rsidRPr="0003712D">
        <w:lastRenderedPageBreak/>
        <w:t>Livraisons</w:t>
      </w:r>
      <w:bookmarkEnd w:id="47"/>
      <w:bookmarkEnd w:id="48"/>
    </w:p>
    <w:p w14:paraId="40A59D00" w14:textId="10C1C4C9" w:rsidR="00C74DCD" w:rsidRPr="00E83BA7" w:rsidRDefault="00C74DCD" w:rsidP="00C74DCD">
      <w:pPr>
        <w:rPr>
          <w:b/>
          <w:bCs/>
        </w:rPr>
      </w:pPr>
      <w:r w:rsidRPr="00E83BA7">
        <w:rPr>
          <w:b/>
          <w:bCs/>
        </w:rPr>
        <w:t xml:space="preserve">La livraison de gros matériel (cordes de bois, matériaux de construction, etc.) sera autorisée jusqu’au </w:t>
      </w:r>
      <w:r w:rsidR="00385C1B" w:rsidRPr="0003712D">
        <w:rPr>
          <w:b/>
          <w:bCs/>
        </w:rPr>
        <w:t>3</w:t>
      </w:r>
      <w:r w:rsidR="00B634E3">
        <w:rPr>
          <w:b/>
          <w:bCs/>
        </w:rPr>
        <w:t>0</w:t>
      </w:r>
      <w:r w:rsidR="00385C1B" w:rsidRPr="0003712D">
        <w:rPr>
          <w:b/>
          <w:bCs/>
        </w:rPr>
        <w:t xml:space="preserve"> juillet </w:t>
      </w:r>
      <w:r w:rsidR="00143297">
        <w:rPr>
          <w:b/>
          <w:bCs/>
        </w:rPr>
        <w:t>2026</w:t>
      </w:r>
      <w:r w:rsidRPr="00E83BA7">
        <w:rPr>
          <w:b/>
          <w:bCs/>
        </w:rPr>
        <w:t xml:space="preserve"> inclusivement. Veuillez pr</w:t>
      </w:r>
      <w:r w:rsidRPr="00E83BA7">
        <w:rPr>
          <w:rFonts w:cs="Sofia Pro"/>
          <w:b/>
          <w:bCs/>
        </w:rPr>
        <w:t>é</w:t>
      </w:r>
      <w:r w:rsidRPr="00E83BA7">
        <w:rPr>
          <w:b/>
          <w:bCs/>
        </w:rPr>
        <w:t>voir vos commandes en cons</w:t>
      </w:r>
      <w:r w:rsidRPr="00E83BA7">
        <w:rPr>
          <w:rFonts w:cs="Sofia Pro"/>
          <w:b/>
          <w:bCs/>
        </w:rPr>
        <w:t>é</w:t>
      </w:r>
      <w:r w:rsidRPr="00E83BA7">
        <w:rPr>
          <w:b/>
          <w:bCs/>
        </w:rPr>
        <w:t>quence.</w:t>
      </w:r>
    </w:p>
    <w:p w14:paraId="188CF48C" w14:textId="3E1044D7" w:rsidR="00602AD8" w:rsidRPr="0003712D" w:rsidRDefault="00602AD8" w:rsidP="00AF3E55">
      <w:pPr>
        <w:keepNext/>
      </w:pPr>
      <w:r w:rsidRPr="0003712D">
        <w:t>Pour les petites livraisons pendant l’événement (traiteurs, colis, etc.), nous demandons votre collaboration afin de </w:t>
      </w:r>
      <w:r w:rsidRPr="0003712D">
        <w:rPr>
          <w:rFonts w:ascii="Arial" w:hAnsi="Arial" w:cs="Arial"/>
        </w:rPr>
        <w:t>:</w:t>
      </w:r>
    </w:p>
    <w:p w14:paraId="728E5CD3" w14:textId="77777777" w:rsidR="00602AD8" w:rsidRPr="0003712D" w:rsidRDefault="00602AD8" w:rsidP="00932F3C">
      <w:pPr>
        <w:pStyle w:val="ListBullet"/>
        <w:keepNext/>
        <w:rPr>
          <w:noProof w:val="0"/>
        </w:rPr>
      </w:pPr>
      <w:r w:rsidRPr="0003712D">
        <w:rPr>
          <w:noProof w:val="0"/>
        </w:rPr>
        <w:t xml:space="preserve">Respecter l’horaire d’accès au site. </w:t>
      </w:r>
    </w:p>
    <w:p w14:paraId="5A8BECCF" w14:textId="540B06F4" w:rsidR="00602AD8" w:rsidRPr="0003712D" w:rsidRDefault="00602AD8" w:rsidP="00602AD8">
      <w:pPr>
        <w:pStyle w:val="ListBullet"/>
        <w:rPr>
          <w:noProof w:val="0"/>
        </w:rPr>
      </w:pPr>
      <w:r w:rsidRPr="0003712D">
        <w:rPr>
          <w:noProof w:val="0"/>
        </w:rPr>
        <w:t xml:space="preserve">Passer par le </w:t>
      </w:r>
      <w:r w:rsidR="00AF3E55" w:rsidRPr="0003712D">
        <w:rPr>
          <w:noProof w:val="0"/>
        </w:rPr>
        <w:t>Dé</w:t>
      </w:r>
      <w:r w:rsidRPr="0003712D">
        <w:rPr>
          <w:noProof w:val="0"/>
        </w:rPr>
        <w:t xml:space="preserve">barcadère du 1480 (Accueil). </w:t>
      </w:r>
    </w:p>
    <w:p w14:paraId="4508993D" w14:textId="77777777" w:rsidR="00602AD8" w:rsidRPr="0003712D" w:rsidRDefault="00602AD8" w:rsidP="00602AD8">
      <w:pPr>
        <w:pStyle w:val="ListBullet"/>
        <w:rPr>
          <w:noProof w:val="0"/>
        </w:rPr>
      </w:pPr>
      <w:r w:rsidRPr="0003712D">
        <w:rPr>
          <w:noProof w:val="0"/>
        </w:rPr>
        <w:t xml:space="preserve">Bien identifier la livraison (nom, guilde, etc.). </w:t>
      </w:r>
    </w:p>
    <w:p w14:paraId="75EBA368" w14:textId="77777777" w:rsidR="00602AD8" w:rsidRPr="0003712D" w:rsidRDefault="00602AD8" w:rsidP="00932F3C">
      <w:pPr>
        <w:pStyle w:val="ListBullet"/>
        <w:keepNext/>
        <w:rPr>
          <w:noProof w:val="0"/>
        </w:rPr>
      </w:pPr>
      <w:r w:rsidRPr="0003712D">
        <w:rPr>
          <w:noProof w:val="0"/>
        </w:rPr>
        <w:t xml:space="preserve">Récupérer le tout sur place (aucune livraison aux campements). </w:t>
      </w:r>
    </w:p>
    <w:p w14:paraId="6BE8BC59" w14:textId="0B7C108A" w:rsidR="00602AD8" w:rsidRPr="00E83BA7" w:rsidRDefault="00602AD8" w:rsidP="00602AD8">
      <w:pPr>
        <w:pStyle w:val="ListBullet"/>
        <w:rPr>
          <w:noProof w:val="0"/>
        </w:rPr>
      </w:pPr>
      <w:r w:rsidRPr="0003712D">
        <w:rPr>
          <w:noProof w:val="0"/>
        </w:rPr>
        <w:t xml:space="preserve">Pour les traiteurs, envoyer un </w:t>
      </w:r>
      <w:r w:rsidRPr="00E83BA7">
        <w:rPr>
          <w:noProof w:val="0"/>
        </w:rPr>
        <w:t xml:space="preserve">courriel à </w:t>
      </w:r>
      <w:hyperlink r:id="rId62" w:history="1">
        <w:r w:rsidR="00AF3E55" w:rsidRPr="00E83BA7">
          <w:rPr>
            <w:rStyle w:val="Hyperlink"/>
            <w:noProof w:val="0"/>
          </w:rPr>
          <w:t>accueilGB@bicolline.org</w:t>
        </w:r>
      </w:hyperlink>
      <w:r w:rsidR="00AF3E55" w:rsidRPr="00E83BA7">
        <w:rPr>
          <w:noProof w:val="0"/>
        </w:rPr>
        <w:t xml:space="preserve"> </w:t>
      </w:r>
      <w:r w:rsidRPr="00E83BA7">
        <w:rPr>
          <w:noProof w:val="0"/>
        </w:rPr>
        <w:t xml:space="preserve">avec le contact (nom, guilde, fournisseur) et le jour et l’heure prévue de livraison. </w:t>
      </w:r>
    </w:p>
    <w:p w14:paraId="2D649EEF" w14:textId="16DBAF26" w:rsidR="00602AD8" w:rsidRPr="00E83BA7" w:rsidRDefault="00602AD8" w:rsidP="007C7B34">
      <w:r w:rsidRPr="00E83BA7">
        <w:t>Veuillez noter que toute personne entrant sur le site d</w:t>
      </w:r>
      <w:r w:rsidR="002E39DC" w:rsidRPr="00E83BA7">
        <w:t>oit</w:t>
      </w:r>
      <w:r w:rsidR="007C7B34" w:rsidRPr="00E83BA7">
        <w:t xml:space="preserve"> ê</w:t>
      </w:r>
      <w:r w:rsidRPr="00E83BA7">
        <w:t>tre inscrite (paiement complété)</w:t>
      </w:r>
      <w:r w:rsidR="007C7B34" w:rsidRPr="00E83BA7">
        <w:t>, a</w:t>
      </w:r>
      <w:r w:rsidR="00932F3C" w:rsidRPr="00E83BA7">
        <w:t>voir son laissez-passer (bracelet)</w:t>
      </w:r>
      <w:r w:rsidR="007C7B34" w:rsidRPr="00E83BA7">
        <w:t xml:space="preserve"> et ê</w:t>
      </w:r>
      <w:r w:rsidR="00932F3C" w:rsidRPr="00E83BA7">
        <w:t xml:space="preserve">tre </w:t>
      </w:r>
      <w:r w:rsidRPr="00E83BA7">
        <w:t>costumée.</w:t>
      </w:r>
    </w:p>
    <w:p w14:paraId="2DCE77B4" w14:textId="4CCDAB65" w:rsidR="00D651A9" w:rsidRPr="0003712D" w:rsidRDefault="00D651A9" w:rsidP="00602AD8">
      <w:pPr>
        <w:pStyle w:val="Heading1"/>
      </w:pPr>
      <w:bookmarkStart w:id="49" w:name="_Toc229076330"/>
      <w:r w:rsidRPr="0003712D">
        <w:t>Se loger pendant l’événement</w:t>
      </w:r>
      <w:bookmarkEnd w:id="49"/>
    </w:p>
    <w:p w14:paraId="2E1F0A7F" w14:textId="77777777" w:rsidR="00764F61" w:rsidRPr="0003712D" w:rsidRDefault="00764F61" w:rsidP="00B800D5">
      <w:pPr>
        <w:pStyle w:val="Heading2"/>
      </w:pPr>
      <w:bookmarkStart w:id="50" w:name="_Ref164977056"/>
      <w:bookmarkStart w:id="51" w:name="_Toc229076331"/>
      <w:r w:rsidRPr="0003712D">
        <w:t>Installation de votre campement</w:t>
      </w:r>
      <w:bookmarkEnd w:id="50"/>
      <w:bookmarkEnd w:id="51"/>
    </w:p>
    <w:p w14:paraId="77E26ADF" w14:textId="4FBF0091" w:rsidR="00764F61" w:rsidRPr="0003712D" w:rsidRDefault="00764F61" w:rsidP="00764F61">
      <w:r w:rsidRPr="0003712D">
        <w:t xml:space="preserve">Tout dépendant de votre forfait et de votre type d’installation (tente décorum, tente de camping, minimaison, bâtiment de guilde, etc.), il se pourrait que vous fassiez face à certaines contraintes quant à l’installation de votre campement. Le </w:t>
      </w:r>
      <w:r w:rsidRPr="0003712D">
        <w:fldChar w:fldCharType="begin"/>
      </w:r>
      <w:r w:rsidRPr="0003712D">
        <w:instrText xml:space="preserve"> REF _Ref164976311 \h </w:instrText>
      </w:r>
      <w:r w:rsidRPr="0003712D">
        <w:fldChar w:fldCharType="separate"/>
      </w:r>
      <w:r w:rsidR="00414703" w:rsidRPr="00EA5B5E">
        <w:t xml:space="preserve">Tableau </w:t>
      </w:r>
      <w:r w:rsidR="00414703">
        <w:rPr>
          <w:noProof/>
        </w:rPr>
        <w:t>3</w:t>
      </w:r>
      <w:r w:rsidRPr="0003712D">
        <w:fldChar w:fldCharType="end"/>
      </w:r>
      <w:r w:rsidRPr="0003712D">
        <w:t xml:space="preserve"> se veut un outil de référence rapide pour vous aider à mieux préparer votre arrivée au Duché de Bicolline. </w:t>
      </w:r>
    </w:p>
    <w:p w14:paraId="5172E3E0" w14:textId="4FAFE068" w:rsidR="00952DEE" w:rsidRPr="0003712D" w:rsidRDefault="00952DEE" w:rsidP="00764F61">
      <w:r w:rsidRPr="0003712D">
        <w:t xml:space="preserve">Si vous déplacez du matériel ou de l’équipement pendant que le site est en jeu et décorum, prenez soin de camoufler vos effets personnels non décorum (couverte, cape, coffre en bois, etc.). </w:t>
      </w:r>
      <w:r w:rsidR="00E83BA7">
        <w:t>Veuillez vous référer</w:t>
      </w:r>
      <w:r w:rsidRPr="0003712D">
        <w:t xml:space="preserve"> à la section </w:t>
      </w:r>
      <w:r w:rsidRPr="0080286C">
        <w:rPr>
          <w:i/>
          <w:iCs/>
        </w:rPr>
        <w:fldChar w:fldCharType="begin"/>
      </w:r>
      <w:r w:rsidRPr="0080286C">
        <w:rPr>
          <w:i/>
          <w:iCs/>
        </w:rPr>
        <w:instrText xml:space="preserve"> REF _Ref165215118 \h  \* MERGEFORMAT </w:instrText>
      </w:r>
      <w:r w:rsidRPr="0080286C">
        <w:rPr>
          <w:i/>
          <w:iCs/>
        </w:rPr>
      </w:r>
      <w:r w:rsidRPr="0080286C">
        <w:rPr>
          <w:i/>
          <w:iCs/>
        </w:rPr>
        <w:fldChar w:fldCharType="separate"/>
      </w:r>
      <w:r w:rsidR="00414703" w:rsidRPr="0080286C">
        <w:rPr>
          <w:i/>
          <w:iCs/>
        </w:rPr>
        <w:t>Transport de matériel pendant l’événement</w:t>
      </w:r>
      <w:r w:rsidRPr="0080286C">
        <w:rPr>
          <w:i/>
          <w:iCs/>
        </w:rPr>
        <w:fldChar w:fldCharType="end"/>
      </w:r>
      <w:r w:rsidRPr="0080286C">
        <w:rPr>
          <w:i/>
          <w:iCs/>
        </w:rPr>
        <w:t xml:space="preserve"> </w:t>
      </w:r>
      <w:r w:rsidRPr="0080286C">
        <w:t>pour</w:t>
      </w:r>
      <w:r w:rsidRPr="0003712D">
        <w:t xml:space="preserve"> de plus amples renseignements sur la circulation sur le site une fois que le site est en jeu.</w:t>
      </w:r>
    </w:p>
    <w:p w14:paraId="442AEAD1" w14:textId="0FB94B00" w:rsidR="00764F61" w:rsidRPr="0003712D" w:rsidRDefault="00764F61" w:rsidP="00764F61">
      <w:pPr>
        <w:pStyle w:val="Caption"/>
      </w:pPr>
      <w:bookmarkStart w:id="52" w:name="_Ref164976311"/>
      <w:bookmarkStart w:id="53" w:name="_Toc203125725"/>
      <w:bookmarkStart w:id="54" w:name="_Hlk197423414"/>
      <w:r w:rsidRPr="00EA5B5E">
        <w:lastRenderedPageBreak/>
        <w:t xml:space="preserve">Tableau </w:t>
      </w:r>
      <w:r w:rsidR="002C5BAD">
        <w:fldChar w:fldCharType="begin"/>
      </w:r>
      <w:r w:rsidR="002C5BAD">
        <w:instrText xml:space="preserve"> SEQ Tableau \* ARABIC </w:instrText>
      </w:r>
      <w:r w:rsidR="002C5BAD">
        <w:fldChar w:fldCharType="separate"/>
      </w:r>
      <w:r w:rsidR="00414703">
        <w:rPr>
          <w:noProof/>
        </w:rPr>
        <w:t>3</w:t>
      </w:r>
      <w:r w:rsidR="002C5BAD">
        <w:fldChar w:fldCharType="end"/>
      </w:r>
      <w:bookmarkEnd w:id="52"/>
      <w:r w:rsidRPr="00EA5B5E">
        <w:t>: Installation de votre campement selon le type de logement</w:t>
      </w:r>
      <w:bookmarkEnd w:id="53"/>
    </w:p>
    <w:tbl>
      <w:tblPr>
        <w:tblStyle w:val="GridTable4-Accent3"/>
        <w:tblW w:w="0" w:type="auto"/>
        <w:tblLayout w:type="fixed"/>
        <w:tblLook w:val="04A0" w:firstRow="1" w:lastRow="0" w:firstColumn="1" w:lastColumn="0" w:noHBand="0" w:noVBand="1"/>
      </w:tblPr>
      <w:tblGrid>
        <w:gridCol w:w="1710"/>
        <w:gridCol w:w="1529"/>
        <w:gridCol w:w="1529"/>
        <w:gridCol w:w="1529"/>
        <w:gridCol w:w="1529"/>
        <w:gridCol w:w="1529"/>
      </w:tblGrid>
      <w:tr w:rsidR="002132D8" w:rsidRPr="0003712D" w14:paraId="2C222095" w14:textId="77777777" w:rsidTr="007C7B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0" w:type="dxa"/>
            <w:tcBorders>
              <w:top w:val="nil"/>
              <w:left w:val="nil"/>
            </w:tcBorders>
            <w:shd w:val="clear" w:color="auto" w:fill="auto"/>
          </w:tcPr>
          <w:p w14:paraId="3D7F2CDE" w14:textId="77777777" w:rsidR="002132D8" w:rsidRPr="0003712D" w:rsidRDefault="002132D8" w:rsidP="002067CB">
            <w:pPr>
              <w:pStyle w:val="Table"/>
            </w:pPr>
          </w:p>
        </w:tc>
        <w:tc>
          <w:tcPr>
            <w:tcW w:w="1529" w:type="dxa"/>
            <w:vAlign w:val="center"/>
          </w:tcPr>
          <w:p w14:paraId="52E90B6D" w14:textId="35F82BAA" w:rsidR="002132D8" w:rsidRPr="0003712D" w:rsidRDefault="002132D8" w:rsidP="002067CB">
            <w:pPr>
              <w:pStyle w:val="Table"/>
              <w:cnfStyle w:val="100000000000" w:firstRow="1" w:lastRow="0" w:firstColumn="0" w:lastColumn="0" w:oddVBand="0" w:evenVBand="0" w:oddHBand="0" w:evenHBand="0" w:firstRowFirstColumn="0" w:firstRowLastColumn="0" w:lastRowFirstColumn="0" w:lastRowLastColumn="0"/>
            </w:pPr>
            <w:r w:rsidRPr="0003712D">
              <w:t xml:space="preserve">Bâtiment </w:t>
            </w:r>
            <w:r w:rsidRPr="0003712D">
              <w:br/>
              <w:t>s</w:t>
            </w:r>
            <w:r w:rsidR="00922B6C">
              <w:t>ur</w:t>
            </w:r>
            <w:r w:rsidRPr="0003712D">
              <w:t xml:space="preserve"> cession</w:t>
            </w:r>
          </w:p>
        </w:tc>
        <w:tc>
          <w:tcPr>
            <w:tcW w:w="1529" w:type="dxa"/>
            <w:vAlign w:val="center"/>
          </w:tcPr>
          <w:p w14:paraId="51683913" w14:textId="77777777" w:rsidR="002132D8" w:rsidRPr="0003712D" w:rsidRDefault="002132D8" w:rsidP="002067CB">
            <w:pPr>
              <w:pStyle w:val="Table"/>
              <w:cnfStyle w:val="100000000000" w:firstRow="1" w:lastRow="0" w:firstColumn="0" w:lastColumn="0" w:oddVBand="0" w:evenVBand="0" w:oddHBand="0" w:evenHBand="0" w:firstRowFirstColumn="0" w:firstRowLastColumn="0" w:lastRowFirstColumn="0" w:lastRowLastColumn="0"/>
            </w:pPr>
            <w:r w:rsidRPr="0003712D">
              <w:t>Tente décorum</w:t>
            </w:r>
            <w:r w:rsidRPr="0003712D">
              <w:rPr>
                <w:vertAlign w:val="superscript"/>
              </w:rPr>
              <w:t>1</w:t>
            </w:r>
          </w:p>
        </w:tc>
        <w:tc>
          <w:tcPr>
            <w:tcW w:w="1529" w:type="dxa"/>
            <w:vAlign w:val="center"/>
          </w:tcPr>
          <w:p w14:paraId="172A944E" w14:textId="54020882" w:rsidR="002132D8" w:rsidRPr="002E6CA2" w:rsidRDefault="002E6CA2" w:rsidP="002067CB">
            <w:pPr>
              <w:pStyle w:val="Table"/>
              <w:cnfStyle w:val="100000000000" w:firstRow="1" w:lastRow="0" w:firstColumn="0" w:lastColumn="0" w:oddVBand="0" w:evenVBand="0" w:oddHBand="0" w:evenHBand="0" w:firstRowFirstColumn="0" w:firstRowLastColumn="0" w:lastRowFirstColumn="0" w:lastRowLastColumn="0"/>
            </w:pPr>
            <w:r w:rsidRPr="002E6CA2">
              <w:t>Locations</w:t>
            </w:r>
            <w:r w:rsidR="00F33B2B">
              <w:rPr>
                <w:vertAlign w:val="superscript"/>
              </w:rPr>
              <w:t>3</w:t>
            </w:r>
          </w:p>
        </w:tc>
        <w:tc>
          <w:tcPr>
            <w:tcW w:w="1529" w:type="dxa"/>
            <w:vAlign w:val="center"/>
          </w:tcPr>
          <w:p w14:paraId="26627DFF" w14:textId="31D810BC" w:rsidR="002132D8" w:rsidRPr="0003712D" w:rsidRDefault="002132D8" w:rsidP="002067CB">
            <w:pPr>
              <w:pStyle w:val="Table"/>
              <w:cnfStyle w:val="100000000000" w:firstRow="1" w:lastRow="0" w:firstColumn="0" w:lastColumn="0" w:oddVBand="0" w:evenVBand="0" w:oddHBand="0" w:evenHBand="0" w:firstRowFirstColumn="0" w:firstRowLastColumn="0" w:lastRowFirstColumn="0" w:lastRowLastColumn="0"/>
            </w:pPr>
            <w:r w:rsidRPr="0003712D">
              <w:t>Mini-</w:t>
            </w:r>
            <w:r w:rsidRPr="0003712D">
              <w:br/>
              <w:t>maison</w:t>
            </w:r>
            <w:r w:rsidR="00EA5B5E">
              <w:rPr>
                <w:vertAlign w:val="superscript"/>
              </w:rPr>
              <w:t>1,</w:t>
            </w:r>
            <w:r w:rsidR="00F33B2B">
              <w:rPr>
                <w:vertAlign w:val="superscript"/>
              </w:rPr>
              <w:t>4</w:t>
            </w:r>
            <w:r w:rsidRPr="0003712D">
              <w:rPr>
                <w:vertAlign w:val="superscript"/>
              </w:rPr>
              <w:t xml:space="preserve"> </w:t>
            </w:r>
          </w:p>
        </w:tc>
        <w:tc>
          <w:tcPr>
            <w:tcW w:w="1529" w:type="dxa"/>
            <w:vAlign w:val="center"/>
          </w:tcPr>
          <w:p w14:paraId="2B886F49" w14:textId="065B6ACA" w:rsidR="002132D8" w:rsidRPr="0003712D" w:rsidRDefault="002132D8" w:rsidP="002067CB">
            <w:pPr>
              <w:pStyle w:val="Table"/>
              <w:cnfStyle w:val="100000000000" w:firstRow="1" w:lastRow="0" w:firstColumn="0" w:lastColumn="0" w:oddVBand="0" w:evenVBand="0" w:oddHBand="0" w:evenHBand="0" w:firstRowFirstColumn="0" w:firstRowLastColumn="0" w:lastRowFirstColumn="0" w:lastRowLastColumn="0"/>
            </w:pPr>
            <w:r w:rsidRPr="0003712D">
              <w:t>Tente non</w:t>
            </w:r>
            <w:r w:rsidR="00FB7C18" w:rsidRPr="0003712D">
              <w:t xml:space="preserve"> </w:t>
            </w:r>
            <w:r w:rsidRPr="0003712D">
              <w:t>décorum</w:t>
            </w:r>
          </w:p>
        </w:tc>
      </w:tr>
      <w:tr w:rsidR="002132D8" w:rsidRPr="0003712D" w14:paraId="704AECF2" w14:textId="77777777" w:rsidTr="007C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3448BE89" w14:textId="5276767E" w:rsidR="002132D8" w:rsidRPr="00E83BA7" w:rsidRDefault="002132D8" w:rsidP="002067CB">
            <w:pPr>
              <w:pStyle w:val="Table"/>
              <w:rPr>
                <w:b w:val="0"/>
                <w:bCs w:val="0"/>
              </w:rPr>
            </w:pPr>
            <w:r w:rsidRPr="00E83BA7">
              <w:rPr>
                <w:b w:val="0"/>
                <w:bCs w:val="0"/>
              </w:rPr>
              <w:t>Prémontage (</w:t>
            </w:r>
            <w:r w:rsidR="007351AC">
              <w:rPr>
                <w:b w:val="0"/>
                <w:bCs w:val="0"/>
              </w:rPr>
              <w:t>1er</w:t>
            </w:r>
            <w:r w:rsidR="00764E18" w:rsidRPr="00E83BA7">
              <w:rPr>
                <w:b w:val="0"/>
                <w:bCs w:val="0"/>
              </w:rPr>
              <w:t> </w:t>
            </w:r>
            <w:r w:rsidRPr="00E83BA7">
              <w:rPr>
                <w:b w:val="0"/>
                <w:bCs w:val="0"/>
              </w:rPr>
              <w:t>août)</w:t>
            </w:r>
          </w:p>
        </w:tc>
        <w:tc>
          <w:tcPr>
            <w:tcW w:w="1529" w:type="dxa"/>
            <w:vAlign w:val="center"/>
          </w:tcPr>
          <w:p w14:paraId="65C24F68" w14:textId="77777777" w:rsidR="002132D8" w:rsidRPr="00EA5B5E" w:rsidRDefault="002132D8" w:rsidP="002067CB">
            <w:pPr>
              <w:pStyle w:val="Table"/>
              <w:jc w:val="center"/>
              <w:cnfStyle w:val="000000100000" w:firstRow="0" w:lastRow="0" w:firstColumn="0" w:lastColumn="0" w:oddVBand="0" w:evenVBand="0" w:oddHBand="1" w:evenHBand="0" w:firstRowFirstColumn="0" w:firstRowLastColumn="0" w:lastRowFirstColumn="0" w:lastRowLastColumn="0"/>
              <w:rPr>
                <w:b/>
                <w:bCs/>
                <w:sz w:val="40"/>
                <w:szCs w:val="40"/>
              </w:rPr>
            </w:pPr>
            <w:r w:rsidRPr="00EA5B5E">
              <w:rPr>
                <w:rFonts w:ascii="Wingdings" w:eastAsia="Wingdings" w:hAnsi="Wingdings" w:cs="Wingdings"/>
                <w:b/>
                <w:bCs/>
                <w:color w:val="70AD47" w:themeColor="accent6"/>
                <w:sz w:val="40"/>
                <w:szCs w:val="40"/>
              </w:rPr>
              <w:t>ü</w:t>
            </w:r>
          </w:p>
        </w:tc>
        <w:tc>
          <w:tcPr>
            <w:tcW w:w="1529" w:type="dxa"/>
            <w:vAlign w:val="center"/>
          </w:tcPr>
          <w:p w14:paraId="6A6D271D" w14:textId="77777777" w:rsidR="002132D8" w:rsidRPr="00EA5B5E" w:rsidRDefault="002132D8" w:rsidP="002067CB">
            <w:pPr>
              <w:pStyle w:val="Table"/>
              <w:jc w:val="center"/>
              <w:cnfStyle w:val="000000100000" w:firstRow="0" w:lastRow="0" w:firstColumn="0" w:lastColumn="0" w:oddVBand="0" w:evenVBand="0" w:oddHBand="1" w:evenHBand="0" w:firstRowFirstColumn="0" w:firstRowLastColumn="0" w:lastRowFirstColumn="0" w:lastRowLastColumn="0"/>
              <w:rPr>
                <w:b/>
                <w:bCs/>
                <w:sz w:val="40"/>
                <w:szCs w:val="40"/>
              </w:rPr>
            </w:pPr>
            <w:r w:rsidRPr="00EA5B5E">
              <w:rPr>
                <w:rFonts w:ascii="Wingdings" w:eastAsia="Wingdings" w:hAnsi="Wingdings" w:cs="Wingdings"/>
                <w:b/>
                <w:bCs/>
                <w:color w:val="70AD47" w:themeColor="accent6"/>
                <w:sz w:val="40"/>
                <w:szCs w:val="40"/>
              </w:rPr>
              <w:t>ü</w:t>
            </w:r>
          </w:p>
        </w:tc>
        <w:tc>
          <w:tcPr>
            <w:tcW w:w="1529" w:type="dxa"/>
            <w:vAlign w:val="center"/>
          </w:tcPr>
          <w:p w14:paraId="3DCBC5F7" w14:textId="0BF6CD59" w:rsidR="002132D8" w:rsidRPr="00EA5B5E" w:rsidRDefault="002132D8" w:rsidP="002067CB">
            <w:pPr>
              <w:pStyle w:val="Table"/>
              <w:jc w:val="center"/>
              <w:cnfStyle w:val="000000100000" w:firstRow="0" w:lastRow="0" w:firstColumn="0" w:lastColumn="0" w:oddVBand="0" w:evenVBand="0" w:oddHBand="1" w:evenHBand="0" w:firstRowFirstColumn="0" w:firstRowLastColumn="0" w:lastRowFirstColumn="0" w:lastRowLastColumn="0"/>
              <w:rPr>
                <w:b/>
                <w:bCs/>
                <w:color w:val="70AD47" w:themeColor="accent6"/>
                <w:sz w:val="40"/>
                <w:szCs w:val="40"/>
              </w:rPr>
            </w:pPr>
            <w:r w:rsidRPr="00EA5B5E">
              <w:rPr>
                <w:rFonts w:ascii="Wingdings" w:eastAsia="Wingdings" w:hAnsi="Wingdings" w:cs="Wingdings"/>
                <w:b/>
                <w:bCs/>
                <w:color w:val="C00000"/>
                <w:sz w:val="40"/>
                <w:szCs w:val="40"/>
              </w:rPr>
              <w:t>û</w:t>
            </w:r>
          </w:p>
        </w:tc>
        <w:tc>
          <w:tcPr>
            <w:tcW w:w="1529" w:type="dxa"/>
            <w:vAlign w:val="center"/>
          </w:tcPr>
          <w:p w14:paraId="788277AC" w14:textId="54E70586" w:rsidR="002132D8" w:rsidRPr="00EA5B5E" w:rsidRDefault="002132D8" w:rsidP="002067CB">
            <w:pPr>
              <w:pStyle w:val="Table"/>
              <w:jc w:val="center"/>
              <w:cnfStyle w:val="000000100000" w:firstRow="0" w:lastRow="0" w:firstColumn="0" w:lastColumn="0" w:oddVBand="0" w:evenVBand="0" w:oddHBand="1" w:evenHBand="0" w:firstRowFirstColumn="0" w:firstRowLastColumn="0" w:lastRowFirstColumn="0" w:lastRowLastColumn="0"/>
              <w:rPr>
                <w:b/>
                <w:bCs/>
                <w:sz w:val="40"/>
                <w:szCs w:val="40"/>
              </w:rPr>
            </w:pPr>
            <w:r w:rsidRPr="00EA5B5E">
              <w:rPr>
                <w:rFonts w:ascii="Wingdings" w:eastAsia="Wingdings" w:hAnsi="Wingdings" w:cs="Wingdings"/>
                <w:b/>
                <w:bCs/>
                <w:color w:val="70AD47" w:themeColor="accent6"/>
                <w:sz w:val="40"/>
                <w:szCs w:val="40"/>
              </w:rPr>
              <w:t>ü</w:t>
            </w:r>
          </w:p>
        </w:tc>
        <w:tc>
          <w:tcPr>
            <w:tcW w:w="1529" w:type="dxa"/>
            <w:vAlign w:val="center"/>
          </w:tcPr>
          <w:p w14:paraId="4035F027" w14:textId="77777777" w:rsidR="002132D8" w:rsidRPr="00EA5B5E" w:rsidRDefault="002132D8" w:rsidP="002067CB">
            <w:pPr>
              <w:pStyle w:val="Table"/>
              <w:jc w:val="center"/>
              <w:cnfStyle w:val="000000100000" w:firstRow="0" w:lastRow="0" w:firstColumn="0" w:lastColumn="0" w:oddVBand="0" w:evenVBand="0" w:oddHBand="1" w:evenHBand="0" w:firstRowFirstColumn="0" w:firstRowLastColumn="0" w:lastRowFirstColumn="0" w:lastRowLastColumn="0"/>
              <w:rPr>
                <w:b/>
                <w:bCs/>
                <w:sz w:val="40"/>
                <w:szCs w:val="40"/>
              </w:rPr>
            </w:pPr>
            <w:r w:rsidRPr="00EA5B5E">
              <w:rPr>
                <w:rFonts w:ascii="Wingdings" w:eastAsia="Wingdings" w:hAnsi="Wingdings" w:cs="Wingdings"/>
                <w:b/>
                <w:bCs/>
                <w:color w:val="C00000"/>
                <w:sz w:val="40"/>
                <w:szCs w:val="40"/>
              </w:rPr>
              <w:t>û</w:t>
            </w:r>
          </w:p>
        </w:tc>
      </w:tr>
      <w:tr w:rsidR="00922B6C" w:rsidRPr="0003712D" w14:paraId="2FA450FE" w14:textId="77777777" w:rsidTr="007C7B34">
        <w:tc>
          <w:tcPr>
            <w:cnfStyle w:val="001000000000" w:firstRow="0" w:lastRow="0" w:firstColumn="1" w:lastColumn="0" w:oddVBand="0" w:evenVBand="0" w:oddHBand="0" w:evenHBand="0" w:firstRowFirstColumn="0" w:firstRowLastColumn="0" w:lastRowFirstColumn="0" w:lastRowLastColumn="0"/>
            <w:tcW w:w="1710" w:type="dxa"/>
            <w:vAlign w:val="center"/>
          </w:tcPr>
          <w:p w14:paraId="0570E585" w14:textId="654B8AB5" w:rsidR="00922B6C" w:rsidRPr="00E83BA7" w:rsidRDefault="00922B6C" w:rsidP="00922B6C">
            <w:pPr>
              <w:pStyle w:val="Table"/>
              <w:rPr>
                <w:b w:val="0"/>
                <w:bCs w:val="0"/>
              </w:rPr>
            </w:pPr>
            <w:r w:rsidRPr="00E83BA7">
              <w:rPr>
                <w:b w:val="0"/>
                <w:bCs w:val="0"/>
              </w:rPr>
              <w:t xml:space="preserve">Arrivée hâtive </w:t>
            </w:r>
            <w:r w:rsidRPr="00E83BA7">
              <w:rPr>
                <w:b w:val="0"/>
                <w:bCs w:val="0"/>
              </w:rPr>
              <w:br/>
              <w:t>(</w:t>
            </w:r>
            <w:r w:rsidR="007351AC">
              <w:rPr>
                <w:b w:val="0"/>
                <w:bCs w:val="0"/>
              </w:rPr>
              <w:t>7</w:t>
            </w:r>
            <w:r w:rsidRPr="00E83BA7">
              <w:rPr>
                <w:b w:val="0"/>
                <w:bCs w:val="0"/>
              </w:rPr>
              <w:t xml:space="preserve"> et </w:t>
            </w:r>
            <w:r w:rsidR="007351AC">
              <w:rPr>
                <w:b w:val="0"/>
                <w:bCs w:val="0"/>
              </w:rPr>
              <w:t>8</w:t>
            </w:r>
            <w:r w:rsidRPr="00E83BA7">
              <w:rPr>
                <w:b w:val="0"/>
                <w:bCs w:val="0"/>
              </w:rPr>
              <w:t> août)</w:t>
            </w:r>
          </w:p>
        </w:tc>
        <w:tc>
          <w:tcPr>
            <w:tcW w:w="1529" w:type="dxa"/>
            <w:vAlign w:val="center"/>
          </w:tcPr>
          <w:p w14:paraId="5721DE7B" w14:textId="77777777" w:rsidR="00922B6C" w:rsidRPr="00EA5B5E" w:rsidRDefault="00922B6C" w:rsidP="00922B6C">
            <w:pPr>
              <w:pStyle w:val="Table"/>
              <w:jc w:val="center"/>
              <w:cnfStyle w:val="000000000000" w:firstRow="0" w:lastRow="0" w:firstColumn="0" w:lastColumn="0" w:oddVBand="0" w:evenVBand="0" w:oddHBand="0" w:evenHBand="0" w:firstRowFirstColumn="0" w:firstRowLastColumn="0" w:lastRowFirstColumn="0" w:lastRowLastColumn="0"/>
              <w:rPr>
                <w:b/>
                <w:bCs/>
                <w:sz w:val="40"/>
                <w:szCs w:val="40"/>
              </w:rPr>
            </w:pPr>
            <w:r w:rsidRPr="00EA5B5E">
              <w:rPr>
                <w:rFonts w:ascii="Wingdings" w:eastAsia="Wingdings" w:hAnsi="Wingdings" w:cs="Wingdings"/>
                <w:b/>
                <w:bCs/>
                <w:color w:val="70AD47" w:themeColor="accent6"/>
                <w:sz w:val="40"/>
                <w:szCs w:val="40"/>
              </w:rPr>
              <w:t>ü</w:t>
            </w:r>
          </w:p>
        </w:tc>
        <w:tc>
          <w:tcPr>
            <w:tcW w:w="1529" w:type="dxa"/>
            <w:vAlign w:val="center"/>
          </w:tcPr>
          <w:p w14:paraId="4960F33E" w14:textId="1CB2EC23" w:rsidR="00922B6C" w:rsidRPr="00EA5B5E" w:rsidRDefault="00922B6C" w:rsidP="00922B6C">
            <w:pPr>
              <w:pStyle w:val="Table"/>
              <w:jc w:val="center"/>
              <w:cnfStyle w:val="000000000000" w:firstRow="0" w:lastRow="0" w:firstColumn="0" w:lastColumn="0" w:oddVBand="0" w:evenVBand="0" w:oddHBand="0" w:evenHBand="0" w:firstRowFirstColumn="0" w:firstRowLastColumn="0" w:lastRowFirstColumn="0" w:lastRowLastColumn="0"/>
              <w:rPr>
                <w:b/>
                <w:bCs/>
                <w:sz w:val="40"/>
                <w:szCs w:val="40"/>
              </w:rPr>
            </w:pPr>
            <w:r w:rsidRPr="00EA5B5E">
              <w:rPr>
                <w:rFonts w:ascii="Wingdings" w:eastAsia="Wingdings" w:hAnsi="Wingdings" w:cs="Wingdings"/>
                <w:b/>
                <w:bCs/>
                <w:color w:val="C00000"/>
                <w:sz w:val="40"/>
                <w:szCs w:val="40"/>
              </w:rPr>
              <w:t>û</w:t>
            </w:r>
            <w:r w:rsidR="00F33B2B">
              <w:rPr>
                <w:rFonts w:eastAsia="Wingdings" w:cs="Wingdings"/>
                <w:b/>
                <w:bCs/>
                <w:vertAlign w:val="superscript"/>
              </w:rPr>
              <w:t>2</w:t>
            </w:r>
          </w:p>
        </w:tc>
        <w:tc>
          <w:tcPr>
            <w:tcW w:w="1529" w:type="dxa"/>
            <w:vAlign w:val="center"/>
          </w:tcPr>
          <w:p w14:paraId="72E28703" w14:textId="5F7B1EBF" w:rsidR="00922B6C" w:rsidRPr="00EA5B5E" w:rsidRDefault="00922B6C" w:rsidP="00922B6C">
            <w:pPr>
              <w:pStyle w:val="Table"/>
              <w:jc w:val="center"/>
              <w:cnfStyle w:val="000000000000" w:firstRow="0" w:lastRow="0" w:firstColumn="0" w:lastColumn="0" w:oddVBand="0" w:evenVBand="0" w:oddHBand="0" w:evenHBand="0" w:firstRowFirstColumn="0" w:firstRowLastColumn="0" w:lastRowFirstColumn="0" w:lastRowLastColumn="0"/>
              <w:rPr>
                <w:b/>
                <w:bCs/>
                <w:color w:val="C00000"/>
                <w:sz w:val="40"/>
                <w:szCs w:val="40"/>
              </w:rPr>
            </w:pPr>
            <w:r w:rsidRPr="00EA5B5E">
              <w:rPr>
                <w:rFonts w:ascii="Wingdings" w:eastAsia="Wingdings" w:hAnsi="Wingdings" w:cs="Wingdings"/>
                <w:b/>
                <w:bCs/>
                <w:color w:val="70AD47" w:themeColor="accent6"/>
                <w:sz w:val="40"/>
                <w:szCs w:val="40"/>
              </w:rPr>
              <w:t>ü</w:t>
            </w:r>
          </w:p>
        </w:tc>
        <w:tc>
          <w:tcPr>
            <w:tcW w:w="1529" w:type="dxa"/>
            <w:vAlign w:val="center"/>
          </w:tcPr>
          <w:p w14:paraId="27607435" w14:textId="6B09D2A2" w:rsidR="00922B6C" w:rsidRPr="00EA5B5E" w:rsidRDefault="00922B6C" w:rsidP="00922B6C">
            <w:pPr>
              <w:pStyle w:val="Table"/>
              <w:jc w:val="center"/>
              <w:cnfStyle w:val="000000000000" w:firstRow="0" w:lastRow="0" w:firstColumn="0" w:lastColumn="0" w:oddVBand="0" w:evenVBand="0" w:oddHBand="0" w:evenHBand="0" w:firstRowFirstColumn="0" w:firstRowLastColumn="0" w:lastRowFirstColumn="0" w:lastRowLastColumn="0"/>
              <w:rPr>
                <w:b/>
                <w:bCs/>
                <w:sz w:val="40"/>
                <w:szCs w:val="40"/>
              </w:rPr>
            </w:pPr>
            <w:r w:rsidRPr="00EA5B5E">
              <w:rPr>
                <w:rFonts w:ascii="Wingdings" w:eastAsia="Wingdings" w:hAnsi="Wingdings" w:cs="Wingdings"/>
                <w:b/>
                <w:bCs/>
                <w:color w:val="C00000"/>
                <w:sz w:val="40"/>
                <w:szCs w:val="40"/>
              </w:rPr>
              <w:t>û</w:t>
            </w:r>
          </w:p>
        </w:tc>
        <w:tc>
          <w:tcPr>
            <w:tcW w:w="1529" w:type="dxa"/>
            <w:vAlign w:val="center"/>
          </w:tcPr>
          <w:p w14:paraId="3A56D132" w14:textId="77777777" w:rsidR="00922B6C" w:rsidRPr="00EA5B5E" w:rsidRDefault="00922B6C" w:rsidP="00922B6C">
            <w:pPr>
              <w:pStyle w:val="Table"/>
              <w:jc w:val="center"/>
              <w:cnfStyle w:val="000000000000" w:firstRow="0" w:lastRow="0" w:firstColumn="0" w:lastColumn="0" w:oddVBand="0" w:evenVBand="0" w:oddHBand="0" w:evenHBand="0" w:firstRowFirstColumn="0" w:firstRowLastColumn="0" w:lastRowFirstColumn="0" w:lastRowLastColumn="0"/>
              <w:rPr>
                <w:b/>
                <w:bCs/>
                <w:sz w:val="40"/>
                <w:szCs w:val="40"/>
              </w:rPr>
            </w:pPr>
            <w:r w:rsidRPr="00EA5B5E">
              <w:rPr>
                <w:rFonts w:ascii="Wingdings" w:eastAsia="Wingdings" w:hAnsi="Wingdings" w:cs="Wingdings"/>
                <w:b/>
                <w:bCs/>
                <w:color w:val="C00000"/>
                <w:sz w:val="40"/>
                <w:szCs w:val="40"/>
              </w:rPr>
              <w:t>û</w:t>
            </w:r>
          </w:p>
        </w:tc>
      </w:tr>
      <w:tr w:rsidR="002132D8" w:rsidRPr="0003712D" w14:paraId="5D6BAE34" w14:textId="77777777" w:rsidTr="007C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4DC3F458" w14:textId="4AB99ED7" w:rsidR="002132D8" w:rsidRPr="00E83BA7" w:rsidRDefault="002132D8" w:rsidP="002067CB">
            <w:pPr>
              <w:pStyle w:val="Table"/>
              <w:rPr>
                <w:b w:val="0"/>
                <w:bCs w:val="0"/>
              </w:rPr>
            </w:pPr>
            <w:r w:rsidRPr="00E83BA7">
              <w:rPr>
                <w:b w:val="0"/>
                <w:bCs w:val="0"/>
              </w:rPr>
              <w:t>1</w:t>
            </w:r>
            <w:r w:rsidRPr="00E83BA7">
              <w:rPr>
                <w:b w:val="0"/>
                <w:bCs w:val="0"/>
                <w:vertAlign w:val="superscript"/>
              </w:rPr>
              <w:t>er</w:t>
            </w:r>
            <w:r w:rsidRPr="00E83BA7">
              <w:rPr>
                <w:b w:val="0"/>
                <w:bCs w:val="0"/>
              </w:rPr>
              <w:t xml:space="preserve"> dimanche (</w:t>
            </w:r>
            <w:r w:rsidR="007351AC">
              <w:rPr>
                <w:b w:val="0"/>
                <w:bCs w:val="0"/>
              </w:rPr>
              <w:t>9</w:t>
            </w:r>
            <w:r w:rsidR="00764E18" w:rsidRPr="00E83BA7">
              <w:rPr>
                <w:b w:val="0"/>
                <w:bCs w:val="0"/>
              </w:rPr>
              <w:t> </w:t>
            </w:r>
            <w:r w:rsidRPr="00E83BA7">
              <w:rPr>
                <w:b w:val="0"/>
                <w:bCs w:val="0"/>
              </w:rPr>
              <w:t>août)</w:t>
            </w:r>
          </w:p>
        </w:tc>
        <w:tc>
          <w:tcPr>
            <w:tcW w:w="1529" w:type="dxa"/>
            <w:vAlign w:val="center"/>
          </w:tcPr>
          <w:p w14:paraId="7181A62A" w14:textId="77777777" w:rsidR="002132D8" w:rsidRPr="00EA5B5E" w:rsidRDefault="002132D8" w:rsidP="002067CB">
            <w:pPr>
              <w:pStyle w:val="Table"/>
              <w:jc w:val="center"/>
              <w:cnfStyle w:val="000000100000" w:firstRow="0" w:lastRow="0" w:firstColumn="0" w:lastColumn="0" w:oddVBand="0" w:evenVBand="0" w:oddHBand="1" w:evenHBand="0" w:firstRowFirstColumn="0" w:firstRowLastColumn="0" w:lastRowFirstColumn="0" w:lastRowLastColumn="0"/>
              <w:rPr>
                <w:b/>
                <w:bCs/>
                <w:sz w:val="40"/>
                <w:szCs w:val="40"/>
              </w:rPr>
            </w:pPr>
            <w:r w:rsidRPr="00EA5B5E">
              <w:rPr>
                <w:rFonts w:ascii="Wingdings" w:eastAsia="Wingdings" w:hAnsi="Wingdings" w:cs="Wingdings"/>
                <w:b/>
                <w:bCs/>
                <w:color w:val="70AD47" w:themeColor="accent6"/>
                <w:sz w:val="40"/>
                <w:szCs w:val="40"/>
              </w:rPr>
              <w:t>ü</w:t>
            </w:r>
          </w:p>
        </w:tc>
        <w:tc>
          <w:tcPr>
            <w:tcW w:w="1529" w:type="dxa"/>
            <w:vAlign w:val="center"/>
          </w:tcPr>
          <w:p w14:paraId="15D07D11" w14:textId="77777777" w:rsidR="002132D8" w:rsidRPr="00EA5B5E" w:rsidRDefault="002132D8" w:rsidP="002067CB">
            <w:pPr>
              <w:pStyle w:val="Table"/>
              <w:jc w:val="center"/>
              <w:cnfStyle w:val="000000100000" w:firstRow="0" w:lastRow="0" w:firstColumn="0" w:lastColumn="0" w:oddVBand="0" w:evenVBand="0" w:oddHBand="1" w:evenHBand="0" w:firstRowFirstColumn="0" w:firstRowLastColumn="0" w:lastRowFirstColumn="0" w:lastRowLastColumn="0"/>
              <w:rPr>
                <w:b/>
                <w:bCs/>
                <w:sz w:val="40"/>
                <w:szCs w:val="40"/>
              </w:rPr>
            </w:pPr>
            <w:r w:rsidRPr="00EA5B5E">
              <w:rPr>
                <w:rFonts w:ascii="Wingdings" w:eastAsia="Wingdings" w:hAnsi="Wingdings" w:cs="Wingdings"/>
                <w:b/>
                <w:bCs/>
                <w:color w:val="70AD47" w:themeColor="accent6"/>
                <w:sz w:val="40"/>
                <w:szCs w:val="40"/>
              </w:rPr>
              <w:t>ü</w:t>
            </w:r>
          </w:p>
        </w:tc>
        <w:tc>
          <w:tcPr>
            <w:tcW w:w="1529" w:type="dxa"/>
            <w:vAlign w:val="center"/>
          </w:tcPr>
          <w:p w14:paraId="05CE3BA6" w14:textId="229FB3DC" w:rsidR="002132D8" w:rsidRPr="00EA5B5E" w:rsidRDefault="002132D8" w:rsidP="002067CB">
            <w:pPr>
              <w:pStyle w:val="Table"/>
              <w:jc w:val="center"/>
              <w:cnfStyle w:val="000000100000" w:firstRow="0" w:lastRow="0" w:firstColumn="0" w:lastColumn="0" w:oddVBand="0" w:evenVBand="0" w:oddHBand="1" w:evenHBand="0" w:firstRowFirstColumn="0" w:firstRowLastColumn="0" w:lastRowFirstColumn="0" w:lastRowLastColumn="0"/>
              <w:rPr>
                <w:b/>
                <w:bCs/>
                <w:color w:val="70AD47" w:themeColor="accent6"/>
                <w:sz w:val="40"/>
                <w:szCs w:val="40"/>
              </w:rPr>
            </w:pPr>
            <w:r w:rsidRPr="00EA5B5E">
              <w:rPr>
                <w:rFonts w:ascii="Wingdings" w:eastAsia="Wingdings" w:hAnsi="Wingdings" w:cs="Wingdings"/>
                <w:b/>
                <w:bCs/>
                <w:color w:val="70AD47" w:themeColor="accent6"/>
                <w:sz w:val="40"/>
                <w:szCs w:val="40"/>
              </w:rPr>
              <w:t>ü</w:t>
            </w:r>
          </w:p>
        </w:tc>
        <w:tc>
          <w:tcPr>
            <w:tcW w:w="1529" w:type="dxa"/>
            <w:vAlign w:val="center"/>
          </w:tcPr>
          <w:p w14:paraId="7A5AA68D" w14:textId="00CE4F8B" w:rsidR="002132D8" w:rsidRPr="00EA5B5E" w:rsidRDefault="002132D8" w:rsidP="002067CB">
            <w:pPr>
              <w:pStyle w:val="Table"/>
              <w:jc w:val="center"/>
              <w:cnfStyle w:val="000000100000" w:firstRow="0" w:lastRow="0" w:firstColumn="0" w:lastColumn="0" w:oddVBand="0" w:evenVBand="0" w:oddHBand="1" w:evenHBand="0" w:firstRowFirstColumn="0" w:firstRowLastColumn="0" w:lastRowFirstColumn="0" w:lastRowLastColumn="0"/>
              <w:rPr>
                <w:b/>
                <w:bCs/>
                <w:sz w:val="40"/>
                <w:szCs w:val="40"/>
              </w:rPr>
            </w:pPr>
            <w:r w:rsidRPr="00EA5B5E">
              <w:rPr>
                <w:rFonts w:ascii="Wingdings" w:eastAsia="Wingdings" w:hAnsi="Wingdings" w:cs="Wingdings"/>
                <w:b/>
                <w:bCs/>
                <w:color w:val="70AD47" w:themeColor="accent6"/>
                <w:sz w:val="40"/>
                <w:szCs w:val="40"/>
              </w:rPr>
              <w:t>ü</w:t>
            </w:r>
          </w:p>
        </w:tc>
        <w:tc>
          <w:tcPr>
            <w:tcW w:w="1529" w:type="dxa"/>
            <w:vAlign w:val="center"/>
          </w:tcPr>
          <w:p w14:paraId="02B463F7" w14:textId="77777777" w:rsidR="002132D8" w:rsidRPr="00EA5B5E" w:rsidRDefault="002132D8" w:rsidP="002067CB">
            <w:pPr>
              <w:pStyle w:val="Table"/>
              <w:jc w:val="center"/>
              <w:cnfStyle w:val="000000100000" w:firstRow="0" w:lastRow="0" w:firstColumn="0" w:lastColumn="0" w:oddVBand="0" w:evenVBand="0" w:oddHBand="1" w:evenHBand="0" w:firstRowFirstColumn="0" w:firstRowLastColumn="0" w:lastRowFirstColumn="0" w:lastRowLastColumn="0"/>
              <w:rPr>
                <w:b/>
                <w:bCs/>
                <w:sz w:val="40"/>
                <w:szCs w:val="40"/>
              </w:rPr>
            </w:pPr>
            <w:r w:rsidRPr="00EA5B5E">
              <w:rPr>
                <w:rFonts w:ascii="Wingdings" w:eastAsia="Wingdings" w:hAnsi="Wingdings" w:cs="Wingdings"/>
                <w:b/>
                <w:bCs/>
                <w:color w:val="70AD47" w:themeColor="accent6"/>
                <w:sz w:val="40"/>
                <w:szCs w:val="40"/>
              </w:rPr>
              <w:t>ü</w:t>
            </w:r>
          </w:p>
        </w:tc>
      </w:tr>
      <w:tr w:rsidR="002132D8" w:rsidRPr="0003712D" w14:paraId="794D61B3" w14:textId="77777777" w:rsidTr="007C7B34">
        <w:tc>
          <w:tcPr>
            <w:cnfStyle w:val="001000000000" w:firstRow="0" w:lastRow="0" w:firstColumn="1" w:lastColumn="0" w:oddVBand="0" w:evenVBand="0" w:oddHBand="0" w:evenHBand="0" w:firstRowFirstColumn="0" w:firstRowLastColumn="0" w:lastRowFirstColumn="0" w:lastRowLastColumn="0"/>
            <w:tcW w:w="1710" w:type="dxa"/>
            <w:tcBorders>
              <w:bottom w:val="single" w:sz="4" w:space="0" w:color="C9C9C9" w:themeColor="accent3" w:themeTint="99"/>
            </w:tcBorders>
            <w:vAlign w:val="center"/>
          </w:tcPr>
          <w:p w14:paraId="0706F8EF" w14:textId="77777777" w:rsidR="002132D8" w:rsidRPr="00E83BA7" w:rsidRDefault="002132D8" w:rsidP="002067CB">
            <w:pPr>
              <w:pStyle w:val="Table"/>
              <w:rPr>
                <w:b w:val="0"/>
                <w:bCs w:val="0"/>
              </w:rPr>
            </w:pPr>
            <w:r w:rsidRPr="00E83BA7">
              <w:rPr>
                <w:b w:val="0"/>
                <w:bCs w:val="0"/>
              </w:rPr>
              <w:t>Autre journée pendant l’événement</w:t>
            </w:r>
          </w:p>
        </w:tc>
        <w:tc>
          <w:tcPr>
            <w:tcW w:w="1529" w:type="dxa"/>
            <w:tcBorders>
              <w:bottom w:val="single" w:sz="4" w:space="0" w:color="C9C9C9" w:themeColor="accent3" w:themeTint="99"/>
            </w:tcBorders>
            <w:vAlign w:val="center"/>
          </w:tcPr>
          <w:p w14:paraId="31888C7E" w14:textId="77777777" w:rsidR="002132D8" w:rsidRPr="00EA5B5E" w:rsidRDefault="002132D8" w:rsidP="002067CB">
            <w:pPr>
              <w:pStyle w:val="Table"/>
              <w:jc w:val="center"/>
              <w:cnfStyle w:val="000000000000" w:firstRow="0" w:lastRow="0" w:firstColumn="0" w:lastColumn="0" w:oddVBand="0" w:evenVBand="0" w:oddHBand="0" w:evenHBand="0" w:firstRowFirstColumn="0" w:firstRowLastColumn="0" w:lastRowFirstColumn="0" w:lastRowLastColumn="0"/>
              <w:rPr>
                <w:b/>
                <w:bCs/>
                <w:sz w:val="40"/>
                <w:szCs w:val="40"/>
              </w:rPr>
            </w:pPr>
            <w:r w:rsidRPr="00EA5B5E">
              <w:rPr>
                <w:rFonts w:ascii="Wingdings" w:eastAsia="Wingdings" w:hAnsi="Wingdings" w:cs="Wingdings"/>
                <w:b/>
                <w:bCs/>
                <w:color w:val="70AD47" w:themeColor="accent6"/>
                <w:sz w:val="40"/>
                <w:szCs w:val="40"/>
              </w:rPr>
              <w:t>ü</w:t>
            </w:r>
          </w:p>
        </w:tc>
        <w:tc>
          <w:tcPr>
            <w:tcW w:w="1529" w:type="dxa"/>
            <w:tcBorders>
              <w:bottom w:val="single" w:sz="4" w:space="0" w:color="C9C9C9" w:themeColor="accent3" w:themeTint="99"/>
            </w:tcBorders>
            <w:vAlign w:val="center"/>
          </w:tcPr>
          <w:p w14:paraId="5E8282EE" w14:textId="77777777" w:rsidR="002132D8" w:rsidRPr="00EA5B5E" w:rsidRDefault="002132D8" w:rsidP="002067CB">
            <w:pPr>
              <w:pStyle w:val="Table"/>
              <w:jc w:val="center"/>
              <w:cnfStyle w:val="000000000000" w:firstRow="0" w:lastRow="0" w:firstColumn="0" w:lastColumn="0" w:oddVBand="0" w:evenVBand="0" w:oddHBand="0" w:evenHBand="0" w:firstRowFirstColumn="0" w:firstRowLastColumn="0" w:lastRowFirstColumn="0" w:lastRowLastColumn="0"/>
              <w:rPr>
                <w:b/>
                <w:bCs/>
                <w:sz w:val="40"/>
                <w:szCs w:val="40"/>
              </w:rPr>
            </w:pPr>
            <w:r w:rsidRPr="00EA5B5E">
              <w:rPr>
                <w:rFonts w:ascii="Wingdings" w:eastAsia="Wingdings" w:hAnsi="Wingdings" w:cs="Wingdings"/>
                <w:b/>
                <w:bCs/>
                <w:color w:val="70AD47" w:themeColor="accent6"/>
                <w:sz w:val="40"/>
                <w:szCs w:val="40"/>
              </w:rPr>
              <w:t>ü</w:t>
            </w:r>
          </w:p>
        </w:tc>
        <w:tc>
          <w:tcPr>
            <w:tcW w:w="1529" w:type="dxa"/>
            <w:tcBorders>
              <w:bottom w:val="single" w:sz="4" w:space="0" w:color="C9C9C9" w:themeColor="accent3" w:themeTint="99"/>
            </w:tcBorders>
            <w:vAlign w:val="center"/>
          </w:tcPr>
          <w:p w14:paraId="5F0932DC" w14:textId="63C3BA6A" w:rsidR="002132D8" w:rsidRPr="00EA5B5E" w:rsidRDefault="002132D8" w:rsidP="002067CB">
            <w:pPr>
              <w:pStyle w:val="Table"/>
              <w:jc w:val="center"/>
              <w:cnfStyle w:val="000000000000" w:firstRow="0" w:lastRow="0" w:firstColumn="0" w:lastColumn="0" w:oddVBand="0" w:evenVBand="0" w:oddHBand="0" w:evenHBand="0" w:firstRowFirstColumn="0" w:firstRowLastColumn="0" w:lastRowFirstColumn="0" w:lastRowLastColumn="0"/>
              <w:rPr>
                <w:b/>
                <w:bCs/>
                <w:color w:val="C00000"/>
                <w:sz w:val="40"/>
                <w:szCs w:val="40"/>
              </w:rPr>
            </w:pPr>
            <w:r w:rsidRPr="00EA5B5E">
              <w:rPr>
                <w:rFonts w:ascii="Wingdings" w:eastAsia="Wingdings" w:hAnsi="Wingdings" w:cs="Wingdings"/>
                <w:b/>
                <w:bCs/>
                <w:color w:val="70AD47" w:themeColor="accent6"/>
                <w:sz w:val="40"/>
                <w:szCs w:val="40"/>
              </w:rPr>
              <w:t>ü</w:t>
            </w:r>
          </w:p>
        </w:tc>
        <w:tc>
          <w:tcPr>
            <w:tcW w:w="1529" w:type="dxa"/>
            <w:tcBorders>
              <w:bottom w:val="single" w:sz="4" w:space="0" w:color="C9C9C9" w:themeColor="accent3" w:themeTint="99"/>
            </w:tcBorders>
            <w:vAlign w:val="center"/>
          </w:tcPr>
          <w:p w14:paraId="4FE5D766" w14:textId="77E9CA77" w:rsidR="002132D8" w:rsidRPr="00EA5B5E" w:rsidRDefault="002132D8" w:rsidP="002067CB">
            <w:pPr>
              <w:pStyle w:val="Table"/>
              <w:jc w:val="center"/>
              <w:cnfStyle w:val="000000000000" w:firstRow="0" w:lastRow="0" w:firstColumn="0" w:lastColumn="0" w:oddVBand="0" w:evenVBand="0" w:oddHBand="0" w:evenHBand="0" w:firstRowFirstColumn="0" w:firstRowLastColumn="0" w:lastRowFirstColumn="0" w:lastRowLastColumn="0"/>
              <w:rPr>
                <w:b/>
                <w:bCs/>
                <w:sz w:val="40"/>
                <w:szCs w:val="40"/>
              </w:rPr>
            </w:pPr>
            <w:r w:rsidRPr="00EA5B5E">
              <w:rPr>
                <w:rFonts w:ascii="Wingdings" w:eastAsia="Wingdings" w:hAnsi="Wingdings" w:cs="Wingdings"/>
                <w:b/>
                <w:bCs/>
                <w:color w:val="C00000"/>
                <w:sz w:val="40"/>
                <w:szCs w:val="40"/>
              </w:rPr>
              <w:t>û</w:t>
            </w:r>
          </w:p>
        </w:tc>
        <w:tc>
          <w:tcPr>
            <w:tcW w:w="1529" w:type="dxa"/>
            <w:tcBorders>
              <w:bottom w:val="single" w:sz="4" w:space="0" w:color="C9C9C9" w:themeColor="accent3" w:themeTint="99"/>
            </w:tcBorders>
            <w:vAlign w:val="center"/>
          </w:tcPr>
          <w:p w14:paraId="3F855652" w14:textId="77777777" w:rsidR="002132D8" w:rsidRPr="00EA5B5E" w:rsidRDefault="002132D8" w:rsidP="002067CB">
            <w:pPr>
              <w:pStyle w:val="Table"/>
              <w:jc w:val="center"/>
              <w:cnfStyle w:val="000000000000" w:firstRow="0" w:lastRow="0" w:firstColumn="0" w:lastColumn="0" w:oddVBand="0" w:evenVBand="0" w:oddHBand="0" w:evenHBand="0" w:firstRowFirstColumn="0" w:firstRowLastColumn="0" w:lastRowFirstColumn="0" w:lastRowLastColumn="0"/>
              <w:rPr>
                <w:b/>
                <w:bCs/>
                <w:sz w:val="40"/>
                <w:szCs w:val="40"/>
              </w:rPr>
            </w:pPr>
            <w:r w:rsidRPr="00EA5B5E">
              <w:rPr>
                <w:rFonts w:ascii="Wingdings" w:eastAsia="Wingdings" w:hAnsi="Wingdings" w:cs="Wingdings"/>
                <w:b/>
                <w:bCs/>
                <w:color w:val="70AD47" w:themeColor="accent6"/>
                <w:sz w:val="40"/>
                <w:szCs w:val="40"/>
              </w:rPr>
              <w:t>ü</w:t>
            </w:r>
          </w:p>
        </w:tc>
      </w:tr>
      <w:tr w:rsidR="002132D8" w:rsidRPr="0003712D" w14:paraId="2FF81BD2" w14:textId="77777777" w:rsidTr="003E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6"/>
            <w:tcBorders>
              <w:left w:val="nil"/>
              <w:bottom w:val="nil"/>
              <w:right w:val="nil"/>
            </w:tcBorders>
            <w:shd w:val="clear" w:color="auto" w:fill="auto"/>
          </w:tcPr>
          <w:p w14:paraId="28AA0F08" w14:textId="0FBD850C" w:rsidR="002132D8" w:rsidRPr="00584900" w:rsidRDefault="002132D8" w:rsidP="002067CB">
            <w:pPr>
              <w:pStyle w:val="Table"/>
              <w:numPr>
                <w:ilvl w:val="0"/>
                <w:numId w:val="29"/>
              </w:numPr>
              <w:ind w:left="345"/>
              <w:rPr>
                <w:b w:val="0"/>
                <w:bCs w:val="0"/>
                <w:sz w:val="18"/>
                <w:szCs w:val="18"/>
              </w:rPr>
            </w:pPr>
            <w:r w:rsidRPr="00EA5B5E">
              <w:rPr>
                <w:b w:val="0"/>
                <w:bCs w:val="0"/>
                <w:sz w:val="18"/>
                <w:szCs w:val="18"/>
              </w:rPr>
              <w:t>Les emplacements de tentes décorum et des minimaisons doivent être réservés à l’avance auprès de l’équipe d’urbanisme (</w:t>
            </w:r>
            <w:hyperlink r:id="rId63" w:history="1">
              <w:r w:rsidRPr="00584900">
                <w:rPr>
                  <w:rStyle w:val="Hyperlink"/>
                  <w:b w:val="0"/>
                  <w:bCs w:val="0"/>
                  <w:sz w:val="18"/>
                  <w:szCs w:val="18"/>
                </w:rPr>
                <w:t>urbanisme@bicolline.org</w:t>
              </w:r>
            </w:hyperlink>
            <w:r w:rsidRPr="00584900">
              <w:rPr>
                <w:b w:val="0"/>
                <w:bCs w:val="0"/>
                <w:sz w:val="18"/>
                <w:szCs w:val="18"/>
              </w:rPr>
              <w:t xml:space="preserve">). </w:t>
            </w:r>
            <w:r w:rsidR="00EA5B5E" w:rsidRPr="00584900">
              <w:rPr>
                <w:b w:val="0"/>
                <w:bCs w:val="0"/>
                <w:sz w:val="18"/>
                <w:szCs w:val="18"/>
              </w:rPr>
              <w:t>Veuillez vous référer</w:t>
            </w:r>
            <w:r w:rsidRPr="00584900">
              <w:rPr>
                <w:b w:val="0"/>
                <w:bCs w:val="0"/>
                <w:sz w:val="18"/>
                <w:szCs w:val="18"/>
              </w:rPr>
              <w:t xml:space="preserve"> à la section </w:t>
            </w:r>
            <w:r w:rsidRPr="00584900">
              <w:rPr>
                <w:i/>
                <w:iCs/>
                <w:sz w:val="18"/>
                <w:szCs w:val="18"/>
              </w:rPr>
              <w:fldChar w:fldCharType="begin"/>
            </w:r>
            <w:r w:rsidRPr="00584900">
              <w:rPr>
                <w:b w:val="0"/>
                <w:bCs w:val="0"/>
                <w:i/>
                <w:iCs/>
                <w:sz w:val="18"/>
                <w:szCs w:val="18"/>
              </w:rPr>
              <w:instrText xml:space="preserve"> REF _Ref165017164 \h  \* MERGEFORMAT </w:instrText>
            </w:r>
            <w:r w:rsidRPr="00584900">
              <w:rPr>
                <w:i/>
                <w:iCs/>
                <w:sz w:val="18"/>
                <w:szCs w:val="18"/>
              </w:rPr>
            </w:r>
            <w:r w:rsidRPr="00584900">
              <w:rPr>
                <w:i/>
                <w:iCs/>
                <w:sz w:val="18"/>
                <w:szCs w:val="18"/>
              </w:rPr>
              <w:fldChar w:fldCharType="separate"/>
            </w:r>
            <w:r w:rsidR="00414703" w:rsidRPr="00584900">
              <w:rPr>
                <w:b w:val="0"/>
                <w:bCs w:val="0"/>
                <w:i/>
                <w:iCs/>
                <w:sz w:val="18"/>
                <w:szCs w:val="18"/>
              </w:rPr>
              <w:t>Réserver un emplacement</w:t>
            </w:r>
            <w:r w:rsidRPr="00584900">
              <w:rPr>
                <w:i/>
                <w:iCs/>
                <w:sz w:val="18"/>
                <w:szCs w:val="18"/>
              </w:rPr>
              <w:fldChar w:fldCharType="end"/>
            </w:r>
            <w:r w:rsidRPr="00584900">
              <w:rPr>
                <w:b w:val="0"/>
                <w:bCs w:val="0"/>
                <w:sz w:val="18"/>
                <w:szCs w:val="18"/>
              </w:rPr>
              <w:t>.</w:t>
            </w:r>
          </w:p>
          <w:p w14:paraId="60477F7D" w14:textId="77777777" w:rsidR="00F33B2B" w:rsidRPr="00584900" w:rsidRDefault="00F33B2B" w:rsidP="002067CB">
            <w:pPr>
              <w:pStyle w:val="Table"/>
              <w:numPr>
                <w:ilvl w:val="0"/>
                <w:numId w:val="29"/>
              </w:numPr>
              <w:ind w:left="345"/>
              <w:rPr>
                <w:b w:val="0"/>
                <w:bCs w:val="0"/>
                <w:sz w:val="18"/>
                <w:szCs w:val="18"/>
              </w:rPr>
            </w:pPr>
            <w:r w:rsidRPr="00584900">
              <w:rPr>
                <w:b w:val="0"/>
                <w:bCs w:val="0"/>
                <w:sz w:val="18"/>
                <w:szCs w:val="18"/>
              </w:rPr>
              <w:t>Seules les tentes décorum installées sur une plateforme permanente peuvent être installées lors de l’Arrivée hâtive. Assurez-vous de faire vérifier votre tente par l’équipe d’urbanisme une fois qu’elle sera installée.</w:t>
            </w:r>
          </w:p>
          <w:p w14:paraId="7A14678C" w14:textId="64BD60FF" w:rsidR="00EA5B5E" w:rsidRPr="00584900" w:rsidRDefault="00922B6C" w:rsidP="002067CB">
            <w:pPr>
              <w:pStyle w:val="Table"/>
              <w:numPr>
                <w:ilvl w:val="0"/>
                <w:numId w:val="29"/>
              </w:numPr>
              <w:ind w:left="345"/>
              <w:rPr>
                <w:b w:val="0"/>
                <w:bCs w:val="0"/>
                <w:sz w:val="18"/>
                <w:szCs w:val="18"/>
              </w:rPr>
            </w:pPr>
            <w:r w:rsidRPr="00584900">
              <w:rPr>
                <w:b w:val="0"/>
                <w:bCs w:val="0"/>
                <w:sz w:val="18"/>
                <w:szCs w:val="18"/>
              </w:rPr>
              <w:t xml:space="preserve">Pavillons et cabanes de style viking loués par le Duché de Bicolline seulement. Veuillez vous référer à la section </w:t>
            </w:r>
            <w:r w:rsidRPr="00584900">
              <w:rPr>
                <w:i/>
                <w:iCs/>
                <w:sz w:val="18"/>
                <w:szCs w:val="18"/>
              </w:rPr>
              <w:fldChar w:fldCharType="begin"/>
            </w:r>
            <w:r w:rsidRPr="00584900">
              <w:rPr>
                <w:b w:val="0"/>
                <w:bCs w:val="0"/>
                <w:i/>
                <w:iCs/>
                <w:sz w:val="18"/>
                <w:szCs w:val="18"/>
              </w:rPr>
              <w:instrText xml:space="preserve"> REF _Ref197423179 \h  \* MERGEFORMAT </w:instrText>
            </w:r>
            <w:r w:rsidRPr="00584900">
              <w:rPr>
                <w:i/>
                <w:iCs/>
                <w:sz w:val="18"/>
                <w:szCs w:val="18"/>
              </w:rPr>
            </w:r>
            <w:r w:rsidRPr="00584900">
              <w:rPr>
                <w:i/>
                <w:iCs/>
                <w:sz w:val="18"/>
                <w:szCs w:val="18"/>
              </w:rPr>
              <w:fldChar w:fldCharType="separate"/>
            </w:r>
            <w:r w:rsidR="00414703" w:rsidRPr="00584900">
              <w:rPr>
                <w:b w:val="0"/>
                <w:bCs w:val="0"/>
                <w:i/>
                <w:iCs/>
                <w:sz w:val="18"/>
                <w:szCs w:val="18"/>
              </w:rPr>
              <w:t>Pavillons et cabanes de style viking (en location)</w:t>
            </w:r>
            <w:r w:rsidRPr="00584900">
              <w:rPr>
                <w:i/>
                <w:iCs/>
                <w:sz w:val="18"/>
                <w:szCs w:val="18"/>
              </w:rPr>
              <w:fldChar w:fldCharType="end"/>
            </w:r>
            <w:r w:rsidRPr="00584900">
              <w:rPr>
                <w:b w:val="0"/>
                <w:bCs w:val="0"/>
                <w:sz w:val="18"/>
                <w:szCs w:val="18"/>
              </w:rPr>
              <w:t xml:space="preserve">. </w:t>
            </w:r>
          </w:p>
          <w:p w14:paraId="1F0F7B40" w14:textId="4DF217BC" w:rsidR="00EA5B5E" w:rsidRPr="00EA5B5E" w:rsidRDefault="002132D8" w:rsidP="00F33B2B">
            <w:pPr>
              <w:pStyle w:val="Table"/>
              <w:numPr>
                <w:ilvl w:val="0"/>
                <w:numId w:val="29"/>
              </w:numPr>
              <w:ind w:left="345"/>
              <w:rPr>
                <w:b w:val="0"/>
                <w:bCs w:val="0"/>
                <w:sz w:val="18"/>
                <w:szCs w:val="18"/>
              </w:rPr>
            </w:pPr>
            <w:r w:rsidRPr="00EA5B5E">
              <w:rPr>
                <w:b w:val="0"/>
                <w:bCs w:val="0"/>
                <w:sz w:val="18"/>
                <w:szCs w:val="18"/>
              </w:rPr>
              <w:t>Une mi</w:t>
            </w:r>
            <w:r w:rsidRPr="00E3424E">
              <w:rPr>
                <w:b w:val="0"/>
                <w:bCs w:val="0"/>
                <w:sz w:val="18"/>
                <w:szCs w:val="18"/>
              </w:rPr>
              <w:t xml:space="preserve">nimaison préapprouvée pourrait être installée lors de la fin de semaine de cession </w:t>
            </w:r>
            <w:r w:rsidR="00764E18" w:rsidRPr="00E3424E">
              <w:rPr>
                <w:b w:val="0"/>
                <w:bCs w:val="0"/>
                <w:sz w:val="18"/>
                <w:szCs w:val="18"/>
              </w:rPr>
              <w:t>de juillet</w:t>
            </w:r>
            <w:r w:rsidRPr="00E3424E">
              <w:rPr>
                <w:b w:val="0"/>
                <w:bCs w:val="0"/>
                <w:sz w:val="18"/>
                <w:szCs w:val="18"/>
              </w:rPr>
              <w:t xml:space="preserve"> (</w:t>
            </w:r>
            <w:r w:rsidR="002E39DC" w:rsidRPr="00E3424E">
              <w:rPr>
                <w:b w:val="0"/>
                <w:bCs w:val="0"/>
                <w:sz w:val="18"/>
                <w:szCs w:val="18"/>
              </w:rPr>
              <w:t>1</w:t>
            </w:r>
            <w:r w:rsidR="00374B0E" w:rsidRPr="00E3424E">
              <w:rPr>
                <w:b w:val="0"/>
                <w:bCs w:val="0"/>
                <w:sz w:val="18"/>
                <w:szCs w:val="18"/>
              </w:rPr>
              <w:t>0</w:t>
            </w:r>
            <w:r w:rsidR="00764E18" w:rsidRPr="00E3424E">
              <w:rPr>
                <w:b w:val="0"/>
                <w:bCs w:val="0"/>
                <w:sz w:val="18"/>
                <w:szCs w:val="18"/>
              </w:rPr>
              <w:noBreakHyphen/>
            </w:r>
            <w:r w:rsidR="002E39DC" w:rsidRPr="00E3424E">
              <w:rPr>
                <w:b w:val="0"/>
                <w:bCs w:val="0"/>
                <w:sz w:val="18"/>
                <w:szCs w:val="18"/>
              </w:rPr>
              <w:t>1</w:t>
            </w:r>
            <w:r w:rsidR="00374B0E" w:rsidRPr="00E3424E">
              <w:rPr>
                <w:b w:val="0"/>
                <w:bCs w:val="0"/>
                <w:sz w:val="18"/>
                <w:szCs w:val="18"/>
              </w:rPr>
              <w:t>2</w:t>
            </w:r>
            <w:r w:rsidRPr="00E3424E">
              <w:rPr>
                <w:b w:val="0"/>
                <w:bCs w:val="0"/>
                <w:sz w:val="18"/>
                <w:szCs w:val="18"/>
              </w:rPr>
              <w:t xml:space="preserve"> juillet </w:t>
            </w:r>
            <w:r w:rsidR="00143297" w:rsidRPr="00E3424E">
              <w:rPr>
                <w:b w:val="0"/>
                <w:bCs w:val="0"/>
                <w:sz w:val="18"/>
                <w:szCs w:val="18"/>
              </w:rPr>
              <w:t>2026</w:t>
            </w:r>
            <w:r w:rsidRPr="00E3424E">
              <w:rPr>
                <w:b w:val="0"/>
                <w:bCs w:val="0"/>
                <w:sz w:val="18"/>
                <w:szCs w:val="18"/>
              </w:rPr>
              <w:t xml:space="preserve">). </w:t>
            </w:r>
            <w:r w:rsidR="00764E18" w:rsidRPr="00E3424E">
              <w:rPr>
                <w:b w:val="0"/>
                <w:bCs w:val="0"/>
                <w:sz w:val="18"/>
                <w:szCs w:val="18"/>
              </w:rPr>
              <w:t>Contactez</w:t>
            </w:r>
            <w:r w:rsidRPr="00EA5B5E">
              <w:rPr>
                <w:b w:val="0"/>
                <w:bCs w:val="0"/>
                <w:sz w:val="18"/>
                <w:szCs w:val="18"/>
              </w:rPr>
              <w:t xml:space="preserve"> l’équipe d’urbanisme pour en faire la demande (</w:t>
            </w:r>
            <w:hyperlink r:id="rId64" w:history="1">
              <w:r w:rsidRPr="00EA5B5E">
                <w:rPr>
                  <w:rStyle w:val="Hyperlink"/>
                  <w:b w:val="0"/>
                  <w:bCs w:val="0"/>
                  <w:sz w:val="18"/>
                  <w:szCs w:val="18"/>
                </w:rPr>
                <w:t>urbanisme@bicolline.org</w:t>
              </w:r>
            </w:hyperlink>
            <w:r w:rsidRPr="00EA5B5E">
              <w:rPr>
                <w:b w:val="0"/>
                <w:bCs w:val="0"/>
                <w:sz w:val="18"/>
                <w:szCs w:val="18"/>
              </w:rPr>
              <w:t xml:space="preserve">). </w:t>
            </w:r>
          </w:p>
        </w:tc>
      </w:tr>
    </w:tbl>
    <w:p w14:paraId="330F4B37" w14:textId="7D289AE9" w:rsidR="00602AD8" w:rsidRPr="0003712D" w:rsidRDefault="00602AD8" w:rsidP="00B800D5">
      <w:pPr>
        <w:pStyle w:val="Heading2"/>
      </w:pPr>
      <w:bookmarkStart w:id="55" w:name="_Toc229076332"/>
      <w:bookmarkEnd w:id="54"/>
      <w:r w:rsidRPr="0003712D">
        <w:t>Campements de guildes</w:t>
      </w:r>
      <w:bookmarkEnd w:id="55"/>
    </w:p>
    <w:p w14:paraId="68251908" w14:textId="60FB29E2" w:rsidR="00602AD8" w:rsidRPr="0003712D" w:rsidRDefault="00602AD8" w:rsidP="00602AD8">
      <w:r w:rsidRPr="0003712D">
        <w:t>Le Duché de Bicolline étant basé sur le jeu des guildes, plusieurs d’entre elles ont accès à des emplacements réservés et bâtiments construits sur le site</w:t>
      </w:r>
      <w:r w:rsidR="00C720BA" w:rsidRPr="0003712D">
        <w:t xml:space="preserve"> (bâtiments </w:t>
      </w:r>
      <w:r w:rsidR="00E83BA7">
        <w:t>sur</w:t>
      </w:r>
      <w:r w:rsidR="00C720BA" w:rsidRPr="0003712D">
        <w:t xml:space="preserve"> cession)</w:t>
      </w:r>
      <w:r w:rsidRPr="0003712D">
        <w:t>. Si vous désirez accéder au campement d’une guilde pour y loger pendant l’événement, vous devrez entreprendre des démarches personnelles : le Duché de Bicolline ne pourra pas vous faire des suggestions en ce sens. Les réseaux sociaux constituent un bon moyen de faire des demandes générales si vous ne connaissez pas de participants.</w:t>
      </w:r>
      <w:r w:rsidR="00794919" w:rsidRPr="0003712D">
        <w:t xml:space="preserve"> </w:t>
      </w:r>
    </w:p>
    <w:p w14:paraId="534A07C0" w14:textId="420FDFD7" w:rsidR="00602AD8" w:rsidRPr="0003712D" w:rsidRDefault="00602AD8" w:rsidP="00B800D5">
      <w:pPr>
        <w:pStyle w:val="Heading2"/>
      </w:pPr>
      <w:bookmarkStart w:id="56" w:name="_Toc229076333"/>
      <w:r w:rsidRPr="0003712D">
        <w:t>Tentes et minimaisons</w:t>
      </w:r>
      <w:bookmarkEnd w:id="56"/>
    </w:p>
    <w:p w14:paraId="71A3BA69" w14:textId="5771E4C1" w:rsidR="00572CAE" w:rsidRPr="0003712D" w:rsidRDefault="00D651A9" w:rsidP="00602AD8">
      <w:r w:rsidRPr="0003712D">
        <w:t>Plusieurs autres options sont disponibles pour se loger sur le site. Dans certains cas, il est nécessaire de réserver votre emplacement à l’avance (tentes décorum, minimaisons)</w:t>
      </w:r>
      <w:r w:rsidR="00572CAE" w:rsidRPr="0003712D">
        <w:t xml:space="preserve"> : </w:t>
      </w:r>
      <w:r w:rsidR="00E83BA7">
        <w:t>veuillez vous référer</w:t>
      </w:r>
      <w:r w:rsidR="00572CAE" w:rsidRPr="0003712D">
        <w:t xml:space="preserve"> à la section </w:t>
      </w:r>
      <w:r w:rsidR="00572CAE" w:rsidRPr="00535F91">
        <w:rPr>
          <w:i/>
          <w:iCs/>
        </w:rPr>
        <w:fldChar w:fldCharType="begin"/>
      </w:r>
      <w:r w:rsidR="00572CAE" w:rsidRPr="00535F91">
        <w:rPr>
          <w:i/>
          <w:iCs/>
        </w:rPr>
        <w:instrText xml:space="preserve"> REF _Ref165017164 \h  \* MERGEFORMAT </w:instrText>
      </w:r>
      <w:r w:rsidR="00572CAE" w:rsidRPr="00535F91">
        <w:rPr>
          <w:i/>
          <w:iCs/>
        </w:rPr>
      </w:r>
      <w:r w:rsidR="00572CAE" w:rsidRPr="00535F91">
        <w:rPr>
          <w:i/>
          <w:iCs/>
        </w:rPr>
        <w:fldChar w:fldCharType="separate"/>
      </w:r>
      <w:r w:rsidR="00414703" w:rsidRPr="00535F91">
        <w:rPr>
          <w:i/>
          <w:iCs/>
        </w:rPr>
        <w:t>Réserver un emplacement</w:t>
      </w:r>
      <w:r w:rsidR="00572CAE" w:rsidRPr="00535F91">
        <w:rPr>
          <w:i/>
          <w:iCs/>
        </w:rPr>
        <w:fldChar w:fldCharType="end"/>
      </w:r>
      <w:r w:rsidR="00CA4394" w:rsidRPr="00535F91">
        <w:t>.</w:t>
      </w:r>
    </w:p>
    <w:p w14:paraId="188AA501" w14:textId="57F1257E" w:rsidR="00C51048" w:rsidRPr="0003712D" w:rsidRDefault="00C51048" w:rsidP="00602AD8">
      <w:r w:rsidRPr="00E83BA7">
        <w:lastRenderedPageBreak/>
        <w:t xml:space="preserve">Toutes les tentes, qu’elles soient décorum ou </w:t>
      </w:r>
      <w:r w:rsidR="00B254CB">
        <w:t>non</w:t>
      </w:r>
      <w:r w:rsidRPr="00E83BA7">
        <w:t xml:space="preserve">, doivent être vérifiées une fois installées afin de </w:t>
      </w:r>
      <w:r w:rsidRPr="00535F91">
        <w:t>s’assurer qu’elles sont au bon endroit et respectent certains éléments de sécurité</w:t>
      </w:r>
      <w:r w:rsidR="002E39DC" w:rsidRPr="00535F91">
        <w:t xml:space="preserve"> : </w:t>
      </w:r>
      <w:r w:rsidR="00787960" w:rsidRPr="00535F91">
        <w:t xml:space="preserve">veuillez vous </w:t>
      </w:r>
      <w:r w:rsidRPr="00535F91">
        <w:t>référ</w:t>
      </w:r>
      <w:r w:rsidR="00787960" w:rsidRPr="00535F91">
        <w:t>er</w:t>
      </w:r>
      <w:r w:rsidRPr="00535F91">
        <w:t xml:space="preserve"> à la section </w:t>
      </w:r>
      <w:r w:rsidRPr="00535F91">
        <w:rPr>
          <w:i/>
          <w:iCs/>
        </w:rPr>
        <w:fldChar w:fldCharType="begin"/>
      </w:r>
      <w:r w:rsidRPr="00535F91">
        <w:rPr>
          <w:i/>
          <w:iCs/>
        </w:rPr>
        <w:instrText xml:space="preserve"> REF _Ref164975367 \h  \* MERGEFORMAT </w:instrText>
      </w:r>
      <w:r w:rsidRPr="00535F91">
        <w:rPr>
          <w:i/>
          <w:iCs/>
        </w:rPr>
      </w:r>
      <w:r w:rsidRPr="00535F91">
        <w:rPr>
          <w:i/>
          <w:iCs/>
        </w:rPr>
        <w:fldChar w:fldCharType="separate"/>
      </w:r>
      <w:r w:rsidR="00414703" w:rsidRPr="00535F91">
        <w:rPr>
          <w:i/>
          <w:iCs/>
        </w:rPr>
        <w:t>Sécurité (circulation et prévention incendie)</w:t>
      </w:r>
      <w:r w:rsidRPr="00535F91">
        <w:rPr>
          <w:i/>
          <w:iCs/>
        </w:rPr>
        <w:fldChar w:fldCharType="end"/>
      </w:r>
      <w:r w:rsidR="002E39DC" w:rsidRPr="00535F91">
        <w:t>.</w:t>
      </w:r>
      <w:r w:rsidR="00BB5214" w:rsidRPr="00535F91">
        <w:t xml:space="preserve"> Si l’installation</w:t>
      </w:r>
      <w:r w:rsidR="00BB5214" w:rsidRPr="0003712D">
        <w:t xml:space="preserve"> et l’emplacement sont</w:t>
      </w:r>
      <w:r w:rsidR="00E92CE7" w:rsidRPr="0003712D">
        <w:t xml:space="preserve"> conformes, les tentes recevront un</w:t>
      </w:r>
      <w:r w:rsidR="00761FE0" w:rsidRPr="0003712D">
        <w:t>e étiquette d’identification.</w:t>
      </w:r>
    </w:p>
    <w:p w14:paraId="53CE9417" w14:textId="31C69881" w:rsidR="004C4D0C" w:rsidRPr="0003712D" w:rsidRDefault="004C4D0C" w:rsidP="00B800D5">
      <w:pPr>
        <w:pStyle w:val="Heading3"/>
      </w:pPr>
      <w:bookmarkStart w:id="57" w:name="_Ref164975367"/>
      <w:bookmarkStart w:id="58" w:name="_Toc229076334"/>
      <w:r w:rsidRPr="0003712D">
        <w:t>Sécurité (circulation et prévention incendie)</w:t>
      </w:r>
      <w:bookmarkEnd w:id="57"/>
      <w:bookmarkEnd w:id="58"/>
    </w:p>
    <w:p w14:paraId="72473A3C" w14:textId="56555E5F" w:rsidR="00502685" w:rsidRPr="00D65FD7" w:rsidRDefault="004C4D0C" w:rsidP="00502685">
      <w:pPr>
        <w:rPr>
          <w:color w:val="FF0000"/>
          <w:highlight w:val="yellow"/>
        </w:rPr>
      </w:pPr>
      <w:r w:rsidRPr="0003712D">
        <w:t>Afin d’assurer la sécurité de tous, il est important de laisser les routes et artères principales dégagées</w:t>
      </w:r>
      <w:r w:rsidR="00CB2980" w:rsidRPr="0003712D">
        <w:t> :</w:t>
      </w:r>
      <w:r w:rsidRPr="0003712D">
        <w:t xml:space="preserve"> véhicules, matériel ou encore tentes et cordages ne doivent en aucun cas entraver la circulation. Un véhicule des services d’urgence doit être en mesure de pouvoir se rendre dans tous les secteurs du terrain en tout temps</w:t>
      </w:r>
      <w:r w:rsidR="00646E14">
        <w:t>.</w:t>
      </w:r>
    </w:p>
    <w:p w14:paraId="7A10733E" w14:textId="3191FD6B" w:rsidR="004C4D0C" w:rsidRPr="0003712D" w:rsidRDefault="004C4D0C" w:rsidP="004C4D0C"/>
    <w:p w14:paraId="103F9834" w14:textId="3B11FD56" w:rsidR="00B87059" w:rsidRDefault="004C4D0C" w:rsidP="004C4D0C">
      <w:r w:rsidRPr="0003712D">
        <w:t>Toutes les tentes déployées sur</w:t>
      </w:r>
      <w:r w:rsidR="001C0753" w:rsidRPr="0003712D">
        <w:t xml:space="preserve"> le site </w:t>
      </w:r>
      <w:r w:rsidRPr="0003712D">
        <w:t xml:space="preserve">lors de la Grande Bataille de Bicolline devront se trouver à un minimum de </w:t>
      </w:r>
      <w:r w:rsidR="00CB2980" w:rsidRPr="0003712D">
        <w:t>10 pieds</w:t>
      </w:r>
      <w:r w:rsidRPr="0003712D">
        <w:t xml:space="preserve"> (</w:t>
      </w:r>
      <w:r w:rsidR="00CB2980" w:rsidRPr="0003712D">
        <w:t>3 </w:t>
      </w:r>
      <w:r w:rsidRPr="0003712D">
        <w:t xml:space="preserve">mètres) de toute source de combustion ou de flamme vive (feu de camp, foyer, grils, installations de type BBQ, torches extérieures, etc.). </w:t>
      </w:r>
      <w:r w:rsidR="00E73128" w:rsidRPr="0003712D">
        <w:t xml:space="preserve">Il ne faut jamais laisser des chandelles ou autres dispositifs avec des flammes vives sans surveillance à l’intérieur d’une tente </w:t>
      </w:r>
      <w:r w:rsidR="00CA4394">
        <w:t xml:space="preserve">ou minimaison </w:t>
      </w:r>
      <w:r w:rsidR="00E73128" w:rsidRPr="0003712D">
        <w:t xml:space="preserve">et ce même si ces derniers semblent être sécuritairement placées. </w:t>
      </w:r>
    </w:p>
    <w:p w14:paraId="52BB283B" w14:textId="2D4C1524" w:rsidR="00271B54" w:rsidRPr="0003712D" w:rsidRDefault="00271B54" w:rsidP="00271B54">
      <w:r>
        <w:t xml:space="preserve">L’équipement à flamme vive n’est pas permis dans le secteur du camping </w:t>
      </w:r>
      <w:r w:rsidRPr="002E092A">
        <w:rPr>
          <w:b/>
          <w:bCs/>
        </w:rPr>
        <w:t>non décorum</w:t>
      </w:r>
      <w:r>
        <w:t xml:space="preserve"> : le seul feu autorisé est celui du foyer extérieur situé au centre du secteur.</w:t>
      </w:r>
    </w:p>
    <w:p w14:paraId="144EC566" w14:textId="70523420" w:rsidR="004C4D0C" w:rsidRDefault="00B87059" w:rsidP="004C4D0C">
      <w:pPr>
        <w:rPr>
          <w:b/>
          <w:bCs/>
        </w:rPr>
      </w:pPr>
      <w:r w:rsidRPr="0003712D">
        <w:rPr>
          <w:b/>
          <w:bCs/>
        </w:rPr>
        <w:t xml:space="preserve">Il est également fortement recommandé d’avoir un </w:t>
      </w:r>
      <w:r w:rsidRPr="00CA4394">
        <w:rPr>
          <w:b/>
          <w:bCs/>
        </w:rPr>
        <w:t xml:space="preserve">extincteur </w:t>
      </w:r>
      <w:r w:rsidR="00D15E0B" w:rsidRPr="00CA4394">
        <w:rPr>
          <w:b/>
          <w:bCs/>
        </w:rPr>
        <w:t xml:space="preserve">portatif conforme </w:t>
      </w:r>
      <w:r w:rsidR="00D64324" w:rsidRPr="00CA4394">
        <w:rPr>
          <w:b/>
          <w:bCs/>
        </w:rPr>
        <w:t xml:space="preserve">et une trousse de premiers soins </w:t>
      </w:r>
      <w:r w:rsidRPr="00CA4394">
        <w:rPr>
          <w:b/>
          <w:bCs/>
        </w:rPr>
        <w:t>disponible</w:t>
      </w:r>
      <w:r w:rsidR="00D64324" w:rsidRPr="00CA4394">
        <w:rPr>
          <w:b/>
          <w:bCs/>
        </w:rPr>
        <w:t>s</w:t>
      </w:r>
      <w:r w:rsidRPr="00CA4394">
        <w:rPr>
          <w:b/>
          <w:bCs/>
        </w:rPr>
        <w:t xml:space="preserve"> en tout temps da</w:t>
      </w:r>
      <w:r w:rsidRPr="0003712D">
        <w:rPr>
          <w:b/>
          <w:bCs/>
        </w:rPr>
        <w:t>ns ou à proximité de sa tente</w:t>
      </w:r>
      <w:r w:rsidR="00CA4394">
        <w:rPr>
          <w:b/>
          <w:bCs/>
        </w:rPr>
        <w:t xml:space="preserve"> ou sa minimaison</w:t>
      </w:r>
      <w:r w:rsidRPr="0003712D">
        <w:rPr>
          <w:b/>
          <w:bCs/>
        </w:rPr>
        <w:t xml:space="preserve">. </w:t>
      </w:r>
    </w:p>
    <w:p w14:paraId="4A5C55DF" w14:textId="77777777" w:rsidR="004F036F" w:rsidRPr="0003712D" w:rsidRDefault="004F036F" w:rsidP="004C4D0C">
      <w:pPr>
        <w:rPr>
          <w:b/>
          <w:bCs/>
        </w:rPr>
      </w:pPr>
    </w:p>
    <w:p w14:paraId="53B72D31" w14:textId="262DA383" w:rsidR="000137B9" w:rsidRDefault="004C4D0C" w:rsidP="004C4D0C">
      <w:r w:rsidRPr="0003712D">
        <w:t>Une tente</w:t>
      </w:r>
      <w:r w:rsidR="00CA4394">
        <w:t xml:space="preserve"> ou minimaison</w:t>
      </w:r>
      <w:r w:rsidRPr="0003712D">
        <w:t xml:space="preserve"> qui contrevient à l’une de ces deux directives (circulation ou </w:t>
      </w:r>
      <w:r w:rsidR="00B87059" w:rsidRPr="0003712D">
        <w:t xml:space="preserve">éléments de </w:t>
      </w:r>
      <w:r w:rsidRPr="0003712D">
        <w:t>prévention incendie) est sujette à être démontée et/ou déplacée sans préavis par un responsable de l’</w:t>
      </w:r>
      <w:r w:rsidR="00990EFB" w:rsidRPr="0003712D">
        <w:t>équipe d’</w:t>
      </w:r>
      <w:r w:rsidRPr="0003712D">
        <w:t>urbanisme ou du service de prévention incendie.</w:t>
      </w:r>
    </w:p>
    <w:p w14:paraId="079489CC" w14:textId="0D823797" w:rsidR="008B6485" w:rsidRPr="0003712D" w:rsidRDefault="008B6485" w:rsidP="00B800D5">
      <w:pPr>
        <w:pStyle w:val="Heading3"/>
      </w:pPr>
      <w:bookmarkStart w:id="59" w:name="_Ref165017164"/>
      <w:bookmarkStart w:id="60" w:name="_Toc229076335"/>
      <w:r w:rsidRPr="0003712D">
        <w:t>Réserver un emplacement</w:t>
      </w:r>
      <w:bookmarkEnd w:id="59"/>
      <w:bookmarkEnd w:id="60"/>
    </w:p>
    <w:p w14:paraId="5ED8A2A4" w14:textId="5E93141A" w:rsidR="00CA4394" w:rsidRDefault="000E03ED" w:rsidP="00CA4394">
      <w:r w:rsidRPr="0003712D">
        <w:t xml:space="preserve">La réservation d’un emplacement pour les tentes décorum et les minimaisons </w:t>
      </w:r>
      <w:r w:rsidR="008172E0" w:rsidRPr="0003712D">
        <w:t>d</w:t>
      </w:r>
      <w:r w:rsidRPr="0003712D">
        <w:t xml:space="preserve">oit se faire </w:t>
      </w:r>
      <w:r w:rsidRPr="0003712D">
        <w:rPr>
          <w:i/>
          <w:iCs/>
        </w:rPr>
        <w:t xml:space="preserve">avant </w:t>
      </w:r>
      <w:r w:rsidRPr="0003712D">
        <w:t xml:space="preserve">l’événement en envoyant un courriel au </w:t>
      </w:r>
      <w:hyperlink r:id="rId65" w:history="1">
        <w:r w:rsidRPr="0003712D">
          <w:rPr>
            <w:rStyle w:val="Hyperlink"/>
          </w:rPr>
          <w:t>urbanisme@bicolline.org</w:t>
        </w:r>
      </w:hyperlink>
      <w:r w:rsidRPr="0003712D">
        <w:t xml:space="preserve">. </w:t>
      </w:r>
      <w:r w:rsidR="003C2FD5" w:rsidRPr="0003712D">
        <w:t>L’équipe d’urbanisme fera évidemment tout en son pouvoir pour répondre de façon favorable aux demandes reçues, mais certaines contraintes logistiques</w:t>
      </w:r>
      <w:r w:rsidR="00010051" w:rsidRPr="0003712D">
        <w:t xml:space="preserve"> ou de terrain</w:t>
      </w:r>
      <w:r w:rsidR="003C2FD5" w:rsidRPr="0003712D">
        <w:t xml:space="preserve"> pourraient faire en sorte que l’emplacement désiré ne soit pas disponible. </w:t>
      </w:r>
    </w:p>
    <w:p w14:paraId="5808EB7C" w14:textId="2ADC41E4" w:rsidR="00354663" w:rsidRPr="00CA4394" w:rsidRDefault="00354663" w:rsidP="000D10C7">
      <w:pPr>
        <w:keepNext/>
      </w:pPr>
      <w:r w:rsidRPr="00CA4394">
        <w:t xml:space="preserve">Avec le nombre toujours croissant de tentes et participants sur le site, nous devons maintenant adapter notre logistique pour garantir un hébergement équitable pour tous. Afin d’optimiser </w:t>
      </w:r>
      <w:r w:rsidRPr="00CA4394">
        <w:lastRenderedPageBreak/>
        <w:t>l’espace et de préserver l’harmonie entre les guildes et les participants, nous demandons la collaboration des guildes et participants dans la mise en application des consignes suivantes </w:t>
      </w:r>
      <w:r w:rsidRPr="00CA4394">
        <w:rPr>
          <w:rFonts w:ascii="Arial" w:hAnsi="Arial" w:cs="Arial"/>
        </w:rPr>
        <w:t>:</w:t>
      </w:r>
    </w:p>
    <w:p w14:paraId="2DDCBC0E" w14:textId="0485421C" w:rsidR="00354663" w:rsidRPr="00CA4394" w:rsidRDefault="00354663" w:rsidP="000D10C7">
      <w:pPr>
        <w:pStyle w:val="ListBullet"/>
        <w:keepNext/>
        <w:rPr>
          <w:noProof w:val="0"/>
        </w:rPr>
      </w:pPr>
      <w:r w:rsidRPr="00CA4394">
        <w:rPr>
          <w:b/>
          <w:bCs/>
          <w:noProof w:val="0"/>
        </w:rPr>
        <w:t>Aucun agrandissement de zone pour les campements existants</w:t>
      </w:r>
      <w:r w:rsidR="00CA4394">
        <w:rPr>
          <w:b/>
          <w:bCs/>
          <w:noProof w:val="0"/>
        </w:rPr>
        <w:t> </w:t>
      </w:r>
      <w:r w:rsidR="00CA4394">
        <w:rPr>
          <w:rFonts w:ascii="Arial" w:hAnsi="Arial" w:cs="Arial"/>
          <w:b/>
          <w:bCs/>
          <w:noProof w:val="0"/>
        </w:rPr>
        <w:t>:</w:t>
      </w:r>
      <w:r w:rsidRPr="00CA4394">
        <w:rPr>
          <w:noProof w:val="0"/>
        </w:rPr>
        <w:t xml:space="preserve"> Peu importe l</w:t>
      </w:r>
      <w:r w:rsidRPr="00CA4394">
        <w:rPr>
          <w:rFonts w:cs="Sofia Pro"/>
          <w:noProof w:val="0"/>
        </w:rPr>
        <w:t>’é</w:t>
      </w:r>
      <w:r w:rsidRPr="00CA4394">
        <w:rPr>
          <w:noProof w:val="0"/>
        </w:rPr>
        <w:t xml:space="preserve">volution de votre guilde, la taille des campements existants restera identique </w:t>
      </w:r>
      <w:r w:rsidRPr="00CA4394">
        <w:rPr>
          <w:rFonts w:cs="Sofia Pro"/>
          <w:noProof w:val="0"/>
        </w:rPr>
        <w:t>à</w:t>
      </w:r>
      <w:r w:rsidRPr="00CA4394">
        <w:rPr>
          <w:noProof w:val="0"/>
        </w:rPr>
        <w:t xml:space="preserve"> celle de l</w:t>
      </w:r>
      <w:r w:rsidRPr="00CA4394">
        <w:rPr>
          <w:rFonts w:cs="Sofia Pro"/>
          <w:noProof w:val="0"/>
        </w:rPr>
        <w:t>’</w:t>
      </w:r>
      <w:r w:rsidRPr="00CA4394">
        <w:rPr>
          <w:noProof w:val="0"/>
        </w:rPr>
        <w:t>ann</w:t>
      </w:r>
      <w:r w:rsidRPr="00CA4394">
        <w:rPr>
          <w:rFonts w:cs="Sofia Pro"/>
          <w:noProof w:val="0"/>
        </w:rPr>
        <w:t>é</w:t>
      </w:r>
      <w:r w:rsidRPr="00CA4394">
        <w:rPr>
          <w:noProof w:val="0"/>
        </w:rPr>
        <w:t>e derni</w:t>
      </w:r>
      <w:r w:rsidRPr="00CA4394">
        <w:rPr>
          <w:rFonts w:cs="Sofia Pro"/>
          <w:noProof w:val="0"/>
        </w:rPr>
        <w:t>è</w:t>
      </w:r>
      <w:r w:rsidRPr="00CA4394">
        <w:rPr>
          <w:noProof w:val="0"/>
        </w:rPr>
        <w:t>re. Le Duché de Bicolline n’est pas pr</w:t>
      </w:r>
      <w:r w:rsidRPr="00CA4394">
        <w:rPr>
          <w:rFonts w:cs="Sofia Pro"/>
          <w:noProof w:val="0"/>
        </w:rPr>
        <w:t>é</w:t>
      </w:r>
      <w:r w:rsidRPr="00CA4394">
        <w:rPr>
          <w:noProof w:val="0"/>
        </w:rPr>
        <w:t>sentement en mesure d</w:t>
      </w:r>
      <w:r w:rsidRPr="00CA4394">
        <w:rPr>
          <w:rFonts w:cs="Sofia Pro"/>
          <w:noProof w:val="0"/>
        </w:rPr>
        <w:t>’</w:t>
      </w:r>
      <w:r w:rsidRPr="00CA4394">
        <w:rPr>
          <w:noProof w:val="0"/>
        </w:rPr>
        <w:t>agrandir les campements d</w:t>
      </w:r>
      <w:r w:rsidRPr="00CA4394">
        <w:rPr>
          <w:rFonts w:cs="Sofia Pro"/>
          <w:noProof w:val="0"/>
        </w:rPr>
        <w:t>é</w:t>
      </w:r>
      <w:r w:rsidRPr="00CA4394">
        <w:rPr>
          <w:noProof w:val="0"/>
        </w:rPr>
        <w:t>j</w:t>
      </w:r>
      <w:r w:rsidRPr="00CA4394">
        <w:rPr>
          <w:rFonts w:cs="Sofia Pro"/>
          <w:noProof w:val="0"/>
        </w:rPr>
        <w:t>à</w:t>
      </w:r>
      <w:r w:rsidRPr="00CA4394">
        <w:rPr>
          <w:noProof w:val="0"/>
        </w:rPr>
        <w:t xml:space="preserve"> </w:t>
      </w:r>
      <w:r w:rsidRPr="00CA4394">
        <w:rPr>
          <w:rFonts w:cs="Sofia Pro"/>
          <w:noProof w:val="0"/>
        </w:rPr>
        <w:t>é</w:t>
      </w:r>
      <w:r w:rsidRPr="00CA4394">
        <w:rPr>
          <w:noProof w:val="0"/>
        </w:rPr>
        <w:t>tablis, mais évalue d</w:t>
      </w:r>
      <w:r w:rsidRPr="00CA4394">
        <w:rPr>
          <w:rFonts w:cs="Sofia Pro"/>
          <w:noProof w:val="0"/>
        </w:rPr>
        <w:t>é</w:t>
      </w:r>
      <w:r w:rsidRPr="00CA4394">
        <w:rPr>
          <w:noProof w:val="0"/>
        </w:rPr>
        <w:t>j</w:t>
      </w:r>
      <w:r w:rsidRPr="00CA4394">
        <w:rPr>
          <w:rFonts w:cs="Sofia Pro"/>
          <w:noProof w:val="0"/>
        </w:rPr>
        <w:t>à</w:t>
      </w:r>
      <w:r w:rsidRPr="00CA4394">
        <w:rPr>
          <w:noProof w:val="0"/>
        </w:rPr>
        <w:t xml:space="preserve"> des pistes de solutions </w:t>
      </w:r>
      <w:r w:rsidRPr="00CA4394">
        <w:rPr>
          <w:rFonts w:cs="Sofia Pro"/>
          <w:noProof w:val="0"/>
        </w:rPr>
        <w:t>à</w:t>
      </w:r>
      <w:r w:rsidRPr="00CA4394">
        <w:rPr>
          <w:noProof w:val="0"/>
        </w:rPr>
        <w:t xml:space="preserve"> court et moyen terme pour continuer le d</w:t>
      </w:r>
      <w:r w:rsidRPr="00CA4394">
        <w:rPr>
          <w:rFonts w:cs="Sofia Pro"/>
          <w:noProof w:val="0"/>
        </w:rPr>
        <w:t>é</w:t>
      </w:r>
      <w:r w:rsidRPr="00CA4394">
        <w:rPr>
          <w:noProof w:val="0"/>
        </w:rPr>
        <w:t xml:space="preserve">veloppement du site. </w:t>
      </w:r>
    </w:p>
    <w:p w14:paraId="62195920" w14:textId="7B336358" w:rsidR="00354663" w:rsidRPr="00CA4394" w:rsidRDefault="00354663" w:rsidP="00354663">
      <w:pPr>
        <w:pStyle w:val="ListBullet"/>
        <w:rPr>
          <w:noProof w:val="0"/>
        </w:rPr>
      </w:pPr>
      <w:r w:rsidRPr="00CA4394">
        <w:rPr>
          <w:b/>
          <w:bCs/>
          <w:noProof w:val="0"/>
        </w:rPr>
        <w:t>Priorisation des espaces pour dormir</w:t>
      </w:r>
      <w:r w:rsidR="00CA4394">
        <w:rPr>
          <w:b/>
          <w:bCs/>
          <w:noProof w:val="0"/>
        </w:rPr>
        <w:t> </w:t>
      </w:r>
      <w:r w:rsidR="00CA4394">
        <w:rPr>
          <w:rFonts w:ascii="Arial" w:hAnsi="Arial" w:cs="Arial"/>
          <w:b/>
          <w:bCs/>
          <w:noProof w:val="0"/>
        </w:rPr>
        <w:t>:</w:t>
      </w:r>
      <w:r w:rsidRPr="00CA4394">
        <w:rPr>
          <w:noProof w:val="0"/>
        </w:rPr>
        <w:t xml:space="preserve"> L</w:t>
      </w:r>
      <w:r w:rsidRPr="00CA4394">
        <w:rPr>
          <w:rFonts w:cs="Sofia Pro"/>
          <w:noProof w:val="0"/>
        </w:rPr>
        <w:t>’</w:t>
      </w:r>
      <w:r w:rsidRPr="00CA4394">
        <w:rPr>
          <w:noProof w:val="0"/>
        </w:rPr>
        <w:t>espace pour dormir demeure prioritaire et il est demandé de privil</w:t>
      </w:r>
      <w:r w:rsidRPr="00CA4394">
        <w:rPr>
          <w:rFonts w:cs="Sofia Pro"/>
          <w:noProof w:val="0"/>
        </w:rPr>
        <w:t>é</w:t>
      </w:r>
      <w:r w:rsidRPr="00CA4394">
        <w:rPr>
          <w:noProof w:val="0"/>
        </w:rPr>
        <w:t>gier les tentes pr</w:t>
      </w:r>
      <w:r w:rsidRPr="00CA4394">
        <w:rPr>
          <w:rFonts w:cs="Sofia Pro"/>
          <w:noProof w:val="0"/>
        </w:rPr>
        <w:t>é</w:t>
      </w:r>
      <w:r w:rsidRPr="00CA4394">
        <w:rPr>
          <w:noProof w:val="0"/>
        </w:rPr>
        <w:t xml:space="preserve">vues </w:t>
      </w:r>
      <w:r w:rsidRPr="00CA4394">
        <w:rPr>
          <w:rFonts w:cs="Sofia Pro"/>
          <w:noProof w:val="0"/>
        </w:rPr>
        <w:t>à</w:t>
      </w:r>
      <w:r w:rsidRPr="00CA4394">
        <w:rPr>
          <w:noProof w:val="0"/>
        </w:rPr>
        <w:t xml:space="preserve"> cet effet plut</w:t>
      </w:r>
      <w:r w:rsidRPr="00CA4394">
        <w:rPr>
          <w:rFonts w:cs="Sofia Pro"/>
          <w:noProof w:val="0"/>
        </w:rPr>
        <w:t>ô</w:t>
      </w:r>
      <w:r w:rsidRPr="00CA4394">
        <w:rPr>
          <w:noProof w:val="0"/>
        </w:rPr>
        <w:t>t que les tentes communes (aire de repos ou de cuisine commune, entreposage de mat</w:t>
      </w:r>
      <w:r w:rsidRPr="00CA4394">
        <w:rPr>
          <w:rFonts w:cs="Sofia Pro"/>
          <w:noProof w:val="0"/>
        </w:rPr>
        <w:t>é</w:t>
      </w:r>
      <w:r w:rsidRPr="00CA4394">
        <w:rPr>
          <w:noProof w:val="0"/>
        </w:rPr>
        <w:t>riel, etc.). L</w:t>
      </w:r>
      <w:r w:rsidRPr="00CA4394">
        <w:rPr>
          <w:rFonts w:cs="Sofia Pro"/>
          <w:noProof w:val="0"/>
        </w:rPr>
        <w:t>’é</w:t>
      </w:r>
      <w:r w:rsidRPr="00CA4394">
        <w:rPr>
          <w:noProof w:val="0"/>
        </w:rPr>
        <w:t>quipe d</w:t>
      </w:r>
      <w:r w:rsidRPr="00CA4394">
        <w:rPr>
          <w:rFonts w:cs="Sofia Pro"/>
          <w:noProof w:val="0"/>
        </w:rPr>
        <w:t>’</w:t>
      </w:r>
      <w:r w:rsidRPr="00CA4394">
        <w:rPr>
          <w:noProof w:val="0"/>
        </w:rPr>
        <w:t>urbanisme se r</w:t>
      </w:r>
      <w:r w:rsidRPr="00CA4394">
        <w:rPr>
          <w:rFonts w:cs="Sofia Pro"/>
          <w:noProof w:val="0"/>
        </w:rPr>
        <w:t>é</w:t>
      </w:r>
      <w:r w:rsidRPr="00CA4394">
        <w:rPr>
          <w:noProof w:val="0"/>
        </w:rPr>
        <w:t>serve le droit de refuser toute tente commune si celle-ci compromet l</w:t>
      </w:r>
      <w:r w:rsidRPr="00CA4394">
        <w:rPr>
          <w:rFonts w:cs="Sofia Pro"/>
          <w:noProof w:val="0"/>
        </w:rPr>
        <w:t>’</w:t>
      </w:r>
      <w:r w:rsidRPr="00CA4394">
        <w:rPr>
          <w:noProof w:val="0"/>
        </w:rPr>
        <w:t>am</w:t>
      </w:r>
      <w:r w:rsidRPr="00CA4394">
        <w:rPr>
          <w:rFonts w:cs="Sofia Pro"/>
          <w:noProof w:val="0"/>
        </w:rPr>
        <w:t>é</w:t>
      </w:r>
      <w:r w:rsidRPr="00CA4394">
        <w:rPr>
          <w:noProof w:val="0"/>
        </w:rPr>
        <w:t>nagement d’une zone allou</w:t>
      </w:r>
      <w:r w:rsidRPr="00CA4394">
        <w:rPr>
          <w:rFonts w:cs="Sofia Pro"/>
          <w:noProof w:val="0"/>
        </w:rPr>
        <w:t>é</w:t>
      </w:r>
      <w:r w:rsidRPr="00CA4394">
        <w:rPr>
          <w:noProof w:val="0"/>
        </w:rPr>
        <w:t xml:space="preserve">e ou celui des zones voisines. </w:t>
      </w:r>
    </w:p>
    <w:p w14:paraId="687706B0" w14:textId="7CC9D343" w:rsidR="008B6485" w:rsidRPr="0003712D" w:rsidRDefault="00354663" w:rsidP="008B6485">
      <w:r w:rsidRPr="00CA4394">
        <w:t>Finalement, a</w:t>
      </w:r>
      <w:r w:rsidR="000D0EE8" w:rsidRPr="00CA4394">
        <w:t>fin d’être le plus équitable envers tous les participants, l</w:t>
      </w:r>
      <w:r w:rsidR="008172E0" w:rsidRPr="00CA4394">
        <w:t>a priorité de réservation des emplacements pour les tentes</w:t>
      </w:r>
      <w:r w:rsidR="008172E0" w:rsidRPr="0003712D">
        <w:t xml:space="preserve"> décorum est comme suit :</w:t>
      </w:r>
    </w:p>
    <w:p w14:paraId="77EAFFDE" w14:textId="29CBD376" w:rsidR="005F6F48" w:rsidRPr="0003712D" w:rsidRDefault="008638BF" w:rsidP="005F6F48">
      <w:pPr>
        <w:pStyle w:val="ListParagraph"/>
        <w:numPr>
          <w:ilvl w:val="0"/>
          <w:numId w:val="28"/>
        </w:numPr>
        <w:ind w:left="720"/>
      </w:pPr>
      <w:r w:rsidRPr="0003712D">
        <w:t>Les g</w:t>
      </w:r>
      <w:r w:rsidR="005F6F48" w:rsidRPr="0003712D">
        <w:t>uildes qui désirent conserver leur emplacement de l’année précédente</w:t>
      </w:r>
      <w:r w:rsidRPr="0003712D">
        <w:t>.</w:t>
      </w:r>
    </w:p>
    <w:p w14:paraId="0D66E35C" w14:textId="5AA2AC04" w:rsidR="005F6F48" w:rsidRPr="0003712D" w:rsidRDefault="008638BF" w:rsidP="005F6F48">
      <w:pPr>
        <w:pStyle w:val="ListParagraph"/>
        <w:numPr>
          <w:ilvl w:val="0"/>
          <w:numId w:val="28"/>
        </w:numPr>
        <w:ind w:left="720"/>
      </w:pPr>
      <w:r w:rsidRPr="0003712D">
        <w:t>Une n</w:t>
      </w:r>
      <w:r w:rsidR="005F6F48" w:rsidRPr="0003712D">
        <w:t xml:space="preserve">ouvelle guilde sans emplacement ou </w:t>
      </w:r>
      <w:r w:rsidRPr="0003712D">
        <w:t xml:space="preserve">une guilde qui désire un </w:t>
      </w:r>
      <w:r w:rsidR="005F6F48" w:rsidRPr="0003712D">
        <w:t>nouvel emplacement</w:t>
      </w:r>
      <w:r w:rsidRPr="0003712D">
        <w:t>.</w:t>
      </w:r>
    </w:p>
    <w:p w14:paraId="3F2CEFB4" w14:textId="79CC303E" w:rsidR="005F6F48" w:rsidRPr="0003712D" w:rsidRDefault="008638BF" w:rsidP="005F6F48">
      <w:pPr>
        <w:pStyle w:val="ListParagraph"/>
        <w:numPr>
          <w:ilvl w:val="0"/>
          <w:numId w:val="28"/>
        </w:numPr>
        <w:ind w:left="720"/>
      </w:pPr>
      <w:r w:rsidRPr="0003712D">
        <w:t xml:space="preserve">Les </w:t>
      </w:r>
      <w:r w:rsidR="00F700AD" w:rsidRPr="0003712D">
        <w:t>participants indépendants</w:t>
      </w:r>
      <w:r w:rsidRPr="0003712D">
        <w:t xml:space="preserve"> </w:t>
      </w:r>
      <w:r w:rsidR="00AC7D02" w:rsidRPr="0003712D">
        <w:t>(</w:t>
      </w:r>
      <w:r w:rsidR="00F700AD" w:rsidRPr="0003712D">
        <w:t>sans guilde</w:t>
      </w:r>
      <w:r w:rsidR="00AC7D02" w:rsidRPr="0003712D">
        <w:t xml:space="preserve">) </w:t>
      </w:r>
      <w:r w:rsidR="003C2FD5" w:rsidRPr="0003712D">
        <w:t>qui désirent</w:t>
      </w:r>
      <w:r w:rsidR="005F6F48" w:rsidRPr="0003712D">
        <w:t xml:space="preserve"> conserver leur emplacement de l’année précédente</w:t>
      </w:r>
      <w:r w:rsidR="00AC7D02" w:rsidRPr="0003712D">
        <w:t>.</w:t>
      </w:r>
    </w:p>
    <w:p w14:paraId="39F49778" w14:textId="4CFCFAFB" w:rsidR="005F6F48" w:rsidRPr="0003712D" w:rsidRDefault="00F700AD" w:rsidP="005F6F48">
      <w:pPr>
        <w:pStyle w:val="ListParagraph"/>
        <w:numPr>
          <w:ilvl w:val="0"/>
          <w:numId w:val="28"/>
        </w:numPr>
        <w:ind w:left="720"/>
      </w:pPr>
      <w:r w:rsidRPr="0003712D">
        <w:t xml:space="preserve">Les participants indépendants (sans guilde) </w:t>
      </w:r>
      <w:r w:rsidR="00AC7D02" w:rsidRPr="0003712D">
        <w:t xml:space="preserve">sans </w:t>
      </w:r>
      <w:r w:rsidR="005F6F48" w:rsidRPr="0003712D">
        <w:t xml:space="preserve">emplacement ou </w:t>
      </w:r>
      <w:r w:rsidR="00AC7D02" w:rsidRPr="0003712D">
        <w:t>qui désire</w:t>
      </w:r>
      <w:r w:rsidRPr="0003712D">
        <w:t>nt</w:t>
      </w:r>
      <w:r w:rsidR="00AC7D02" w:rsidRPr="0003712D">
        <w:t xml:space="preserve"> un nouvel emplacement.</w:t>
      </w:r>
    </w:p>
    <w:p w14:paraId="3E5BDF84" w14:textId="731616B2" w:rsidR="008172E0" w:rsidRPr="0003712D" w:rsidRDefault="005F6F48" w:rsidP="005F6F48">
      <w:pPr>
        <w:pStyle w:val="ListParagraph"/>
        <w:numPr>
          <w:ilvl w:val="0"/>
          <w:numId w:val="28"/>
        </w:numPr>
        <w:ind w:left="720"/>
      </w:pPr>
      <w:r w:rsidRPr="0003712D">
        <w:t xml:space="preserve">Tous les </w:t>
      </w:r>
      <w:r w:rsidR="00AC7D02" w:rsidRPr="0003712D">
        <w:t xml:space="preserve">autres </w:t>
      </w:r>
      <w:r w:rsidRPr="0003712D">
        <w:t>participants n’ayant pas</w:t>
      </w:r>
      <w:r w:rsidR="00AC7D02" w:rsidRPr="0003712D">
        <w:t xml:space="preserve"> réservé </w:t>
      </w:r>
      <w:r w:rsidR="00F700AD" w:rsidRPr="0003712D">
        <w:t>un emplacement auprès de l’équipe d’</w:t>
      </w:r>
      <w:r w:rsidR="003C2FD5" w:rsidRPr="0003712D">
        <w:t>urbanisme</w:t>
      </w:r>
      <w:r w:rsidR="00F700AD" w:rsidRPr="0003712D">
        <w:t>.</w:t>
      </w:r>
    </w:p>
    <w:p w14:paraId="0C907C56" w14:textId="5A8AABAC" w:rsidR="00602AD8" w:rsidRPr="0003712D" w:rsidRDefault="00602AD8" w:rsidP="00B800D5">
      <w:pPr>
        <w:pStyle w:val="Heading3"/>
      </w:pPr>
      <w:bookmarkStart w:id="61" w:name="_Toc229076336"/>
      <w:r w:rsidRPr="0003712D">
        <w:t xml:space="preserve">Tentes </w:t>
      </w:r>
      <w:r w:rsidR="00B254CB" w:rsidRPr="0003712D">
        <w:t>décorum</w:t>
      </w:r>
      <w:bookmarkEnd w:id="61"/>
    </w:p>
    <w:p w14:paraId="5E8735CB" w14:textId="34748343" w:rsidR="00952DEE" w:rsidRPr="0003712D" w:rsidRDefault="00D651A9" w:rsidP="00952DEE">
      <w:r w:rsidRPr="0003712D">
        <w:t>Il existe plusieurs catégories de tentes considérées comme décorum</w:t>
      </w:r>
      <w:r w:rsidR="00114E7D" w:rsidRPr="0003712D">
        <w:t>, dont</w:t>
      </w:r>
      <w:r w:rsidR="00952DEE" w:rsidRPr="0003712D">
        <w:t xml:space="preserve"> celles identifiées ci</w:t>
      </w:r>
      <w:r w:rsidR="00952DEE" w:rsidRPr="0003712D">
        <w:noBreakHyphen/>
        <w:t>dessous. D’autres types de tentes décorum peuvent être acceptés au Duché de Bicolline. Si vous avez un doute sur le style ou le décorum de votre tente, communiquez avec l’équipe d’urbanisme (</w:t>
      </w:r>
      <w:hyperlink r:id="rId66" w:history="1">
        <w:r w:rsidR="00952DEE" w:rsidRPr="0003712D">
          <w:rPr>
            <w:rStyle w:val="Hyperlink"/>
          </w:rPr>
          <w:t>urbanisme@bicolline.org</w:t>
        </w:r>
      </w:hyperlink>
      <w:r w:rsidR="00952DEE" w:rsidRPr="0003712D">
        <w:t>) pour poser vos questions et envoyer une photo afin de vous assurer que celle-ci soit convenable.</w:t>
      </w:r>
    </w:p>
    <w:p w14:paraId="12BB8882" w14:textId="1F1EC7DB" w:rsidR="00BB11B1" w:rsidRDefault="00952DEE" w:rsidP="00A63FD7">
      <w:pPr>
        <w:spacing w:before="240"/>
      </w:pPr>
      <w:r w:rsidRPr="0003712D">
        <w:t xml:space="preserve">Il est important de noter que même si une tente décorum est approuvée, les éléments considérés non décorum ou modernes doivent tout de même être cachés (p. ex. : logos du fabricant, fermetures à </w:t>
      </w:r>
      <w:r w:rsidRPr="00D56956">
        <w:t>glissière très visibles, fenêtres en plastique, d’autres éléments qui reflètent trop la modernité, etc.). Les tentes en tissu</w:t>
      </w:r>
      <w:r w:rsidR="00E772A7" w:rsidRPr="00D56956">
        <w:t>/toile</w:t>
      </w:r>
      <w:r w:rsidRPr="00D56956">
        <w:t xml:space="preserve"> vert</w:t>
      </w:r>
      <w:r w:rsidR="00E772A7" w:rsidRPr="00D56956">
        <w:t>e</w:t>
      </w:r>
      <w:r w:rsidRPr="00D56956">
        <w:t xml:space="preserve"> (tentes </w:t>
      </w:r>
      <w:r w:rsidR="00E772A7" w:rsidRPr="00D56956">
        <w:t xml:space="preserve">style </w:t>
      </w:r>
      <w:r w:rsidRPr="00D56956">
        <w:t xml:space="preserve">militaires), les bâches en polyéthylène ou en vinyle ainsi que tout autre matériau synthétique sont aussi à éviter. </w:t>
      </w:r>
    </w:p>
    <w:p w14:paraId="5FBC4D41" w14:textId="77777777" w:rsidR="00BB11B1" w:rsidRDefault="00BB11B1" w:rsidP="00A63FD7">
      <w:pPr>
        <w:spacing w:before="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D651A9" w:rsidRPr="0003712D" w14:paraId="7864BBB4" w14:textId="77777777" w:rsidTr="002D3E2B">
        <w:tc>
          <w:tcPr>
            <w:tcW w:w="3116" w:type="dxa"/>
            <w:vAlign w:val="bottom"/>
          </w:tcPr>
          <w:p w14:paraId="03632983" w14:textId="766AF619" w:rsidR="00D651A9" w:rsidRPr="0003712D" w:rsidRDefault="002D3E2B" w:rsidP="001C0753">
            <w:pPr>
              <w:spacing w:after="0"/>
              <w:jc w:val="center"/>
            </w:pPr>
            <w:r w:rsidRPr="0003712D">
              <w:t>Tentes « Bell »</w:t>
            </w:r>
          </w:p>
        </w:tc>
        <w:tc>
          <w:tcPr>
            <w:tcW w:w="3117" w:type="dxa"/>
            <w:vAlign w:val="bottom"/>
          </w:tcPr>
          <w:p w14:paraId="0E3C36FF" w14:textId="62220C49" w:rsidR="00D651A9" w:rsidRPr="0003712D" w:rsidRDefault="002D3E2B" w:rsidP="001C0753">
            <w:pPr>
              <w:spacing w:after="0"/>
              <w:jc w:val="center"/>
            </w:pPr>
            <w:r w:rsidRPr="0003712D">
              <w:t>Pavillons</w:t>
            </w:r>
          </w:p>
        </w:tc>
        <w:tc>
          <w:tcPr>
            <w:tcW w:w="3117" w:type="dxa"/>
            <w:vAlign w:val="bottom"/>
          </w:tcPr>
          <w:p w14:paraId="37169527" w14:textId="71AA0BE9" w:rsidR="00D651A9" w:rsidRPr="0003712D" w:rsidRDefault="002D3E2B" w:rsidP="001C0753">
            <w:pPr>
              <w:spacing w:after="0"/>
              <w:jc w:val="center"/>
            </w:pPr>
            <w:r w:rsidRPr="0003712D">
              <w:t>Tentes prospecteur</w:t>
            </w:r>
          </w:p>
        </w:tc>
      </w:tr>
      <w:tr w:rsidR="00D651A9" w:rsidRPr="0003712D" w14:paraId="47E00A14" w14:textId="77777777" w:rsidTr="00114E7D">
        <w:trPr>
          <w:trHeight w:val="2036"/>
        </w:trPr>
        <w:tc>
          <w:tcPr>
            <w:tcW w:w="3116" w:type="dxa"/>
          </w:tcPr>
          <w:p w14:paraId="2251A77A" w14:textId="2D7FF5A2" w:rsidR="00D651A9" w:rsidRPr="0003712D" w:rsidRDefault="002D3E2B" w:rsidP="001C0753">
            <w:pPr>
              <w:spacing w:after="0"/>
              <w:jc w:val="center"/>
            </w:pPr>
            <w:r w:rsidRPr="0003712D">
              <w:rPr>
                <w:noProof/>
              </w:rPr>
              <w:drawing>
                <wp:inline distT="0" distB="0" distL="0" distR="0" wp14:anchorId="20FF19FA" wp14:editId="7841424F">
                  <wp:extent cx="1317962" cy="1097280"/>
                  <wp:effectExtent l="0" t="0" r="0" b="7620"/>
                  <wp:docPr id="1931194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94020" name="Picture 1931194020"/>
                          <pic:cNvPicPr/>
                        </pic:nvPicPr>
                        <pic:blipFill>
                          <a:blip r:embed="rId67">
                            <a:extLst>
                              <a:ext uri="{28A0092B-C50C-407E-A947-70E740481C1C}">
                                <a14:useLocalDpi xmlns:a14="http://schemas.microsoft.com/office/drawing/2010/main" val="0"/>
                              </a:ext>
                            </a:extLst>
                          </a:blip>
                          <a:stretch>
                            <a:fillRect/>
                          </a:stretch>
                        </pic:blipFill>
                        <pic:spPr>
                          <a:xfrm>
                            <a:off x="0" y="0"/>
                            <a:ext cx="1317962" cy="1097280"/>
                          </a:xfrm>
                          <a:prstGeom prst="rect">
                            <a:avLst/>
                          </a:prstGeom>
                        </pic:spPr>
                      </pic:pic>
                    </a:graphicData>
                  </a:graphic>
                </wp:inline>
              </w:drawing>
            </w:r>
          </w:p>
        </w:tc>
        <w:tc>
          <w:tcPr>
            <w:tcW w:w="3117" w:type="dxa"/>
          </w:tcPr>
          <w:p w14:paraId="3192ACF1" w14:textId="694AEF54" w:rsidR="00D651A9" w:rsidRPr="0003712D" w:rsidRDefault="002D3E2B" w:rsidP="001C0753">
            <w:pPr>
              <w:spacing w:after="0"/>
              <w:jc w:val="center"/>
            </w:pPr>
            <w:r w:rsidRPr="0003712D">
              <w:rPr>
                <w:noProof/>
              </w:rPr>
              <w:drawing>
                <wp:inline distT="0" distB="0" distL="0" distR="0" wp14:anchorId="7ACC5C9A" wp14:editId="79A18687">
                  <wp:extent cx="1031771" cy="1097280"/>
                  <wp:effectExtent l="0" t="0" r="0" b="7620"/>
                  <wp:docPr id="1346854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54013" name="Picture 3"/>
                          <pic:cNvPicPr/>
                        </pic:nvPicPr>
                        <pic:blipFill>
                          <a:blip r:embed="rId68">
                            <a:extLst>
                              <a:ext uri="{28A0092B-C50C-407E-A947-70E740481C1C}">
                                <a14:useLocalDpi xmlns:a14="http://schemas.microsoft.com/office/drawing/2010/main" val="0"/>
                              </a:ext>
                            </a:extLst>
                          </a:blip>
                          <a:stretch>
                            <a:fillRect/>
                          </a:stretch>
                        </pic:blipFill>
                        <pic:spPr>
                          <a:xfrm>
                            <a:off x="0" y="0"/>
                            <a:ext cx="1031771" cy="1097280"/>
                          </a:xfrm>
                          <a:prstGeom prst="rect">
                            <a:avLst/>
                          </a:prstGeom>
                        </pic:spPr>
                      </pic:pic>
                    </a:graphicData>
                  </a:graphic>
                </wp:inline>
              </w:drawing>
            </w:r>
          </w:p>
        </w:tc>
        <w:tc>
          <w:tcPr>
            <w:tcW w:w="3117" w:type="dxa"/>
          </w:tcPr>
          <w:p w14:paraId="6301672D" w14:textId="2CA05798" w:rsidR="00D651A9" w:rsidRPr="0003712D" w:rsidRDefault="002D3E2B" w:rsidP="001C0753">
            <w:pPr>
              <w:spacing w:after="0"/>
              <w:jc w:val="center"/>
            </w:pPr>
            <w:r w:rsidRPr="0003712D">
              <w:rPr>
                <w:noProof/>
              </w:rPr>
              <w:drawing>
                <wp:inline distT="0" distB="0" distL="0" distR="0" wp14:anchorId="1E4D2F79" wp14:editId="6EA88D9B">
                  <wp:extent cx="1183099" cy="1097280"/>
                  <wp:effectExtent l="0" t="0" r="0" b="7620"/>
                  <wp:docPr id="1092779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79792" name="Picture 3"/>
                          <pic:cNvPicPr/>
                        </pic:nvPicPr>
                        <pic:blipFill>
                          <a:blip r:embed="rId69">
                            <a:extLst>
                              <a:ext uri="{28A0092B-C50C-407E-A947-70E740481C1C}">
                                <a14:useLocalDpi xmlns:a14="http://schemas.microsoft.com/office/drawing/2010/main" val="0"/>
                              </a:ext>
                            </a:extLst>
                          </a:blip>
                          <a:stretch>
                            <a:fillRect/>
                          </a:stretch>
                        </pic:blipFill>
                        <pic:spPr>
                          <a:xfrm>
                            <a:off x="0" y="0"/>
                            <a:ext cx="1183099" cy="1097280"/>
                          </a:xfrm>
                          <a:prstGeom prst="rect">
                            <a:avLst/>
                          </a:prstGeom>
                        </pic:spPr>
                      </pic:pic>
                    </a:graphicData>
                  </a:graphic>
                </wp:inline>
              </w:drawing>
            </w:r>
          </w:p>
        </w:tc>
      </w:tr>
      <w:tr w:rsidR="00D651A9" w:rsidRPr="0003712D" w14:paraId="6C7D1B02" w14:textId="77777777" w:rsidTr="002D3E2B">
        <w:tc>
          <w:tcPr>
            <w:tcW w:w="3116" w:type="dxa"/>
          </w:tcPr>
          <w:p w14:paraId="5241F846" w14:textId="5C4396D3" w:rsidR="00D651A9" w:rsidRPr="0003712D" w:rsidRDefault="002D3E2B" w:rsidP="001C0753">
            <w:pPr>
              <w:spacing w:after="0"/>
              <w:jc w:val="center"/>
            </w:pPr>
            <w:r w:rsidRPr="0003712D">
              <w:t>Tipis</w:t>
            </w:r>
          </w:p>
        </w:tc>
        <w:tc>
          <w:tcPr>
            <w:tcW w:w="3117" w:type="dxa"/>
          </w:tcPr>
          <w:p w14:paraId="47DE7BA2" w14:textId="0D1031E9" w:rsidR="00D651A9" w:rsidRPr="0003712D" w:rsidRDefault="002D3E2B" w:rsidP="00114E7D">
            <w:pPr>
              <w:spacing w:after="0"/>
              <w:jc w:val="center"/>
            </w:pPr>
            <w:r w:rsidRPr="0003712D">
              <w:t>Tentes « Wedge »</w:t>
            </w:r>
          </w:p>
        </w:tc>
        <w:tc>
          <w:tcPr>
            <w:tcW w:w="3117" w:type="dxa"/>
          </w:tcPr>
          <w:p w14:paraId="3D39C666" w14:textId="12548933" w:rsidR="00D651A9" w:rsidRPr="0003712D" w:rsidRDefault="002D3E2B" w:rsidP="001C0753">
            <w:pPr>
              <w:spacing w:after="0"/>
              <w:jc w:val="center"/>
            </w:pPr>
            <w:r w:rsidRPr="0003712D">
              <w:t>Tentes viking</w:t>
            </w:r>
          </w:p>
        </w:tc>
      </w:tr>
      <w:tr w:rsidR="00D651A9" w:rsidRPr="0003712D" w14:paraId="288F3CA4" w14:textId="77777777" w:rsidTr="002D3E2B">
        <w:tc>
          <w:tcPr>
            <w:tcW w:w="3116" w:type="dxa"/>
          </w:tcPr>
          <w:p w14:paraId="4F4F7EB4" w14:textId="463CA60C" w:rsidR="00D651A9" w:rsidRPr="0003712D" w:rsidRDefault="002D3E2B" w:rsidP="001C0753">
            <w:pPr>
              <w:spacing w:after="0"/>
              <w:jc w:val="center"/>
            </w:pPr>
            <w:r w:rsidRPr="0003712D">
              <w:rPr>
                <w:noProof/>
              </w:rPr>
              <w:drawing>
                <wp:inline distT="0" distB="0" distL="0" distR="0" wp14:anchorId="1FBAFF4A" wp14:editId="1EEBD27E">
                  <wp:extent cx="1273314" cy="1097280"/>
                  <wp:effectExtent l="0" t="0" r="3175" b="7620"/>
                  <wp:docPr id="2096906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06438" name="Picture 3"/>
                          <pic:cNvPicPr/>
                        </pic:nvPicPr>
                        <pic:blipFill>
                          <a:blip r:embed="rId70">
                            <a:extLst>
                              <a:ext uri="{28A0092B-C50C-407E-A947-70E740481C1C}">
                                <a14:useLocalDpi xmlns:a14="http://schemas.microsoft.com/office/drawing/2010/main" val="0"/>
                              </a:ext>
                            </a:extLst>
                          </a:blip>
                          <a:stretch>
                            <a:fillRect/>
                          </a:stretch>
                        </pic:blipFill>
                        <pic:spPr>
                          <a:xfrm>
                            <a:off x="0" y="0"/>
                            <a:ext cx="1273314" cy="1097280"/>
                          </a:xfrm>
                          <a:prstGeom prst="rect">
                            <a:avLst/>
                          </a:prstGeom>
                        </pic:spPr>
                      </pic:pic>
                    </a:graphicData>
                  </a:graphic>
                </wp:inline>
              </w:drawing>
            </w:r>
          </w:p>
        </w:tc>
        <w:tc>
          <w:tcPr>
            <w:tcW w:w="3117" w:type="dxa"/>
          </w:tcPr>
          <w:p w14:paraId="37BC9DBA" w14:textId="7C1B9D48" w:rsidR="00D651A9" w:rsidRPr="0003712D" w:rsidRDefault="002D3E2B" w:rsidP="001C0753">
            <w:pPr>
              <w:spacing w:after="0"/>
              <w:jc w:val="center"/>
            </w:pPr>
            <w:r w:rsidRPr="0003712D">
              <w:rPr>
                <w:noProof/>
              </w:rPr>
              <w:drawing>
                <wp:inline distT="0" distB="0" distL="0" distR="0" wp14:anchorId="4A6DC845" wp14:editId="434C089A">
                  <wp:extent cx="1165395" cy="1097280"/>
                  <wp:effectExtent l="0" t="0" r="0" b="7620"/>
                  <wp:docPr id="1225711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11130" name="Picture 3"/>
                          <pic:cNvPicPr/>
                        </pic:nvPicPr>
                        <pic:blipFill rotWithShape="1">
                          <a:blip r:embed="rId71">
                            <a:extLst>
                              <a:ext uri="{28A0092B-C50C-407E-A947-70E740481C1C}">
                                <a14:useLocalDpi xmlns:a14="http://schemas.microsoft.com/office/drawing/2010/main" val="0"/>
                              </a:ext>
                            </a:extLst>
                          </a:blip>
                          <a:srcRect t="13048"/>
                          <a:stretch/>
                        </pic:blipFill>
                        <pic:spPr bwMode="auto">
                          <a:xfrm>
                            <a:off x="0" y="0"/>
                            <a:ext cx="1165395" cy="1097280"/>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59FBB658" w14:textId="61BF1189" w:rsidR="00CF2109" w:rsidRPr="0003712D" w:rsidRDefault="002D3E2B" w:rsidP="00CF2109">
            <w:pPr>
              <w:spacing w:after="0"/>
              <w:jc w:val="center"/>
            </w:pPr>
            <w:r w:rsidRPr="0003712D">
              <w:rPr>
                <w:noProof/>
              </w:rPr>
              <w:drawing>
                <wp:inline distT="0" distB="0" distL="0" distR="0" wp14:anchorId="7A108CBB" wp14:editId="6341F197">
                  <wp:extent cx="1150950" cy="1097280"/>
                  <wp:effectExtent l="0" t="0" r="0" b="7620"/>
                  <wp:docPr id="1845860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60486" name="Picture 3"/>
                          <pic:cNvPicPr/>
                        </pic:nvPicPr>
                        <pic:blipFill>
                          <a:blip r:embed="rId72">
                            <a:extLst>
                              <a:ext uri="{28A0092B-C50C-407E-A947-70E740481C1C}">
                                <a14:useLocalDpi xmlns:a14="http://schemas.microsoft.com/office/drawing/2010/main" val="0"/>
                              </a:ext>
                            </a:extLst>
                          </a:blip>
                          <a:stretch>
                            <a:fillRect/>
                          </a:stretch>
                        </pic:blipFill>
                        <pic:spPr>
                          <a:xfrm>
                            <a:off x="0" y="0"/>
                            <a:ext cx="1150950" cy="1097280"/>
                          </a:xfrm>
                          <a:prstGeom prst="rect">
                            <a:avLst/>
                          </a:prstGeom>
                        </pic:spPr>
                      </pic:pic>
                    </a:graphicData>
                  </a:graphic>
                </wp:inline>
              </w:drawing>
            </w:r>
          </w:p>
        </w:tc>
      </w:tr>
    </w:tbl>
    <w:p w14:paraId="694BA324" w14:textId="77777777" w:rsidR="00F25F5C" w:rsidRDefault="00F25F5C" w:rsidP="001C0753">
      <w:pPr>
        <w:spacing w:after="0"/>
        <w:jc w:val="center"/>
        <w:sectPr w:rsidR="00F25F5C" w:rsidSect="003306A0">
          <w:headerReference w:type="even" r:id="rId73"/>
          <w:headerReference w:type="default" r:id="rId74"/>
          <w:headerReference w:type="first" r:id="rId75"/>
          <w:type w:val="continuous"/>
          <w:pgSz w:w="12240" w:h="15840"/>
          <w:pgMar w:top="1987" w:right="1440" w:bottom="1987" w:left="1440" w:header="720" w:footer="1080" w:gutter="0"/>
          <w:cols w:space="720"/>
          <w:docGrid w:linePitch="360"/>
        </w:sectPr>
      </w:pPr>
    </w:p>
    <w:p w14:paraId="7B1918E9" w14:textId="77777777" w:rsidR="00A1098C" w:rsidRDefault="00A1098C" w:rsidP="00A1098C"/>
    <w:p w14:paraId="0CDD8C12" w14:textId="6BD92B72" w:rsidR="00A1098C" w:rsidRPr="00EC6005" w:rsidRDefault="00A1098C" w:rsidP="00A1098C">
      <w:r w:rsidRPr="00EC6005">
        <w:t xml:space="preserve">Les tentes de type Bell - modèle le plus répandu sur le Duché – Peuvent exiger une grande distance de cordage. </w:t>
      </w:r>
      <w:r w:rsidRPr="00EC6005">
        <w:rPr>
          <w:b/>
          <w:bCs/>
        </w:rPr>
        <w:t>Depuis 2026, Elles devront être équipées de piquets de bois décorums</w:t>
      </w:r>
      <w:r w:rsidRPr="00EC6005">
        <w:t xml:space="preserve"> afin de réduire l’espace requis pour le haubanage, tout en améliorant la sécurité et l’optimisation de l’espace.</w:t>
      </w:r>
    </w:p>
    <w:p w14:paraId="52C65218" w14:textId="4646F13E" w:rsidR="005605AE" w:rsidRDefault="00A1098C" w:rsidP="005605AE">
      <w:r w:rsidRPr="00EC6005">
        <w:t xml:space="preserve">Toute tente Bell qui ne respecte pas cette règle pourrait devoir être démontée et relocalisée. </w:t>
      </w:r>
    </w:p>
    <w:p w14:paraId="2F86CC93" w14:textId="2AA1A4DA" w:rsidR="005605AE" w:rsidRDefault="005605AE">
      <w:pPr>
        <w:spacing w:after="160" w:line="259" w:lineRule="auto"/>
      </w:pPr>
      <w:r w:rsidRPr="00EC6005">
        <w:rPr>
          <w:noProof/>
        </w:rPr>
        <w:drawing>
          <wp:anchor distT="0" distB="0" distL="114300" distR="114300" simplePos="0" relativeHeight="251658242" behindDoc="0" locked="0" layoutInCell="1" allowOverlap="1" wp14:anchorId="7AA14B09" wp14:editId="6042285D">
            <wp:simplePos x="0" y="0"/>
            <wp:positionH relativeFrom="margin">
              <wp:posOffset>717922</wp:posOffset>
            </wp:positionH>
            <wp:positionV relativeFrom="margin">
              <wp:posOffset>4834054</wp:posOffset>
            </wp:positionV>
            <wp:extent cx="4288155" cy="2279015"/>
            <wp:effectExtent l="0" t="0" r="0" b="6985"/>
            <wp:wrapTopAndBottom/>
            <wp:docPr id="425584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84005"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288155" cy="227901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C52879B" w14:textId="77777777" w:rsidR="00841926" w:rsidRPr="005605AE" w:rsidRDefault="00841926" w:rsidP="005605AE"/>
    <w:p w14:paraId="42E1ACE0" w14:textId="651431C5" w:rsidR="00602AD8" w:rsidRPr="00092BA3" w:rsidRDefault="00602AD8" w:rsidP="00092BA3">
      <w:pPr>
        <w:pStyle w:val="Heading3"/>
        <w:rPr>
          <w:color w:val="FF0000"/>
          <w:highlight w:val="yellow"/>
        </w:rPr>
      </w:pPr>
      <w:bookmarkStart w:id="62" w:name="_Toc229076337"/>
      <w:r w:rsidRPr="0003712D">
        <w:t>Tentes non</w:t>
      </w:r>
      <w:r w:rsidR="00D651A9" w:rsidRPr="0003712D">
        <w:t> </w:t>
      </w:r>
      <w:r w:rsidRPr="0003712D">
        <w:t>décorum</w:t>
      </w:r>
      <w:bookmarkEnd w:id="62"/>
    </w:p>
    <w:p w14:paraId="65EADEBE" w14:textId="3F4AA8C0" w:rsidR="00DB4745" w:rsidRDefault="008B6485" w:rsidP="00DB4745">
      <w:r w:rsidRPr="0003712D">
        <w:t>Le site du Duché de Bicolline compte également un secteur réservé aux tentes dites non décorum : vous pouvez donc apporter vos propres tentes modernes (tentes de camping, tentes de type « igloo », etc.)</w:t>
      </w:r>
      <w:r w:rsidR="00D05CCF" w:rsidRPr="0003712D">
        <w:t xml:space="preserve">. </w:t>
      </w:r>
      <w:r w:rsidR="00DB4745" w:rsidRPr="0003712D">
        <w:t xml:space="preserve">Le secteur du camping non décorum est le seul </w:t>
      </w:r>
      <w:r w:rsidR="00A63FD7">
        <w:t>endroit</w:t>
      </w:r>
      <w:r w:rsidR="00DB4745" w:rsidRPr="0003712D">
        <w:t xml:space="preserve"> où il est permis d’afficher des éléments modernes ou non décorum pendant l’événement. Ainsi, tous les types de tentes sont acceptés dans ce secteur et les autres équipements de camping tels que hamacs, bâches et chaises de camping y sont aussi bienvenus. Par souci des autres participants à proximité, il est cependant important de ne prendre que l’espace nécessaire sans s’étaler car un grand nombre de participants s’y retrouve à chaque année.</w:t>
      </w:r>
    </w:p>
    <w:p w14:paraId="657734F2" w14:textId="77777777" w:rsidR="004E11CF" w:rsidRDefault="004E11CF" w:rsidP="000D10C7">
      <w:pPr>
        <w:keepNext/>
      </w:pPr>
    </w:p>
    <w:p w14:paraId="22B5EAB7" w14:textId="77E9F55F" w:rsidR="00D05CCF" w:rsidRPr="0003712D" w:rsidRDefault="00D05CCF" w:rsidP="000D10C7">
      <w:pPr>
        <w:keepNext/>
      </w:pPr>
      <w:r w:rsidRPr="0003712D">
        <w:t xml:space="preserve">Délimité par le pointillé jaune dans la </w:t>
      </w:r>
      <w:r w:rsidRPr="0003712D">
        <w:fldChar w:fldCharType="begin"/>
      </w:r>
      <w:r w:rsidRPr="0003712D">
        <w:instrText xml:space="preserve"> REF _Ref164973704 \h </w:instrText>
      </w:r>
      <w:r w:rsidRPr="0003712D">
        <w:fldChar w:fldCharType="separate"/>
      </w:r>
      <w:r w:rsidR="00414703" w:rsidRPr="0003712D">
        <w:t xml:space="preserve">Figure </w:t>
      </w:r>
      <w:r w:rsidR="00414703">
        <w:rPr>
          <w:noProof/>
        </w:rPr>
        <w:t>5</w:t>
      </w:r>
      <w:r w:rsidRPr="0003712D">
        <w:fldChar w:fldCharType="end"/>
      </w:r>
      <w:r w:rsidRPr="0003712D">
        <w:t>, le secteur du camping non décorum est accessible par trois chemins distincts à environ cinq minutes à pied des zones principales du site :</w:t>
      </w:r>
    </w:p>
    <w:p w14:paraId="37FA42B3" w14:textId="6E59ED4B" w:rsidR="00D05CCF" w:rsidRPr="00A63FD7" w:rsidRDefault="0031290E" w:rsidP="000D10C7">
      <w:pPr>
        <w:pStyle w:val="ListBullet"/>
        <w:keepNext/>
        <w:rPr>
          <w:noProof w:val="0"/>
        </w:rPr>
      </w:pPr>
      <w:r w:rsidRPr="00A63FD7">
        <w:rPr>
          <w:noProof w:val="0"/>
        </w:rPr>
        <w:t>Pointillé</w:t>
      </w:r>
      <w:r w:rsidR="00D05CCF" w:rsidRPr="00A63FD7">
        <w:rPr>
          <w:noProof w:val="0"/>
        </w:rPr>
        <w:t xml:space="preserve"> bleu : Accès par la Plaine des mages / Fort</w:t>
      </w:r>
      <w:r w:rsidR="00354663" w:rsidRPr="00A63FD7">
        <w:rPr>
          <w:noProof w:val="0"/>
        </w:rPr>
        <w:t>;</w:t>
      </w:r>
    </w:p>
    <w:p w14:paraId="16DDAD2A" w14:textId="75790FB0" w:rsidR="00D05CCF" w:rsidRPr="00A63FD7" w:rsidRDefault="0031290E" w:rsidP="000D10C7">
      <w:pPr>
        <w:pStyle w:val="ListBullet"/>
        <w:keepNext/>
        <w:rPr>
          <w:noProof w:val="0"/>
        </w:rPr>
      </w:pPr>
      <w:r w:rsidRPr="00A63FD7">
        <w:rPr>
          <w:noProof w:val="0"/>
        </w:rPr>
        <w:t>Pointillé</w:t>
      </w:r>
      <w:r w:rsidR="00D05CCF" w:rsidRPr="00A63FD7">
        <w:rPr>
          <w:noProof w:val="0"/>
        </w:rPr>
        <w:t xml:space="preserve"> vert : Accès par la Côte norse</w:t>
      </w:r>
      <w:r w:rsidR="00354663" w:rsidRPr="00A63FD7">
        <w:rPr>
          <w:noProof w:val="0"/>
        </w:rPr>
        <w:t>;</w:t>
      </w:r>
    </w:p>
    <w:p w14:paraId="2DD09051" w14:textId="77777777" w:rsidR="00FE2D2A" w:rsidRDefault="0031290E" w:rsidP="00FE680C">
      <w:pPr>
        <w:pStyle w:val="ListBullet"/>
        <w:spacing w:before="240"/>
      </w:pPr>
      <w:r w:rsidRPr="00A63FD7">
        <w:rPr>
          <w:noProof w:val="0"/>
        </w:rPr>
        <w:t>Pointillé</w:t>
      </w:r>
      <w:r w:rsidR="00D05CCF" w:rsidRPr="00A63FD7">
        <w:rPr>
          <w:noProof w:val="0"/>
        </w:rPr>
        <w:t xml:space="preserve"> rouge : Accès par la Cité</w:t>
      </w:r>
      <w:r w:rsidR="00354663" w:rsidRPr="00A63FD7">
        <w:rPr>
          <w:noProof w:val="0"/>
        </w:rPr>
        <w:t>.</w:t>
      </w:r>
      <w:bookmarkStart w:id="63" w:name="_Ref164973704"/>
      <w:bookmarkStart w:id="64" w:name="_Toc203125865"/>
    </w:p>
    <w:p w14:paraId="30EDF664" w14:textId="77777777" w:rsidR="004218D4" w:rsidRPr="00E3424E" w:rsidRDefault="004218D4" w:rsidP="00FE680C">
      <w:pPr>
        <w:pStyle w:val="Heading3"/>
      </w:pPr>
      <w:bookmarkStart w:id="65" w:name="_Toc229076338"/>
      <w:r w:rsidRPr="00E3424E">
        <w:t>Tentes, notions de Sécurité et consignes</w:t>
      </w:r>
      <w:bookmarkEnd w:id="65"/>
    </w:p>
    <w:p w14:paraId="3412355E" w14:textId="77777777" w:rsidR="004218D4" w:rsidRPr="00EC2E36" w:rsidRDefault="004218D4" w:rsidP="004218D4">
      <w:pPr>
        <w:pStyle w:val="ListBullet"/>
        <w:numPr>
          <w:ilvl w:val="0"/>
          <w:numId w:val="0"/>
        </w:numPr>
      </w:pPr>
      <w:r w:rsidRPr="00EC2E36">
        <w:t>Risque d’incendie</w:t>
      </w:r>
    </w:p>
    <w:p w14:paraId="39962539" w14:textId="77777777" w:rsidR="004218D4" w:rsidRPr="00EC2E36" w:rsidRDefault="004218D4" w:rsidP="004218D4">
      <w:pPr>
        <w:pStyle w:val="ListBullet"/>
        <w:numPr>
          <w:ilvl w:val="0"/>
          <w:numId w:val="0"/>
        </w:numPr>
        <w:tabs>
          <w:tab w:val="clear" w:pos="720"/>
        </w:tabs>
        <w:rPr>
          <w:noProof w:val="0"/>
        </w:rPr>
      </w:pPr>
      <w:r w:rsidRPr="00EC2E36">
        <w:rPr>
          <w:noProof w:val="0"/>
        </w:rPr>
        <w:t>Toutes les tentes installées sur le site de la Grande Bataille doivent être situées à au moins 10 pieds (3 mètres) de tout feu de camp, foyer, barbecue ou autre source potentielle d’incendie.</w:t>
      </w:r>
    </w:p>
    <w:p w14:paraId="501EDFE3" w14:textId="77777777" w:rsidR="004218D4" w:rsidRPr="00EC2E36" w:rsidRDefault="004218D4" w:rsidP="004218D4">
      <w:pPr>
        <w:pStyle w:val="ListBullet"/>
        <w:numPr>
          <w:ilvl w:val="0"/>
          <w:numId w:val="0"/>
        </w:numPr>
        <w:tabs>
          <w:tab w:val="clear" w:pos="720"/>
        </w:tabs>
        <w:rPr>
          <w:noProof w:val="0"/>
        </w:rPr>
      </w:pPr>
      <w:r w:rsidRPr="00EC2E36">
        <w:rPr>
          <w:noProof w:val="0"/>
        </w:rPr>
        <w:t>Il est strictement interdit de laisser des chandelles ou toute flamme nue sans surveillance à l’intérieur d’une tente, même si celles-ci semblent sécuritaires.</w:t>
      </w:r>
    </w:p>
    <w:p w14:paraId="4B7FDBAF" w14:textId="77777777" w:rsidR="004218D4" w:rsidRPr="00EC2E36" w:rsidRDefault="004218D4" w:rsidP="00FE680C">
      <w:pPr>
        <w:pStyle w:val="ListBullet"/>
        <w:numPr>
          <w:ilvl w:val="0"/>
          <w:numId w:val="0"/>
        </w:numPr>
        <w:tabs>
          <w:tab w:val="clear" w:pos="720"/>
        </w:tabs>
        <w:spacing w:after="0"/>
        <w:rPr>
          <w:noProof w:val="0"/>
        </w:rPr>
      </w:pPr>
      <w:r w:rsidRPr="00EC2E36">
        <w:rPr>
          <w:b/>
          <w:bCs/>
          <w:noProof w:val="0"/>
          <w:u w:val="single"/>
        </w:rPr>
        <w:t>L’équipement à flamme vive n’est pas permis dans le secteur du camping non décorum</w:t>
      </w:r>
      <w:r w:rsidRPr="00EC2E36">
        <w:rPr>
          <w:noProof w:val="0"/>
        </w:rPr>
        <w:t xml:space="preserve"> : le seul feu autorisé est celui du foyer extérieur situé au centre du secteur.</w:t>
      </w:r>
    </w:p>
    <w:p w14:paraId="031BA8B6" w14:textId="5982768F" w:rsidR="004218D4" w:rsidRPr="00EC2E36" w:rsidRDefault="004218D4" w:rsidP="00FE680C">
      <w:pPr>
        <w:pStyle w:val="ListBullet"/>
        <w:numPr>
          <w:ilvl w:val="0"/>
          <w:numId w:val="0"/>
        </w:numPr>
        <w:spacing w:after="0"/>
        <w:ind w:left="720"/>
      </w:pPr>
    </w:p>
    <w:p w14:paraId="57240351" w14:textId="77777777" w:rsidR="004218D4" w:rsidRPr="00EC2E36" w:rsidRDefault="004218D4" w:rsidP="00FE680C">
      <w:pPr>
        <w:pStyle w:val="ListBullet"/>
        <w:numPr>
          <w:ilvl w:val="0"/>
          <w:numId w:val="0"/>
        </w:numPr>
        <w:spacing w:after="0"/>
      </w:pPr>
      <w:r w:rsidRPr="00EC2E36">
        <w:t>Circulation</w:t>
      </w:r>
    </w:p>
    <w:p w14:paraId="1BA012EC" w14:textId="77777777" w:rsidR="004218D4" w:rsidRPr="00EC2E36" w:rsidRDefault="004218D4" w:rsidP="004218D4">
      <w:pPr>
        <w:pStyle w:val="ListBullet"/>
        <w:numPr>
          <w:ilvl w:val="0"/>
          <w:numId w:val="0"/>
        </w:numPr>
        <w:tabs>
          <w:tab w:val="clear" w:pos="720"/>
        </w:tabs>
        <w:rPr>
          <w:noProof w:val="0"/>
        </w:rPr>
      </w:pPr>
      <w:r w:rsidRPr="00EC2E36">
        <w:rPr>
          <w:noProof w:val="0"/>
        </w:rPr>
        <w:t>Les routes et voies principales doivent demeurer libres en tout temps, tant pour les tentes que pour leurs haubans. Cette mesure est essentielle afin de permettre l’accès aux services d’urgence en cas de besoin.</w:t>
      </w:r>
    </w:p>
    <w:p w14:paraId="30BB1C4A" w14:textId="77777777" w:rsidR="004218D4" w:rsidRPr="00FE680C" w:rsidRDefault="004218D4" w:rsidP="004218D4">
      <w:pPr>
        <w:pStyle w:val="ListBullet"/>
        <w:numPr>
          <w:ilvl w:val="0"/>
          <w:numId w:val="0"/>
        </w:numPr>
        <w:ind w:left="720"/>
        <w:rPr>
          <w:color w:val="C00000"/>
          <w:highlight w:val="yellow"/>
        </w:rPr>
      </w:pPr>
    </w:p>
    <w:p w14:paraId="709ACEDE" w14:textId="67029FB4" w:rsidR="007C00D4" w:rsidRPr="000B54D9" w:rsidRDefault="004218D4" w:rsidP="004218D4">
      <w:pPr>
        <w:pStyle w:val="ListBullet"/>
        <w:numPr>
          <w:ilvl w:val="0"/>
          <w:numId w:val="0"/>
        </w:numPr>
      </w:pPr>
      <w:r w:rsidRPr="000B54D9">
        <w:lastRenderedPageBreak/>
        <w:t>Toute tente installée en non-conformité avec ces directives pourra être déplacée ou démontée à la demande d’un responsable de l’urbanisme ou du service d’incendie.</w:t>
      </w:r>
    </w:p>
    <w:p w14:paraId="092C63AC" w14:textId="37A26B1E" w:rsidR="00FE680C" w:rsidRDefault="00FE680C" w:rsidP="00FE680C">
      <w:pPr>
        <w:pStyle w:val="ListBullet"/>
        <w:numPr>
          <w:ilvl w:val="0"/>
          <w:numId w:val="0"/>
        </w:numPr>
        <w:tabs>
          <w:tab w:val="clear" w:pos="720"/>
          <w:tab w:val="left" w:pos="3562"/>
        </w:tabs>
      </w:pPr>
    </w:p>
    <w:p w14:paraId="72CB35FE" w14:textId="148ED55B" w:rsidR="00D05CCF" w:rsidRPr="0003712D" w:rsidRDefault="00D05CCF" w:rsidP="003852EE">
      <w:pPr>
        <w:pStyle w:val="ListBullet"/>
        <w:numPr>
          <w:ilvl w:val="0"/>
          <w:numId w:val="0"/>
        </w:numPr>
        <w:ind w:left="360"/>
        <w:jc w:val="center"/>
      </w:pPr>
      <w:r w:rsidRPr="0003712D">
        <w:t xml:space="preserve">Figure </w:t>
      </w:r>
      <w:r w:rsidR="003C3DA8">
        <w:fldChar w:fldCharType="begin"/>
      </w:r>
      <w:r w:rsidR="003C3DA8">
        <w:instrText xml:space="preserve"> SEQ Figure \* ARABIC </w:instrText>
      </w:r>
      <w:r w:rsidR="003C3DA8">
        <w:fldChar w:fldCharType="separate"/>
      </w:r>
      <w:r w:rsidR="00414703">
        <w:t>5</w:t>
      </w:r>
      <w:r w:rsidR="003C3DA8">
        <w:fldChar w:fldCharType="end"/>
      </w:r>
      <w:bookmarkEnd w:id="63"/>
      <w:r w:rsidRPr="0003712D">
        <w:t xml:space="preserve">: Accès au </w:t>
      </w:r>
      <w:r w:rsidR="004D610D" w:rsidRPr="0003712D">
        <w:t xml:space="preserve">secteur du </w:t>
      </w:r>
      <w:r w:rsidRPr="0003712D">
        <w:t>camping non </w:t>
      </w:r>
      <w:r w:rsidRPr="00F33C86">
        <w:t>décorum</w:t>
      </w:r>
      <w:bookmarkEnd w:id="64"/>
      <w:r w:rsidR="00BA3B47" w:rsidRPr="00F33C86">
        <w:t xml:space="preserve"> </w:t>
      </w:r>
    </w:p>
    <w:p w14:paraId="0A499E8F" w14:textId="49FE5AF0" w:rsidR="00F32A48" w:rsidRDefault="00D05CCF" w:rsidP="00F32A48">
      <w:r w:rsidRPr="0003712D">
        <w:rPr>
          <w:noProof/>
        </w:rPr>
        <w:drawing>
          <wp:inline distT="0" distB="0" distL="0" distR="0" wp14:anchorId="598C6CBE" wp14:editId="70973058">
            <wp:extent cx="5943600" cy="3644723"/>
            <wp:effectExtent l="0" t="0" r="0" b="0"/>
            <wp:docPr id="1760502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02523" name="Picture 1"/>
                    <pic:cNvPicPr/>
                  </pic:nvPicPr>
                  <pic:blipFill rotWithShape="1">
                    <a:blip r:embed="rId77">
                      <a:extLst>
                        <a:ext uri="{28A0092B-C50C-407E-A947-70E740481C1C}">
                          <a14:useLocalDpi xmlns:a14="http://schemas.microsoft.com/office/drawing/2010/main" val="0"/>
                        </a:ext>
                      </a:extLst>
                    </a:blip>
                    <a:srcRect t="2283" b="3959"/>
                    <a:stretch/>
                  </pic:blipFill>
                  <pic:spPr bwMode="auto">
                    <a:xfrm>
                      <a:off x="0" y="0"/>
                      <a:ext cx="5943600" cy="3644723"/>
                    </a:xfrm>
                    <a:prstGeom prst="rect">
                      <a:avLst/>
                    </a:prstGeom>
                    <a:ln>
                      <a:noFill/>
                    </a:ln>
                    <a:extLst>
                      <a:ext uri="{53640926-AAD7-44D8-BBD7-CCE9431645EC}">
                        <a14:shadowObscured xmlns:a14="http://schemas.microsoft.com/office/drawing/2010/main"/>
                      </a:ext>
                    </a:extLst>
                  </pic:spPr>
                </pic:pic>
              </a:graphicData>
            </a:graphic>
          </wp:inline>
        </w:drawing>
      </w:r>
    </w:p>
    <w:p w14:paraId="69B075F5" w14:textId="591AF2D2" w:rsidR="00D651A9" w:rsidRPr="0003712D" w:rsidRDefault="00D651A9" w:rsidP="00B800D5">
      <w:pPr>
        <w:pStyle w:val="Heading3"/>
      </w:pPr>
      <w:bookmarkStart w:id="66" w:name="_Toc229076339"/>
      <w:r w:rsidRPr="0003712D">
        <w:t>Minimaisons</w:t>
      </w:r>
      <w:bookmarkEnd w:id="66"/>
    </w:p>
    <w:p w14:paraId="759ED544" w14:textId="62E008A2" w:rsidR="000D10C7" w:rsidRPr="0003712D" w:rsidRDefault="00D651A9" w:rsidP="00342CA2">
      <w:r w:rsidRPr="0003712D">
        <w:t xml:space="preserve">Les minimaisons décorum </w:t>
      </w:r>
      <w:r w:rsidR="00D05CCF" w:rsidRPr="0003712D">
        <w:t>sont en plein essor au Duché de Bicolline. Ce sont des roulottes ou autres constructions amovibles</w:t>
      </w:r>
      <w:r w:rsidR="00342CA2" w:rsidRPr="0003712D">
        <w:t xml:space="preserve"> sur roues</w:t>
      </w:r>
      <w:r w:rsidR="00D05CCF" w:rsidRPr="0003712D">
        <w:t xml:space="preserve"> de type « tiny house » qui ont été camouflées et décorées afin de pouvoir être considérées comme étant décorum. </w:t>
      </w:r>
      <w:r w:rsidR="00342CA2" w:rsidRPr="0003712D">
        <w:t xml:space="preserve">Les minimaisons installées sur le site doivent cacher, camoufler ou décorer certains éléments modernes précis, soit la plaque d’immatriculation, les roues et l’attelage de la remorque. </w:t>
      </w:r>
    </w:p>
    <w:p w14:paraId="437F28F4" w14:textId="527BE220" w:rsidR="00342CA2" w:rsidRPr="0003712D" w:rsidRDefault="00342CA2" w:rsidP="000D10C7">
      <w:pPr>
        <w:keepNext/>
      </w:pPr>
      <w:r w:rsidRPr="0003712D">
        <w:lastRenderedPageBreak/>
        <w:t>De plus, en raison des contraintes d’espace et de l’étroitesse des chemins sur le Duché de Bicolline, les minimaisons ne doivent pas dépasser les dimensions maximales suivantes :</w:t>
      </w:r>
    </w:p>
    <w:p w14:paraId="45EF6019" w14:textId="3C4100C4" w:rsidR="00342CA2" w:rsidRPr="0003712D" w:rsidRDefault="00342CA2" w:rsidP="000D10C7">
      <w:pPr>
        <w:pStyle w:val="ListBullet"/>
        <w:keepNext/>
        <w:rPr>
          <w:noProof w:val="0"/>
        </w:rPr>
      </w:pPr>
      <w:r w:rsidRPr="0003712D">
        <w:rPr>
          <w:noProof w:val="0"/>
        </w:rPr>
        <w:t>8 pieds de largeur (environ 2,4 mètres);</w:t>
      </w:r>
    </w:p>
    <w:p w14:paraId="0616E1A1" w14:textId="4D84C4E3" w:rsidR="00342CA2" w:rsidRPr="0003712D" w:rsidRDefault="00342CA2" w:rsidP="000D10C7">
      <w:pPr>
        <w:pStyle w:val="ListBullet"/>
        <w:keepNext/>
        <w:rPr>
          <w:noProof w:val="0"/>
        </w:rPr>
      </w:pPr>
      <w:r w:rsidRPr="0003712D">
        <w:rPr>
          <w:noProof w:val="0"/>
        </w:rPr>
        <w:t>16 pieds de longueur</w:t>
      </w:r>
      <w:r w:rsidR="001D0F6C" w:rsidRPr="0003712D">
        <w:rPr>
          <w:noProof w:val="0"/>
        </w:rPr>
        <w:t xml:space="preserve"> (environ 4,8 mètres).</w:t>
      </w:r>
    </w:p>
    <w:p w14:paraId="1A41F397" w14:textId="005129E3" w:rsidR="00342CA2" w:rsidRPr="0003712D" w:rsidRDefault="00D05CCF" w:rsidP="00602AD8">
      <w:r w:rsidRPr="0003712D">
        <w:t xml:space="preserve">Les minimaisons </w:t>
      </w:r>
      <w:r w:rsidR="00D651A9" w:rsidRPr="0003712D">
        <w:t xml:space="preserve">doivent être approuvées et enregistrées auprès de l’équipe d’urbanisme </w:t>
      </w:r>
      <w:r w:rsidR="00D651A9" w:rsidRPr="0003712D">
        <w:rPr>
          <w:i/>
          <w:iCs/>
        </w:rPr>
        <w:t>avant</w:t>
      </w:r>
      <w:r w:rsidR="00D651A9" w:rsidRPr="0003712D">
        <w:t xml:space="preserve"> le début de l’événement</w:t>
      </w:r>
      <w:r w:rsidRPr="0003712D">
        <w:t xml:space="preserve"> (</w:t>
      </w:r>
      <w:hyperlink r:id="rId78" w:history="1">
        <w:r w:rsidRPr="0003712D">
          <w:rPr>
            <w:rStyle w:val="Hyperlink"/>
          </w:rPr>
          <w:t>urbanisme@bicolline.org</w:t>
        </w:r>
      </w:hyperlink>
      <w:r w:rsidRPr="0003712D">
        <w:t>)</w:t>
      </w:r>
      <w:r w:rsidR="00D651A9" w:rsidRPr="0003712D">
        <w:t xml:space="preserve">. </w:t>
      </w:r>
      <w:r w:rsidR="00C47BF4" w:rsidRPr="0003712D">
        <w:t xml:space="preserve">Il est également impératif d’avoir confirmé la date exacte de votre arrivée avec l’équipe d’urbanisme car l’installation d’une minimaison sur le site du Duché de Bicolline présente des enjeux supplémentaires de logistique. </w:t>
      </w:r>
      <w:r w:rsidR="00C47BF4" w:rsidRPr="0003712D">
        <w:rPr>
          <w:b/>
          <w:bCs/>
        </w:rPr>
        <w:t>Les minimaisons qui n’ont pas été approuvées par l’équipe d’urbanisme se verront refuser l’accès au site.</w:t>
      </w:r>
      <w:r w:rsidR="00C47BF4" w:rsidRPr="0003712D">
        <w:t xml:space="preserve"> </w:t>
      </w:r>
    </w:p>
    <w:p w14:paraId="426E0244" w14:textId="3C0AEEC9" w:rsidR="00D651A9" w:rsidRPr="0003712D" w:rsidRDefault="00D651A9" w:rsidP="00602AD8">
      <w:r w:rsidRPr="0003712D">
        <w:t>À l’exception des minimaisons étant installées autre part depuis de nombreuses années</w:t>
      </w:r>
      <w:r w:rsidR="001D0F6C" w:rsidRPr="0003712D">
        <w:t xml:space="preserve"> (</w:t>
      </w:r>
      <w:r w:rsidR="00A63FD7">
        <w:t>veuillez vous référer</w:t>
      </w:r>
      <w:r w:rsidR="001D0F6C" w:rsidRPr="0003712D">
        <w:t xml:space="preserve"> aux conditions détaillées sous la </w:t>
      </w:r>
      <w:r w:rsidR="001D0F6C" w:rsidRPr="0003712D">
        <w:fldChar w:fldCharType="begin"/>
      </w:r>
      <w:r w:rsidR="001D0F6C" w:rsidRPr="0003712D">
        <w:instrText xml:space="preserve"> REF _Ref164974497 \h </w:instrText>
      </w:r>
      <w:r w:rsidR="001D0F6C" w:rsidRPr="0003712D">
        <w:fldChar w:fldCharType="separate"/>
      </w:r>
      <w:r w:rsidR="00414703" w:rsidRPr="0003712D">
        <w:t xml:space="preserve">Figure </w:t>
      </w:r>
      <w:r w:rsidR="00414703">
        <w:rPr>
          <w:noProof/>
        </w:rPr>
        <w:t>6</w:t>
      </w:r>
      <w:r w:rsidR="001D0F6C" w:rsidRPr="0003712D">
        <w:fldChar w:fldCharType="end"/>
      </w:r>
      <w:r w:rsidR="001D0F6C" w:rsidRPr="0003712D">
        <w:t>)</w:t>
      </w:r>
      <w:r w:rsidRPr="0003712D">
        <w:t>, toutes les minimaisons seront installées dans le Quartier nomade</w:t>
      </w:r>
      <w:r w:rsidR="00342CA2" w:rsidRPr="0003712D">
        <w:t xml:space="preserve"> situé près de la Cité et délimité par le pointillé jaune sur la </w:t>
      </w:r>
      <w:r w:rsidR="00342CA2" w:rsidRPr="0003712D">
        <w:fldChar w:fldCharType="begin"/>
      </w:r>
      <w:r w:rsidR="00342CA2" w:rsidRPr="0003712D">
        <w:instrText xml:space="preserve"> REF _Ref164974497 \h </w:instrText>
      </w:r>
      <w:r w:rsidR="00342CA2" w:rsidRPr="0003712D">
        <w:fldChar w:fldCharType="separate"/>
      </w:r>
      <w:r w:rsidR="00414703" w:rsidRPr="0003712D">
        <w:t xml:space="preserve">Figure </w:t>
      </w:r>
      <w:r w:rsidR="00414703">
        <w:rPr>
          <w:noProof/>
        </w:rPr>
        <w:t>6</w:t>
      </w:r>
      <w:r w:rsidR="00342CA2" w:rsidRPr="0003712D">
        <w:fldChar w:fldCharType="end"/>
      </w:r>
      <w:r w:rsidRPr="0003712D">
        <w:t>.</w:t>
      </w:r>
      <w:r w:rsidR="00342CA2" w:rsidRPr="0003712D">
        <w:t xml:space="preserve"> Le Quartier nomade comporte environ une dizaine d’emplacements disponibles pour des minimaisons et il est également possible d’installer des tentes décorum à proximité.</w:t>
      </w:r>
    </w:p>
    <w:p w14:paraId="49DE6D30" w14:textId="04DA3B41" w:rsidR="00342CA2" w:rsidRPr="0003712D" w:rsidRDefault="00342CA2" w:rsidP="00342CA2">
      <w:pPr>
        <w:pStyle w:val="Caption"/>
      </w:pPr>
      <w:bookmarkStart w:id="67" w:name="_Ref164974497"/>
      <w:bookmarkStart w:id="68" w:name="_Toc203125866"/>
      <w:r w:rsidRPr="0003712D">
        <w:t xml:space="preserve">Figure </w:t>
      </w:r>
      <w:r w:rsidR="003C3DA8">
        <w:fldChar w:fldCharType="begin"/>
      </w:r>
      <w:r w:rsidR="003C3DA8">
        <w:instrText xml:space="preserve"> SEQ Figure \* ARABIC </w:instrText>
      </w:r>
      <w:r w:rsidR="003C3DA8">
        <w:fldChar w:fldCharType="separate"/>
      </w:r>
      <w:r w:rsidR="00414703">
        <w:rPr>
          <w:noProof/>
        </w:rPr>
        <w:t>6</w:t>
      </w:r>
      <w:r w:rsidR="003C3DA8">
        <w:fldChar w:fldCharType="end"/>
      </w:r>
      <w:bookmarkEnd w:id="67"/>
      <w:r w:rsidRPr="0003712D">
        <w:t xml:space="preserve">: Emplacement du Quartier </w:t>
      </w:r>
      <w:r w:rsidRPr="00F055EB">
        <w:t>nomade</w:t>
      </w:r>
      <w:bookmarkEnd w:id="68"/>
    </w:p>
    <w:p w14:paraId="452F3251" w14:textId="77777777" w:rsidR="0031290E" w:rsidRPr="0003712D" w:rsidRDefault="00342CA2" w:rsidP="00535BC8">
      <w:pPr>
        <w:keepNext/>
        <w:spacing w:after="240"/>
        <w:jc w:val="center"/>
      </w:pPr>
      <w:r w:rsidRPr="0003712D">
        <w:rPr>
          <w:noProof/>
        </w:rPr>
        <w:drawing>
          <wp:inline distT="0" distB="0" distL="0" distR="0" wp14:anchorId="75B63719" wp14:editId="621E2B18">
            <wp:extent cx="5934645" cy="2222205"/>
            <wp:effectExtent l="0" t="0" r="0" b="6985"/>
            <wp:docPr id="1871510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10376" name="Picture 1"/>
                    <pic:cNvPicPr/>
                  </pic:nvPicPr>
                  <pic:blipFill rotWithShape="1">
                    <a:blip r:embed="rId79">
                      <a:extLst>
                        <a:ext uri="{28A0092B-C50C-407E-A947-70E740481C1C}">
                          <a14:useLocalDpi xmlns:a14="http://schemas.microsoft.com/office/drawing/2010/main" val="0"/>
                        </a:ext>
                      </a:extLst>
                    </a:blip>
                    <a:srcRect t="20555" b="5790"/>
                    <a:stretch/>
                  </pic:blipFill>
                  <pic:spPr bwMode="auto">
                    <a:xfrm>
                      <a:off x="0" y="0"/>
                      <a:ext cx="5943600" cy="2225558"/>
                    </a:xfrm>
                    <a:prstGeom prst="rect">
                      <a:avLst/>
                    </a:prstGeom>
                    <a:ln>
                      <a:noFill/>
                    </a:ln>
                    <a:extLst>
                      <a:ext uri="{53640926-AAD7-44D8-BBD7-CCE9431645EC}">
                        <a14:shadowObscured xmlns:a14="http://schemas.microsoft.com/office/drawing/2010/main"/>
                      </a:ext>
                    </a:extLst>
                  </pic:spPr>
                </pic:pic>
              </a:graphicData>
            </a:graphic>
          </wp:inline>
        </w:drawing>
      </w:r>
    </w:p>
    <w:p w14:paraId="2F70D0FD" w14:textId="77777777" w:rsidR="00F40418" w:rsidRDefault="00F40418" w:rsidP="00F40418"/>
    <w:p w14:paraId="3992DF04" w14:textId="4C6A9206" w:rsidR="00342CA2" w:rsidRPr="0003712D" w:rsidRDefault="001D0F6C" w:rsidP="000D10C7">
      <w:pPr>
        <w:keepNext/>
      </w:pPr>
      <w:r w:rsidRPr="0003712D">
        <w:t>Quelques minimaisons sont installées à l’extérieur du Quartier nomade depuis de nombreuses années et l’équipe d’urbanisme fera son possible pour leur permettre de conserver leur emplacement à condition que les critères suivants soient respectés :</w:t>
      </w:r>
    </w:p>
    <w:p w14:paraId="3752FDB9" w14:textId="2DB489AC" w:rsidR="001D0F6C" w:rsidRPr="0003712D" w:rsidRDefault="001D0F6C" w:rsidP="000D10C7">
      <w:pPr>
        <w:pStyle w:val="ListBullet"/>
        <w:keepNext/>
        <w:rPr>
          <w:noProof w:val="0"/>
        </w:rPr>
      </w:pPr>
      <w:r w:rsidRPr="0003712D">
        <w:rPr>
          <w:noProof w:val="0"/>
        </w:rPr>
        <w:t>La minimaison est affiliée à une guilde qui a un emplacement s</w:t>
      </w:r>
      <w:r w:rsidR="00A63FD7">
        <w:rPr>
          <w:noProof w:val="0"/>
        </w:rPr>
        <w:t>ur</w:t>
      </w:r>
      <w:r w:rsidRPr="0003712D">
        <w:rPr>
          <w:noProof w:val="0"/>
        </w:rPr>
        <w:t xml:space="preserve"> cession ou qui loge depuis plusieurs années au même endroit.</w:t>
      </w:r>
    </w:p>
    <w:p w14:paraId="6C87EF2A" w14:textId="1DBD5568" w:rsidR="001D0F6C" w:rsidRPr="0003712D" w:rsidRDefault="001D0F6C" w:rsidP="001D0F6C">
      <w:pPr>
        <w:pStyle w:val="ListBullet"/>
        <w:rPr>
          <w:noProof w:val="0"/>
        </w:rPr>
      </w:pPr>
      <w:r w:rsidRPr="0003712D">
        <w:rPr>
          <w:noProof w:val="0"/>
        </w:rPr>
        <w:t xml:space="preserve">La minimaison respecte les règles de sécurité détaillées à la section </w:t>
      </w:r>
      <w:r w:rsidRPr="0003712D">
        <w:rPr>
          <w:i/>
          <w:iCs/>
          <w:noProof w:val="0"/>
        </w:rPr>
        <w:fldChar w:fldCharType="begin"/>
      </w:r>
      <w:r w:rsidRPr="0003712D">
        <w:rPr>
          <w:i/>
          <w:iCs/>
          <w:noProof w:val="0"/>
        </w:rPr>
        <w:instrText xml:space="preserve"> REF _Ref164975367 \h  \* MERGEFORMAT </w:instrText>
      </w:r>
      <w:r w:rsidRPr="0003712D">
        <w:rPr>
          <w:i/>
          <w:iCs/>
          <w:noProof w:val="0"/>
        </w:rPr>
      </w:r>
      <w:r w:rsidRPr="0003712D">
        <w:rPr>
          <w:i/>
          <w:iCs/>
          <w:noProof w:val="0"/>
        </w:rPr>
        <w:fldChar w:fldCharType="separate"/>
      </w:r>
      <w:r w:rsidR="00414703" w:rsidRPr="00414703">
        <w:rPr>
          <w:i/>
          <w:iCs/>
          <w:noProof w:val="0"/>
        </w:rPr>
        <w:t>Sécurité (circulation et prévention incendie)</w:t>
      </w:r>
      <w:r w:rsidRPr="0003712D">
        <w:rPr>
          <w:i/>
          <w:iCs/>
          <w:noProof w:val="0"/>
        </w:rPr>
        <w:fldChar w:fldCharType="end"/>
      </w:r>
      <w:r w:rsidRPr="0003712D">
        <w:rPr>
          <w:noProof w:val="0"/>
        </w:rPr>
        <w:t>.</w:t>
      </w:r>
    </w:p>
    <w:p w14:paraId="7EA2B196" w14:textId="405409E0" w:rsidR="001D0F6C" w:rsidRPr="0003712D" w:rsidRDefault="001D0F6C" w:rsidP="000D10C7">
      <w:pPr>
        <w:pStyle w:val="ListBullet"/>
        <w:keepNext/>
        <w:rPr>
          <w:noProof w:val="0"/>
        </w:rPr>
      </w:pPr>
      <w:r w:rsidRPr="0003712D">
        <w:rPr>
          <w:noProof w:val="0"/>
        </w:rPr>
        <w:lastRenderedPageBreak/>
        <w:t>La minimaison est installée</w:t>
      </w:r>
      <w:r w:rsidR="00272FA9" w:rsidRPr="0003712D">
        <w:rPr>
          <w:noProof w:val="0"/>
        </w:rPr>
        <w:t xml:space="preserve"> pendant le prémontage ou la fin de semaine de cession précédant le prémontage (</w:t>
      </w:r>
      <w:r w:rsidR="00A63FD7">
        <w:rPr>
          <w:noProof w:val="0"/>
        </w:rPr>
        <w:t>veuillez vous référer</w:t>
      </w:r>
      <w:r w:rsidR="00272FA9" w:rsidRPr="0003712D">
        <w:rPr>
          <w:noProof w:val="0"/>
        </w:rPr>
        <w:t xml:space="preserve"> à </w:t>
      </w:r>
      <w:r w:rsidR="00272FA9" w:rsidRPr="00535F91">
        <w:rPr>
          <w:noProof w:val="0"/>
        </w:rPr>
        <w:t xml:space="preserve">la section </w:t>
      </w:r>
      <w:r w:rsidR="00272FA9" w:rsidRPr="00535F91">
        <w:rPr>
          <w:i/>
          <w:iCs/>
          <w:noProof w:val="0"/>
        </w:rPr>
        <w:fldChar w:fldCharType="begin"/>
      </w:r>
      <w:r w:rsidR="00272FA9" w:rsidRPr="00535F91">
        <w:rPr>
          <w:i/>
          <w:iCs/>
          <w:noProof w:val="0"/>
        </w:rPr>
        <w:instrText xml:space="preserve"> REF _Ref164977056 \h  \* MERGEFORMAT </w:instrText>
      </w:r>
      <w:r w:rsidR="00272FA9" w:rsidRPr="00535F91">
        <w:rPr>
          <w:i/>
          <w:iCs/>
          <w:noProof w:val="0"/>
        </w:rPr>
      </w:r>
      <w:r w:rsidR="00272FA9" w:rsidRPr="00535F91">
        <w:rPr>
          <w:i/>
          <w:iCs/>
          <w:noProof w:val="0"/>
        </w:rPr>
        <w:fldChar w:fldCharType="separate"/>
      </w:r>
      <w:r w:rsidR="00414703" w:rsidRPr="00535F91">
        <w:rPr>
          <w:i/>
          <w:iCs/>
          <w:noProof w:val="0"/>
        </w:rPr>
        <w:t>Installation de votre campement</w:t>
      </w:r>
      <w:r w:rsidR="00272FA9" w:rsidRPr="00535F91">
        <w:rPr>
          <w:i/>
          <w:iCs/>
          <w:noProof w:val="0"/>
        </w:rPr>
        <w:fldChar w:fldCharType="end"/>
      </w:r>
      <w:r w:rsidR="00272FA9" w:rsidRPr="00535F91">
        <w:rPr>
          <w:noProof w:val="0"/>
        </w:rPr>
        <w:t>).</w:t>
      </w:r>
    </w:p>
    <w:p w14:paraId="3DB909F6" w14:textId="5073975A" w:rsidR="00272FA9" w:rsidRPr="0003712D" w:rsidRDefault="00272FA9" w:rsidP="001D0F6C">
      <w:pPr>
        <w:pStyle w:val="ListBullet"/>
        <w:rPr>
          <w:noProof w:val="0"/>
        </w:rPr>
      </w:pPr>
      <w:r w:rsidRPr="0003712D">
        <w:rPr>
          <w:noProof w:val="0"/>
        </w:rPr>
        <w:t>L’équipe en charge du placement juge que l’espace est suffisant et n’empiète pas sur l’emplacement d’autres tentes décorum.</w:t>
      </w:r>
    </w:p>
    <w:p w14:paraId="38B6BE1F" w14:textId="477699C1" w:rsidR="00D651A9" w:rsidRPr="00A63FD7" w:rsidRDefault="00D651A9" w:rsidP="00B800D5">
      <w:pPr>
        <w:pStyle w:val="Heading3"/>
      </w:pPr>
      <w:bookmarkStart w:id="69" w:name="_Ref197423179"/>
      <w:bookmarkStart w:id="70" w:name="_Toc229076340"/>
      <w:r w:rsidRPr="00A63FD7">
        <w:t xml:space="preserve">Pavillons </w:t>
      </w:r>
      <w:r w:rsidR="0039304A" w:rsidRPr="00A63FD7">
        <w:t>et cabanes de style viking (en location)</w:t>
      </w:r>
      <w:bookmarkEnd w:id="69"/>
      <w:bookmarkEnd w:id="70"/>
    </w:p>
    <w:p w14:paraId="02B6FFF8" w14:textId="754CF0DA" w:rsidR="0039304A" w:rsidRPr="00A63FD7" w:rsidRDefault="00CE19C2" w:rsidP="001D0F6C">
      <w:r w:rsidRPr="00A63FD7">
        <w:t xml:space="preserve">Le Duché de Bicolline a également </w:t>
      </w:r>
      <w:r w:rsidR="00D2194E" w:rsidRPr="00A63FD7">
        <w:t>55</w:t>
      </w:r>
      <w:r w:rsidR="00A63FD7">
        <w:t> </w:t>
      </w:r>
      <w:r w:rsidRPr="00A63FD7">
        <w:t xml:space="preserve">pavillons </w:t>
      </w:r>
      <w:r w:rsidR="0039304A" w:rsidRPr="00A63FD7">
        <w:t xml:space="preserve">et 22 cabanes de style viking </w:t>
      </w:r>
      <w:r w:rsidR="00A65AB0" w:rsidRPr="00A63FD7">
        <w:t xml:space="preserve">disponibles </w:t>
      </w:r>
      <w:r w:rsidR="0060591C" w:rsidRPr="00A63FD7">
        <w:t xml:space="preserve">à la location. </w:t>
      </w:r>
      <w:r w:rsidR="0001288C" w:rsidRPr="00A63FD7">
        <w:rPr>
          <w:b/>
          <w:bCs/>
        </w:rPr>
        <w:t xml:space="preserve">Tous les pavillons locatifs et cabanes de style viking sont réservés pour l’édition </w:t>
      </w:r>
      <w:r w:rsidR="00143297">
        <w:rPr>
          <w:b/>
          <w:bCs/>
        </w:rPr>
        <w:t>2026</w:t>
      </w:r>
      <w:r w:rsidR="0001288C" w:rsidRPr="00A63FD7">
        <w:rPr>
          <w:b/>
          <w:bCs/>
        </w:rPr>
        <w:t>.</w:t>
      </w:r>
    </w:p>
    <w:p w14:paraId="06541ED0" w14:textId="7A8DDD43" w:rsidR="00BE7E78" w:rsidRPr="0003712D" w:rsidRDefault="00FB5CF0" w:rsidP="001D0F6C">
      <w:r w:rsidRPr="00A63FD7">
        <w:t xml:space="preserve">Surtout installés dans le Faubourg, chaque </w:t>
      </w:r>
      <w:r w:rsidRPr="00A63FD7">
        <w:rPr>
          <w:b/>
          <w:bCs/>
        </w:rPr>
        <w:t>pavillon</w:t>
      </w:r>
      <w:r w:rsidR="0039304A" w:rsidRPr="00A63FD7">
        <w:rPr>
          <w:b/>
          <w:bCs/>
        </w:rPr>
        <w:t xml:space="preserve"> locatif</w:t>
      </w:r>
      <w:r w:rsidRPr="00A63FD7">
        <w:t xml:space="preserve"> est </w:t>
      </w:r>
      <w:r w:rsidR="00646C5E" w:rsidRPr="00A63FD7">
        <w:t>muni</w:t>
      </w:r>
      <w:r w:rsidR="00BD6A7C" w:rsidRPr="00A63FD7">
        <w:t xml:space="preserve"> de deux lits de camp et d’un coffre de rangement pour vos effets personnels.</w:t>
      </w:r>
      <w:r w:rsidR="0039304A" w:rsidRPr="00A63FD7">
        <w:t xml:space="preserve"> Clairsemées dans le secteur de la Côte norse et le long du chemin de l’Avant-poste, chaque </w:t>
      </w:r>
      <w:r w:rsidR="0039304A" w:rsidRPr="00A63FD7">
        <w:rPr>
          <w:b/>
          <w:bCs/>
        </w:rPr>
        <w:t>cabane de style viking</w:t>
      </w:r>
      <w:r w:rsidR="0039304A" w:rsidRPr="00A63FD7">
        <w:t xml:space="preserve"> est munie de deux lits de camp, d’un coffre de rangement et d’une lanterne LED. Trois forfaits sont disponibles, soit une cabane de huit pieds par huit pieds (8’ x 8’), une cabane de dix pieds par douze pieds (10’ x 12’) ou </w:t>
      </w:r>
      <w:r w:rsidR="00B66CE3" w:rsidRPr="00A63FD7">
        <w:t>un forfait familial</w:t>
      </w:r>
      <w:r w:rsidR="0039304A" w:rsidRPr="00A63FD7">
        <w:t xml:space="preserve"> qui comprend deux cabanes à proximité (une de chaque grandeur).</w:t>
      </w:r>
      <w:r w:rsidR="00E82967" w:rsidRPr="00A63FD7">
        <w:t xml:space="preserve"> Tous les renseignements sont disponibles </w:t>
      </w:r>
      <w:r w:rsidR="0001288C" w:rsidRPr="00A63FD7">
        <w:t xml:space="preserve">sur demande en écrivant au </w:t>
      </w:r>
      <w:hyperlink r:id="rId80" w:history="1">
        <w:r w:rsidR="0001288C" w:rsidRPr="00A63FD7">
          <w:rPr>
            <w:rStyle w:val="Hyperlink"/>
          </w:rPr>
          <w:t>info@bicolline.org</w:t>
        </w:r>
      </w:hyperlink>
      <w:r w:rsidR="00E82967" w:rsidRPr="00A63FD7">
        <w:t>.</w:t>
      </w:r>
    </w:p>
    <w:p w14:paraId="63BC002A" w14:textId="312FD4ED" w:rsidR="00D651A9" w:rsidRPr="0003712D" w:rsidRDefault="00D651A9" w:rsidP="00B412D7">
      <w:pPr>
        <w:pStyle w:val="Heading3"/>
      </w:pPr>
      <w:bookmarkStart w:id="71" w:name="_Toc229076341"/>
      <w:r w:rsidRPr="0003712D">
        <w:t>Roulottes et motorisés</w:t>
      </w:r>
      <w:bookmarkEnd w:id="71"/>
    </w:p>
    <w:p w14:paraId="40A56843" w14:textId="34419ED4" w:rsidR="00D651A9" w:rsidRPr="0003712D" w:rsidRDefault="00D651A9" w:rsidP="00602AD8">
      <w:r w:rsidRPr="0003712D">
        <w:rPr>
          <w:b/>
          <w:bCs/>
        </w:rPr>
        <w:t xml:space="preserve">Les véhicules de ce type (roulottes, motorisés, fourgonnettes, etc.) </w:t>
      </w:r>
      <w:r w:rsidR="00A63FD7">
        <w:rPr>
          <w:b/>
          <w:bCs/>
        </w:rPr>
        <w:t>sont interdits</w:t>
      </w:r>
      <w:r w:rsidRPr="0003712D">
        <w:rPr>
          <w:b/>
          <w:bCs/>
        </w:rPr>
        <w:t xml:space="preserve"> sur le site du Duché de Bicolline, y compris dans les stationnements.</w:t>
      </w:r>
      <w:r w:rsidRPr="0003712D">
        <w:t xml:space="preserve"> Plusieurs individus, entreprises ou organismes offrent ce service à St-Mathieu-du-Parc et dans la région.</w:t>
      </w:r>
    </w:p>
    <w:p w14:paraId="568A9546" w14:textId="40689280" w:rsidR="00E42288" w:rsidRPr="00A63FD7" w:rsidRDefault="00E42288" w:rsidP="009A4449">
      <w:pPr>
        <w:pStyle w:val="Heading3"/>
      </w:pPr>
      <w:bookmarkStart w:id="72" w:name="_Toc229076342"/>
      <w:r w:rsidRPr="00A63FD7">
        <w:t>Se loger à l’extérieur du site</w:t>
      </w:r>
      <w:bookmarkEnd w:id="72"/>
    </w:p>
    <w:p w14:paraId="0A3633C3" w14:textId="1AB81C19" w:rsidR="00E42288" w:rsidRPr="00A63FD7" w:rsidRDefault="00E42288" w:rsidP="00E42288">
      <w:r w:rsidRPr="00A63FD7">
        <w:t xml:space="preserve">Plusieurs entreprises et particuliers de la Mauricie offrent des options de logement à l’extérieur du Duché de Bicolline. Aucun stationnement de proximité sera offert aux participants qui décident de loger à l'extérieur du site : ils doivent respecter l’horaire de la navette détaillé au </w:t>
      </w:r>
      <w:r w:rsidRPr="00A63FD7">
        <w:fldChar w:fldCharType="begin"/>
      </w:r>
      <w:r w:rsidRPr="00A63FD7">
        <w:instrText xml:space="preserve"> REF _Ref164969369 \h  \* MERGEFORMAT </w:instrText>
      </w:r>
      <w:r w:rsidRPr="00A63FD7">
        <w:fldChar w:fldCharType="separate"/>
      </w:r>
      <w:r w:rsidR="00414703" w:rsidRPr="0003712D">
        <w:t xml:space="preserve">Tableau </w:t>
      </w:r>
      <w:r w:rsidR="00414703">
        <w:t>2</w:t>
      </w:r>
      <w:r w:rsidRPr="00A63FD7">
        <w:fldChar w:fldCharType="end"/>
      </w:r>
      <w:r w:rsidRPr="00A63FD7">
        <w:t xml:space="preserve"> afin d’accéder au P0, le cas échéant. Le Duché de Bicolline n’assurera aucun arrangement spécifique touchant le stationnement et l’accès au site.</w:t>
      </w:r>
    </w:p>
    <w:p w14:paraId="16446A50" w14:textId="77777777" w:rsidR="00BA7D9E" w:rsidRPr="00A63FD7" w:rsidRDefault="00BA7D9E" w:rsidP="00BA7D9E">
      <w:pPr>
        <w:pStyle w:val="Heading1"/>
      </w:pPr>
      <w:bookmarkStart w:id="73" w:name="_Toc229076343"/>
      <w:r w:rsidRPr="00A63FD7">
        <w:t>Baignade</w:t>
      </w:r>
      <w:bookmarkEnd w:id="73"/>
    </w:p>
    <w:p w14:paraId="59AF426C" w14:textId="77777777" w:rsidR="00BA7D9E" w:rsidRPr="00A63FD7" w:rsidRDefault="00BA7D9E" w:rsidP="00BA7D9E">
      <w:r w:rsidRPr="00A63FD7">
        <w:t>Il n’y a aucune surveillance des points d’accès à la rivière, ni de la rivière elle</w:t>
      </w:r>
      <w:r w:rsidRPr="00A63FD7">
        <w:noBreakHyphen/>
        <w:t xml:space="preserve">même. La baignade est à vos risques. </w:t>
      </w:r>
      <w:r w:rsidRPr="00A63FD7">
        <w:rPr>
          <w:b/>
          <w:bCs/>
        </w:rPr>
        <w:t>Les enfants doivent toujours être accompagnés d’un adulte responsable.</w:t>
      </w:r>
    </w:p>
    <w:p w14:paraId="33940E63" w14:textId="77777777" w:rsidR="00BA7D9E" w:rsidRPr="00A63FD7" w:rsidRDefault="00BA7D9E" w:rsidP="00BA7D9E">
      <w:r w:rsidRPr="00A63FD7">
        <w:lastRenderedPageBreak/>
        <w:t xml:space="preserve">Aucun savon ne doit être utilisé dans la rivière, même si ce dernier est écologique ou biodégradable. </w:t>
      </w:r>
    </w:p>
    <w:p w14:paraId="2CA8BD1E" w14:textId="4E391A81" w:rsidR="00A15A85" w:rsidRPr="0003712D" w:rsidRDefault="00A15A85" w:rsidP="00A15A85">
      <w:pPr>
        <w:pStyle w:val="Heading1"/>
      </w:pPr>
      <w:bookmarkStart w:id="74" w:name="_Toc229076344"/>
      <w:r w:rsidRPr="0003712D">
        <w:t>Bien-être et sécurité</w:t>
      </w:r>
      <w:bookmarkEnd w:id="74"/>
      <w:r w:rsidRPr="0003712D">
        <w:t xml:space="preserve"> </w:t>
      </w:r>
    </w:p>
    <w:p w14:paraId="56CC8D45" w14:textId="77777777" w:rsidR="00210EBD" w:rsidRPr="0003712D" w:rsidRDefault="00210EBD" w:rsidP="00210EBD">
      <w:pPr>
        <w:pStyle w:val="Heading2"/>
      </w:pPr>
      <w:bookmarkStart w:id="75" w:name="_Toc229076345"/>
      <w:r w:rsidRPr="0003712D">
        <w:t>Valeurs et politiques du Duché de Bicolline</w:t>
      </w:r>
      <w:bookmarkEnd w:id="75"/>
      <w:r w:rsidRPr="0003712D">
        <w:t xml:space="preserve"> </w:t>
      </w:r>
    </w:p>
    <w:p w14:paraId="005465DD" w14:textId="77777777" w:rsidR="00210EBD" w:rsidRPr="0003712D" w:rsidRDefault="00210EBD" w:rsidP="00210EBD">
      <w:pPr>
        <w:keepNext/>
      </w:pPr>
      <w:r w:rsidRPr="0003712D">
        <w:t>Le Duché de Bicolline souhaite assurer un environnement sain pour l’ensemble de sa communauté et a notamment œuvré dans les dernières années à développer un cadre d’application pour bien vivre ensemble :</w:t>
      </w:r>
    </w:p>
    <w:p w14:paraId="40D481F0" w14:textId="28CD04C2" w:rsidR="00210EBD" w:rsidRPr="0003712D" w:rsidRDefault="00210EBD" w:rsidP="00210EBD">
      <w:pPr>
        <w:pStyle w:val="ListBullet"/>
        <w:keepNext/>
        <w:rPr>
          <w:noProof w:val="0"/>
        </w:rPr>
      </w:pPr>
      <w:hyperlink r:id="rId81" w:anchor="valeurs" w:history="1">
        <w:r w:rsidRPr="0003712D">
          <w:rPr>
            <w:rStyle w:val="Hyperlink"/>
            <w:noProof w:val="0"/>
          </w:rPr>
          <w:t>Valeurs du Duché</w:t>
        </w:r>
      </w:hyperlink>
      <w:r w:rsidRPr="0003712D">
        <w:rPr>
          <w:noProof w:val="0"/>
        </w:rPr>
        <w:t> : Le Duché de Bicolline repose sur un socle de sept valeurs cardinales qui guident son action, soit la coopération, le développement durable, l’éthique de jeu, l’implication, l’inclusion, le respect et le savoir-vivre. Ces valeurs nous orientent dans notre développement et dans l’élaboration de toutes nos activités.</w:t>
      </w:r>
    </w:p>
    <w:p w14:paraId="3389A5F0" w14:textId="11B56735" w:rsidR="00210EBD" w:rsidRPr="009523C4" w:rsidRDefault="00210EBD" w:rsidP="00210EBD">
      <w:pPr>
        <w:pStyle w:val="ListBullet"/>
        <w:keepNext/>
        <w:rPr>
          <w:noProof w:val="0"/>
        </w:rPr>
      </w:pPr>
      <w:hyperlink r:id="rId82" w:history="1">
        <w:r w:rsidRPr="009523C4">
          <w:rPr>
            <w:rStyle w:val="Hyperlink"/>
            <w:noProof w:val="0"/>
          </w:rPr>
          <w:t>Politique de prévention des violences à caractère sexuel</w:t>
        </w:r>
      </w:hyperlink>
      <w:r w:rsidRPr="009523C4">
        <w:rPr>
          <w:noProof w:val="0"/>
        </w:rPr>
        <w:t xml:space="preserve">. </w:t>
      </w:r>
    </w:p>
    <w:p w14:paraId="69159658" w14:textId="77777777" w:rsidR="00210EBD" w:rsidRPr="0003712D" w:rsidRDefault="00210EBD" w:rsidP="00210EBD">
      <w:r w:rsidRPr="0003712D">
        <w:t xml:space="preserve">C’est avec cet objectif en tête que nous travaillons présentement à développer une nouvelle </w:t>
      </w:r>
      <w:r w:rsidRPr="00A63FD7">
        <w:rPr>
          <w:i/>
          <w:iCs/>
        </w:rPr>
        <w:t>Politique de prévention et de gestion des violences physiques, du harcèlement et du vol</w:t>
      </w:r>
      <w:r w:rsidRPr="00A63FD7">
        <w:t xml:space="preserve"> qui,</w:t>
      </w:r>
      <w:r w:rsidRPr="0003712D">
        <w:t xml:space="preserve"> nous le souhaitons, devrait entrer en vigueur au courant de l’année. Cette politique permettra l’application des valeurs du Duché de Bicolline et à voir au bien-être des participants. </w:t>
      </w:r>
    </w:p>
    <w:p w14:paraId="7C35AED8" w14:textId="77777777" w:rsidR="00210EBD" w:rsidRPr="0003712D" w:rsidRDefault="00210EBD" w:rsidP="00210EBD">
      <w:r w:rsidRPr="0003712D">
        <w:t xml:space="preserve">Ensemble, ces deux politiques identifieront une ligne directrice afin d’intervenir et prévenir la violence sous toutes ses formes au Duché de Bicolline. </w:t>
      </w:r>
    </w:p>
    <w:p w14:paraId="0491880E" w14:textId="77777777" w:rsidR="00A15A85" w:rsidRPr="0003712D" w:rsidRDefault="00A15A85" w:rsidP="00A15A85">
      <w:pPr>
        <w:pStyle w:val="Heading2"/>
      </w:pPr>
      <w:bookmarkStart w:id="76" w:name="_Toc229076346"/>
      <w:r w:rsidRPr="0003712D">
        <w:t>Nous trouver pendant l’événement</w:t>
      </w:r>
      <w:bookmarkEnd w:id="76"/>
    </w:p>
    <w:p w14:paraId="5E1D420C" w14:textId="77777777" w:rsidR="00A15A85" w:rsidRPr="00A63FD7" w:rsidRDefault="00A15A85" w:rsidP="000D10C7">
      <w:pPr>
        <w:keepNext/>
        <w:rPr>
          <w:lang w:eastAsia="fr-CA"/>
        </w:rPr>
      </w:pPr>
      <w:r w:rsidRPr="00A63FD7">
        <w:rPr>
          <w:lang w:eastAsia="fr-CA"/>
        </w:rPr>
        <w:t>Pendant l’événement, notre personnel assure une présence 24</w:t>
      </w:r>
      <w:r w:rsidRPr="00A63FD7">
        <w:rPr>
          <w:rFonts w:ascii="Arial" w:hAnsi="Arial" w:cs="Arial"/>
          <w:lang w:eastAsia="fr-CA"/>
        </w:rPr>
        <w:t> </w:t>
      </w:r>
      <w:r w:rsidRPr="00A63FD7">
        <w:rPr>
          <w:lang w:eastAsia="fr-CA"/>
        </w:rPr>
        <w:t xml:space="preserve">heures sur 24 </w:t>
      </w:r>
      <w:r w:rsidRPr="00A63FD7">
        <w:rPr>
          <w:rFonts w:cs="Sofia Pro"/>
          <w:lang w:eastAsia="fr-CA"/>
        </w:rPr>
        <w:t>à</w:t>
      </w:r>
      <w:r w:rsidRPr="00A63FD7">
        <w:rPr>
          <w:lang w:eastAsia="fr-CA"/>
        </w:rPr>
        <w:t xml:space="preserve"> deux endroits sur le site </w:t>
      </w:r>
      <w:r w:rsidRPr="00A63FD7">
        <w:rPr>
          <w:rFonts w:ascii="Arial" w:hAnsi="Arial" w:cs="Arial"/>
          <w:lang w:eastAsia="fr-CA"/>
        </w:rPr>
        <w:t>:</w:t>
      </w:r>
    </w:p>
    <w:p w14:paraId="237BB2B5" w14:textId="1B5A5A4C" w:rsidR="00A15A85" w:rsidRPr="00A63FD7" w:rsidRDefault="00A15A85" w:rsidP="0001288C">
      <w:pPr>
        <w:pStyle w:val="ListBullet"/>
        <w:keepNext/>
        <w:rPr>
          <w:noProof w:val="0"/>
        </w:rPr>
      </w:pPr>
      <w:r w:rsidRPr="00A63FD7">
        <w:rPr>
          <w:b/>
          <w:bCs/>
          <w:noProof w:val="0"/>
        </w:rPr>
        <w:t>1480</w:t>
      </w:r>
      <w:r w:rsidR="00E42288" w:rsidRPr="00A63FD7">
        <w:rPr>
          <w:b/>
          <w:bCs/>
          <w:noProof w:val="0"/>
        </w:rPr>
        <w:t xml:space="preserve"> (Accueil) </w:t>
      </w:r>
      <w:r w:rsidR="00E42288" w:rsidRPr="00A63FD7">
        <w:rPr>
          <w:rFonts w:ascii="Arial" w:hAnsi="Arial" w:cs="Arial"/>
          <w:b/>
          <w:bCs/>
          <w:noProof w:val="0"/>
        </w:rPr>
        <w:t>:</w:t>
      </w:r>
      <w:r w:rsidRPr="00A63FD7">
        <w:rPr>
          <w:noProof w:val="0"/>
        </w:rPr>
        <w:t xml:space="preserve"> Soigneurs</w:t>
      </w:r>
      <w:r w:rsidR="00446D1D" w:rsidRPr="00A63FD7">
        <w:rPr>
          <w:noProof w:val="0"/>
        </w:rPr>
        <w:t xml:space="preserve"> en tout temps</w:t>
      </w:r>
      <w:r w:rsidR="00A63FD7">
        <w:rPr>
          <w:noProof w:val="0"/>
        </w:rPr>
        <w:t xml:space="preserve"> au dispensaire</w:t>
      </w:r>
      <w:r w:rsidRPr="00A63FD7">
        <w:rPr>
          <w:noProof w:val="0"/>
        </w:rPr>
        <w:t>, personnel de bureau de jour et équipe de surveillance de nuit.</w:t>
      </w:r>
    </w:p>
    <w:p w14:paraId="14F91264" w14:textId="77777777" w:rsidR="00E42288" w:rsidRPr="00A63FD7" w:rsidRDefault="00A15A85" w:rsidP="00A15A85">
      <w:pPr>
        <w:pStyle w:val="ListBullet"/>
        <w:rPr>
          <w:noProof w:val="0"/>
        </w:rPr>
      </w:pPr>
      <w:r w:rsidRPr="00A63FD7">
        <w:rPr>
          <w:b/>
          <w:bCs/>
          <w:noProof w:val="0"/>
        </w:rPr>
        <w:t>Vieille Ville</w:t>
      </w:r>
      <w:r w:rsidR="00E42288" w:rsidRPr="00A63FD7">
        <w:rPr>
          <w:b/>
          <w:bCs/>
          <w:noProof w:val="0"/>
        </w:rPr>
        <w:t> :</w:t>
      </w:r>
      <w:r w:rsidRPr="00A63FD7">
        <w:rPr>
          <w:noProof w:val="0"/>
        </w:rPr>
        <w:t xml:space="preserve"> </w:t>
      </w:r>
    </w:p>
    <w:p w14:paraId="1A32C031" w14:textId="77777777" w:rsidR="00E42288" w:rsidRPr="00A63FD7" w:rsidRDefault="00E42288">
      <w:pPr>
        <w:pStyle w:val="ListBullet2"/>
        <w:rPr>
          <w:noProof w:val="0"/>
        </w:rPr>
      </w:pPr>
      <w:r w:rsidRPr="00A63FD7">
        <w:rPr>
          <w:noProof w:val="0"/>
        </w:rPr>
        <w:t xml:space="preserve">1540 (sortie du site) : </w:t>
      </w:r>
      <w:r w:rsidR="00A15A85" w:rsidRPr="00A63FD7">
        <w:rPr>
          <w:noProof w:val="0"/>
        </w:rPr>
        <w:t xml:space="preserve">Équipe de coordination de jour </w:t>
      </w:r>
      <w:r w:rsidRPr="00A63FD7">
        <w:rPr>
          <w:noProof w:val="0"/>
        </w:rPr>
        <w:t>et</w:t>
      </w:r>
      <w:r w:rsidR="00A15A85" w:rsidRPr="00A63FD7">
        <w:rPr>
          <w:noProof w:val="0"/>
        </w:rPr>
        <w:t xml:space="preserve"> équipe de surveillance de nuit</w:t>
      </w:r>
      <w:r w:rsidRPr="00A63FD7">
        <w:rPr>
          <w:noProof w:val="0"/>
        </w:rPr>
        <w:t>.</w:t>
      </w:r>
    </w:p>
    <w:p w14:paraId="5B839641" w14:textId="7247B52E" w:rsidR="00A15A85" w:rsidRPr="00A63FD7" w:rsidRDefault="00E42288">
      <w:pPr>
        <w:pStyle w:val="ListBullet2"/>
        <w:rPr>
          <w:noProof w:val="0"/>
        </w:rPr>
      </w:pPr>
      <w:r w:rsidRPr="00A63FD7">
        <w:rPr>
          <w:noProof w:val="0"/>
        </w:rPr>
        <w:t>Caserne : U</w:t>
      </w:r>
      <w:r w:rsidR="00A15A85" w:rsidRPr="00A63FD7">
        <w:rPr>
          <w:noProof w:val="0"/>
        </w:rPr>
        <w:t xml:space="preserve">n </w:t>
      </w:r>
      <w:r w:rsidR="00CE4796">
        <w:rPr>
          <w:noProof w:val="0"/>
        </w:rPr>
        <w:t>intervenant</w:t>
      </w:r>
      <w:r w:rsidR="00A15A85" w:rsidRPr="00A63FD7">
        <w:rPr>
          <w:noProof w:val="0"/>
        </w:rPr>
        <w:t xml:space="preserve"> en prévention incendie disponible </w:t>
      </w:r>
      <w:r w:rsidR="00F64166" w:rsidRPr="00A63FD7">
        <w:rPr>
          <w:noProof w:val="0"/>
        </w:rPr>
        <w:t xml:space="preserve">de </w:t>
      </w:r>
      <w:r w:rsidR="00C93BA9" w:rsidRPr="00A63FD7">
        <w:rPr>
          <w:noProof w:val="0"/>
        </w:rPr>
        <w:t>23h00 à 6h00</w:t>
      </w:r>
      <w:r w:rsidR="00A15A85" w:rsidRPr="00A63FD7">
        <w:rPr>
          <w:noProof w:val="0"/>
        </w:rPr>
        <w:t>.</w:t>
      </w:r>
    </w:p>
    <w:p w14:paraId="78BB4A6B" w14:textId="66F8F85F" w:rsidR="00E42288" w:rsidRPr="00A63FD7" w:rsidRDefault="007331B7" w:rsidP="00E42288">
      <w:r w:rsidRPr="00A63FD7">
        <w:t>En dehors de cette permanence, les membres de la Brigade communautaire et de la Vigie de nuit sillonnent aussi le terrain afin de s’assurer que l’événement se déroule en toute sécurité. N’hésitez pas à aller à leur rencontre!</w:t>
      </w:r>
    </w:p>
    <w:p w14:paraId="70FE4100" w14:textId="3BECF50F" w:rsidR="00C20378" w:rsidRPr="00A63FD7" w:rsidRDefault="00C20378" w:rsidP="00C20378">
      <w:pPr>
        <w:pStyle w:val="ListBullet"/>
        <w:rPr>
          <w:noProof w:val="0"/>
        </w:rPr>
      </w:pPr>
      <w:r w:rsidRPr="00A63FD7">
        <w:rPr>
          <w:noProof w:val="0"/>
        </w:rPr>
        <w:lastRenderedPageBreak/>
        <w:t xml:space="preserve">En équipes de deux et selon un horaire prédéterminé, la </w:t>
      </w:r>
      <w:r w:rsidRPr="00A63FD7">
        <w:rPr>
          <w:b/>
          <w:bCs/>
          <w:noProof w:val="0"/>
        </w:rPr>
        <w:t>Brigade communautaire</w:t>
      </w:r>
      <w:r w:rsidRPr="00A63FD7">
        <w:rPr>
          <w:noProof w:val="0"/>
        </w:rPr>
        <w:t xml:space="preserve"> se déplace sur l’ensemble du site du Duché de Bicolline pour aller à la rencontre des participants et des guildes afin de prendre le pouls de la communauté et évaluer comment l’événement se déroule dans son ensemble.</w:t>
      </w:r>
    </w:p>
    <w:p w14:paraId="03262FB6" w14:textId="44A08C77" w:rsidR="00C20378" w:rsidRPr="00A63FD7" w:rsidRDefault="00C20378" w:rsidP="00C20378">
      <w:pPr>
        <w:pStyle w:val="ListBullet"/>
        <w:rPr>
          <w:noProof w:val="0"/>
        </w:rPr>
      </w:pPr>
      <w:r w:rsidRPr="00A63FD7">
        <w:rPr>
          <w:noProof w:val="0"/>
        </w:rPr>
        <w:t xml:space="preserve">La </w:t>
      </w:r>
      <w:r w:rsidRPr="00A63FD7">
        <w:rPr>
          <w:b/>
          <w:bCs/>
          <w:noProof w:val="0"/>
        </w:rPr>
        <w:t>Vigie de nuit</w:t>
      </w:r>
      <w:r w:rsidRPr="00A63FD7">
        <w:rPr>
          <w:noProof w:val="0"/>
        </w:rPr>
        <w:t xml:space="preserve"> est aussi constituée d’une petite équipe de volontaires qui se déplace sur l’ensemble du site, mais une fois la nuit tombée. L’objectif est de cibler rapidement les endroits sur le site susceptibles à nécessiter des interventions (terrain dangereux, feux hors de contrôle, état général d’un campement ou </w:t>
      </w:r>
      <w:r w:rsidR="00CE4796">
        <w:rPr>
          <w:noProof w:val="0"/>
        </w:rPr>
        <w:t xml:space="preserve">d’un </w:t>
      </w:r>
      <w:r w:rsidRPr="00A63FD7">
        <w:rPr>
          <w:noProof w:val="0"/>
        </w:rPr>
        <w:t>secteur, etc.).</w:t>
      </w:r>
    </w:p>
    <w:p w14:paraId="2D05371B" w14:textId="081E0518" w:rsidR="00E42288" w:rsidRPr="0003712D" w:rsidRDefault="00E42288" w:rsidP="00E42288">
      <w:r w:rsidRPr="00A63FD7">
        <w:t xml:space="preserve">Nous travaillons également avec certains organismes communautaires de la région depuis quelques années, dont le </w:t>
      </w:r>
      <w:hyperlink r:id="rId83" w:history="1">
        <w:r w:rsidRPr="00A63FD7">
          <w:rPr>
            <w:rStyle w:val="Hyperlink"/>
          </w:rPr>
          <w:t>CALACS Entraid’Action de Shawinigan/Mékinac/Haute-Mauricie</w:t>
        </w:r>
      </w:hyperlink>
      <w:r w:rsidRPr="00A63FD7">
        <w:t xml:space="preserve">, afin de mieux répondre aux besoins de notre communauté. Nous poursuivons cette année encore notre collaboration avec </w:t>
      </w:r>
      <w:hyperlink r:id="rId84" w:history="1">
        <w:r w:rsidRPr="00A63FD7">
          <w:rPr>
            <w:rStyle w:val="Hyperlink"/>
          </w:rPr>
          <w:t>Tandem Mauricie</w:t>
        </w:r>
      </w:hyperlink>
      <w:r w:rsidRPr="00A63FD7">
        <w:t xml:space="preserve"> qui est sur le site du Duché de Bicolline pour faire de la prévention en lien avec la consommation.</w:t>
      </w:r>
      <w:r w:rsidRPr="0003712D">
        <w:t xml:space="preserve"> </w:t>
      </w:r>
    </w:p>
    <w:p w14:paraId="188F848C" w14:textId="77777777" w:rsidR="00A15A85" w:rsidRPr="0003712D" w:rsidRDefault="00A15A85" w:rsidP="00A15A85">
      <w:pPr>
        <w:pStyle w:val="Heading2"/>
      </w:pPr>
      <w:bookmarkStart w:id="77" w:name="_Toc229076347"/>
      <w:r w:rsidRPr="0003712D">
        <w:t>Soigneurs</w:t>
      </w:r>
      <w:bookmarkEnd w:id="77"/>
    </w:p>
    <w:p w14:paraId="54DCB285" w14:textId="58B1C717" w:rsidR="00A15A85" w:rsidRPr="0003712D" w:rsidRDefault="00A15A85" w:rsidP="00A15A85">
      <w:r w:rsidRPr="0003712D">
        <w:t xml:space="preserve">Le Duché de Bicolline est un endroit relativement isolé où les activités qui y sont pratiquées comportent des risques divers (environnementaux, physiques, en lien avec la fatigue ou une maladie chronique, etc.). </w:t>
      </w:r>
      <w:r w:rsidRPr="00CE4796">
        <w:t xml:space="preserve">Pour profiter de l’événement en toute sécurité, nous vous invitons à lire ce qui suit. Votre équipe de </w:t>
      </w:r>
      <w:r w:rsidR="009D738A" w:rsidRPr="00CE4796">
        <w:t>S</w:t>
      </w:r>
      <w:r w:rsidRPr="00CE4796">
        <w:t>oigneurs</w:t>
      </w:r>
      <w:r w:rsidRPr="0003712D">
        <w:t xml:space="preserve"> vous en sera très reconnaissant</w:t>
      </w:r>
      <w:r w:rsidR="00F320C8" w:rsidRPr="0003712D">
        <w:t>e</w:t>
      </w:r>
      <w:r w:rsidRPr="0003712D">
        <w:t>!</w:t>
      </w:r>
    </w:p>
    <w:p w14:paraId="31B972FB" w14:textId="77777777" w:rsidR="00A15A85" w:rsidRPr="0003712D" w:rsidRDefault="00A15A85" w:rsidP="00A15A85">
      <w:pPr>
        <w:pStyle w:val="Heading3"/>
      </w:pPr>
      <w:bookmarkStart w:id="78" w:name="_Toc229076348"/>
      <w:r w:rsidRPr="0003712D">
        <w:t>Présence et localisation</w:t>
      </w:r>
      <w:bookmarkEnd w:id="78"/>
    </w:p>
    <w:p w14:paraId="327CD8C8" w14:textId="7C94ED5F" w:rsidR="001334EE" w:rsidRPr="00CE4796" w:rsidRDefault="00A15A85" w:rsidP="00A15A85">
      <w:r w:rsidRPr="0003712D">
        <w:t xml:space="preserve">L’équipe </w:t>
      </w:r>
      <w:r w:rsidRPr="00CE4796">
        <w:t xml:space="preserve">de </w:t>
      </w:r>
      <w:r w:rsidR="009D738A" w:rsidRPr="00CE4796">
        <w:t>S</w:t>
      </w:r>
      <w:r w:rsidRPr="00CE4796">
        <w:t>oigneurs est présente 24</w:t>
      </w:r>
      <w:r w:rsidRPr="00CE4796">
        <w:rPr>
          <w:rFonts w:ascii="Arial" w:hAnsi="Arial" w:cs="Arial"/>
        </w:rPr>
        <w:t> </w:t>
      </w:r>
      <w:r w:rsidRPr="00CE4796">
        <w:t>heures sur 24 dès l’</w:t>
      </w:r>
      <w:r w:rsidR="00F320C8" w:rsidRPr="00CE4796">
        <w:t>A</w:t>
      </w:r>
      <w:r w:rsidRPr="00CE4796">
        <w:t xml:space="preserve">rrivée hâtive. Au moins une personne est disponible en tout temps au dispensaire </w:t>
      </w:r>
      <w:r w:rsidRPr="00120E13">
        <w:t>localis</w:t>
      </w:r>
      <w:r w:rsidRPr="00120E13">
        <w:rPr>
          <w:rFonts w:cs="Sofia Pro"/>
        </w:rPr>
        <w:t>é</w:t>
      </w:r>
      <w:r w:rsidRPr="00120E13">
        <w:t xml:space="preserve"> </w:t>
      </w:r>
      <w:r w:rsidR="00936343" w:rsidRPr="00120E13">
        <w:rPr>
          <w:rFonts w:cs="Sofia Pro"/>
        </w:rPr>
        <w:t>près</w:t>
      </w:r>
      <w:r w:rsidRPr="00120E13">
        <w:t xml:space="preserve"> de </w:t>
      </w:r>
      <w:r w:rsidRPr="00CE4796">
        <w:t>l</w:t>
      </w:r>
      <w:r w:rsidRPr="00CE4796">
        <w:rPr>
          <w:rFonts w:cs="Sofia Pro"/>
        </w:rPr>
        <w:t>’</w:t>
      </w:r>
      <w:r w:rsidRPr="00CE4796">
        <w:t>Accueil et le reste de l’</w:t>
      </w:r>
      <w:r w:rsidRPr="00CE4796">
        <w:rPr>
          <w:rFonts w:cs="Sofia Pro"/>
        </w:rPr>
        <w:t>é</w:t>
      </w:r>
      <w:r w:rsidRPr="00CE4796">
        <w:t>quipe arpente le terrain selon la programmation et les besoins.</w:t>
      </w:r>
    </w:p>
    <w:p w14:paraId="13A62CE9" w14:textId="5F8EF6D5" w:rsidR="004137CA" w:rsidRDefault="00A15A85" w:rsidP="004137CA">
      <w:r w:rsidRPr="00CE4796">
        <w:t xml:space="preserve">Si vous devez consulter les </w:t>
      </w:r>
      <w:r w:rsidR="009D738A" w:rsidRPr="00CE4796">
        <w:t>S</w:t>
      </w:r>
      <w:r w:rsidRPr="00CE4796">
        <w:t xml:space="preserve">oigneurs, déplacez-vous au dispensaire directement lorsque cela est possible. Si vous n’êtes pas en mesure de vous déplacer, veuillez envoyer une personne aviser l’organisation (Accueil, 1540, Caserne, personnel ou volontaire avec une radio) en prenant soin de bien identifier le lieu où les </w:t>
      </w:r>
      <w:r w:rsidR="009D738A" w:rsidRPr="00CE4796">
        <w:t>S</w:t>
      </w:r>
      <w:r w:rsidRPr="00CE4796">
        <w:t xml:space="preserve">oigneurs doivent se rendre, votre nom, la problématique de santé, </w:t>
      </w:r>
      <w:r w:rsidR="00F320C8" w:rsidRPr="00CE4796">
        <w:t>la</w:t>
      </w:r>
      <w:r w:rsidRPr="00CE4796">
        <w:t xml:space="preserve"> description physique</w:t>
      </w:r>
      <w:r w:rsidR="00F320C8" w:rsidRPr="00CE4796">
        <w:t xml:space="preserve"> de la personne</w:t>
      </w:r>
      <w:r w:rsidRPr="00CE4796">
        <w:t>, etc</w:t>
      </w:r>
      <w:r w:rsidRPr="0003712D">
        <w:t xml:space="preserve">. </w:t>
      </w:r>
    </w:p>
    <w:p w14:paraId="1FF1650E" w14:textId="102C3256" w:rsidR="009D738A" w:rsidRPr="00CE4796" w:rsidRDefault="009D738A" w:rsidP="00A15A85">
      <w:pPr>
        <w:pStyle w:val="Heading3"/>
      </w:pPr>
      <w:bookmarkStart w:id="79" w:name="_Toc229076349"/>
      <w:r w:rsidRPr="00CE4796">
        <w:t>Niveau de soins offerts</w:t>
      </w:r>
      <w:bookmarkEnd w:id="79"/>
    </w:p>
    <w:p w14:paraId="5BDE1483" w14:textId="2D7A8E1D" w:rsidR="009D738A" w:rsidRPr="0003712D" w:rsidRDefault="009D738A" w:rsidP="009D738A">
      <w:r w:rsidRPr="00CE4796">
        <w:t xml:space="preserve">L’équipe de Soigneurs est disponible pour </w:t>
      </w:r>
      <w:r w:rsidR="009A7A42" w:rsidRPr="00CE4796">
        <w:t xml:space="preserve">octroyer des </w:t>
      </w:r>
      <w:r w:rsidR="00A7029F" w:rsidRPr="00CE4796">
        <w:rPr>
          <w:b/>
          <w:bCs/>
        </w:rPr>
        <w:t>soins de premier secours seulement</w:t>
      </w:r>
      <w:r w:rsidR="00A7029F" w:rsidRPr="00CE4796">
        <w:t xml:space="preserve"> en attente de services d’urgences, lorsque requis. Nos équipes n’offrent pas de suivis médicaux et ne dispensent pas de médicaments. </w:t>
      </w:r>
      <w:r w:rsidR="005B45BE" w:rsidRPr="005B45BE">
        <w:t xml:space="preserve">Il faut donc que vous veniez au Duché de Bicolline avec le nécessaire pour vous assurer un événement sécuritaire et de qualité, soit : une trousse de premiers </w:t>
      </w:r>
      <w:r w:rsidR="005B45BE" w:rsidRPr="005B45BE">
        <w:lastRenderedPageBreak/>
        <w:t>soins, un plan de sortie en cas d’urgence et vos médicaments en quantité suffisante. Prévoyez un peu de surplus en cas de perte.</w:t>
      </w:r>
    </w:p>
    <w:p w14:paraId="4B3B289D" w14:textId="55BBC7EB" w:rsidR="00A15A85" w:rsidRPr="0003712D" w:rsidRDefault="00A15A85" w:rsidP="00A15A85">
      <w:pPr>
        <w:pStyle w:val="Heading3"/>
      </w:pPr>
      <w:bookmarkStart w:id="80" w:name="_Toc229076350"/>
      <w:r w:rsidRPr="0003712D">
        <w:t>Trousse de premiers soins</w:t>
      </w:r>
      <w:bookmarkEnd w:id="80"/>
      <w:r w:rsidRPr="0003712D">
        <w:t xml:space="preserve"> </w:t>
      </w:r>
    </w:p>
    <w:p w14:paraId="3791DA7D" w14:textId="0D857366" w:rsidR="00A15A85" w:rsidRPr="0003712D" w:rsidRDefault="00A15A85" w:rsidP="00A15A85">
      <w:r w:rsidRPr="0003712D">
        <w:t xml:space="preserve">Afin de </w:t>
      </w:r>
      <w:r w:rsidRPr="00CE4796">
        <w:t xml:space="preserve">limiter les délais causés par des problématiques de santé et réduire la pression sur notre équipe de </w:t>
      </w:r>
      <w:r w:rsidR="00A7029F" w:rsidRPr="00CE4796">
        <w:t>S</w:t>
      </w:r>
      <w:r w:rsidRPr="00CE4796">
        <w:t xml:space="preserve">oigneurs, </w:t>
      </w:r>
      <w:r w:rsidRPr="00CE4796">
        <w:rPr>
          <w:b/>
          <w:bCs/>
        </w:rPr>
        <w:t xml:space="preserve">il est </w:t>
      </w:r>
      <w:r w:rsidR="00210EBD" w:rsidRPr="00CE4796">
        <w:rPr>
          <w:b/>
          <w:bCs/>
        </w:rPr>
        <w:t>nécessaire</w:t>
      </w:r>
      <w:r w:rsidRPr="00CE4796">
        <w:rPr>
          <w:b/>
          <w:bCs/>
        </w:rPr>
        <w:t xml:space="preserve"> d’avoir en votre possession une trousse de premiers soins accessible</w:t>
      </w:r>
      <w:r w:rsidRPr="0003712D">
        <w:t xml:space="preserve"> qui inclut, entre autres, des diachylons et vos médicaments. Cette trousse devrait être assez complète pour traiter une variété de blessures courantes, dont : coupures, brûlures, corps étranger dans un œil, blessures sportives (entorses), blessures aux pieds (coupures, ampoules, etc.), déshydratation, coups de chaleur, hypothermie et intoxication.</w:t>
      </w:r>
    </w:p>
    <w:p w14:paraId="7177C3E0" w14:textId="5DD0B8AC" w:rsidR="00A15A85" w:rsidRPr="0003712D" w:rsidRDefault="00A15A85" w:rsidP="00A15A85">
      <w:r w:rsidRPr="0003712D">
        <w:t xml:space="preserve">La Commission des normes, de l’équité, de la santé et de la sécurité du travail (CNESST) est une bonne ressource pour établir vos besoins selon le nombre de personnes dans votre guilde ou groupe ainsi que le niveau de risque anticipé : </w:t>
      </w:r>
      <w:hyperlink r:id="rId85" w:history="1">
        <w:r w:rsidR="00B5442A" w:rsidRPr="0003712D">
          <w:rPr>
            <w:rStyle w:val="Hyperlink"/>
          </w:rPr>
          <w:t>CNESST - Matériel de premiers secours</w:t>
        </w:r>
      </w:hyperlink>
      <w:r w:rsidRPr="0003712D">
        <w:t xml:space="preserve">. </w:t>
      </w:r>
      <w:r w:rsidR="008D7194" w:rsidRPr="00CE4796">
        <w:t xml:space="preserve">Vous pouvez également contacter notre équipe au </w:t>
      </w:r>
      <w:hyperlink r:id="rId86" w:history="1">
        <w:r w:rsidR="008D7194" w:rsidRPr="00CE4796">
          <w:rPr>
            <w:rStyle w:val="Hyperlink"/>
          </w:rPr>
          <w:t>securite@bicolline.org</w:t>
        </w:r>
      </w:hyperlink>
      <w:r w:rsidR="008D7194" w:rsidRPr="00CE4796">
        <w:t xml:space="preserve"> pour obtenir des renseignements supplémentaires</w:t>
      </w:r>
      <w:r w:rsidR="00225BDA" w:rsidRPr="00CE4796">
        <w:t xml:space="preserve"> et certains produits seront disponibles au Marché </w:t>
      </w:r>
      <w:r w:rsidR="00CE4796">
        <w:t xml:space="preserve">en </w:t>
      </w:r>
      <w:r w:rsidR="00225BDA" w:rsidRPr="00CE4796">
        <w:t>quantités limitées</w:t>
      </w:r>
      <w:r w:rsidR="008D7194" w:rsidRPr="00CE4796">
        <w:t>.</w:t>
      </w:r>
    </w:p>
    <w:p w14:paraId="1AA259BE" w14:textId="77777777" w:rsidR="00A15A85" w:rsidRPr="0003712D" w:rsidRDefault="00A15A85" w:rsidP="00A15A85">
      <w:pPr>
        <w:pStyle w:val="Heading3"/>
      </w:pPr>
      <w:bookmarkStart w:id="81" w:name="_Toc229076351"/>
      <w:r w:rsidRPr="0003712D">
        <w:t>Plan de sortie en cas d’urgence</w:t>
      </w:r>
      <w:bookmarkEnd w:id="81"/>
    </w:p>
    <w:p w14:paraId="6159A11E" w14:textId="4F87178D" w:rsidR="00A15A85" w:rsidRPr="0003712D" w:rsidRDefault="00A15A85" w:rsidP="00A15A85">
      <w:r w:rsidRPr="0003712D">
        <w:t xml:space="preserve">Bien que personne ne souhaite se retrouver dans cette situation, il faut que vous sachiez à l’avance comment et avec qui vous pourrez quitter le site en cas de besoin. </w:t>
      </w:r>
      <w:r w:rsidR="00A7029F" w:rsidRPr="00CE4796">
        <w:t>Développez</w:t>
      </w:r>
      <w:r w:rsidRPr="0003712D">
        <w:t xml:space="preserve"> un plan de sortie si jamais vous devez quitter le site : ceci inclut pr</w:t>
      </w:r>
      <w:r w:rsidRPr="0003712D">
        <w:rPr>
          <w:rFonts w:cs="Sofia Pro"/>
        </w:rPr>
        <w:t>é</w:t>
      </w:r>
      <w:r w:rsidRPr="0003712D">
        <w:t>voir un transport, avoir des assurances, identifier une personne</w:t>
      </w:r>
      <w:r w:rsidRPr="0003712D">
        <w:noBreakHyphen/>
        <w:t>ressource sur le site pour vous aider, conna</w:t>
      </w:r>
      <w:r w:rsidRPr="0003712D">
        <w:rPr>
          <w:rFonts w:cs="Sofia Pro"/>
        </w:rPr>
        <w:t>î</w:t>
      </w:r>
      <w:r w:rsidRPr="0003712D">
        <w:t>tre les ressources de sant</w:t>
      </w:r>
      <w:r w:rsidRPr="0003712D">
        <w:rPr>
          <w:rFonts w:cs="Sofia Pro"/>
        </w:rPr>
        <w:t>é</w:t>
      </w:r>
      <w:r w:rsidRPr="0003712D">
        <w:t xml:space="preserve"> de la r</w:t>
      </w:r>
      <w:r w:rsidRPr="0003712D">
        <w:rPr>
          <w:rFonts w:cs="Sofia Pro"/>
        </w:rPr>
        <w:t>é</w:t>
      </w:r>
      <w:r w:rsidRPr="0003712D">
        <w:t xml:space="preserve">gion, etc. </w:t>
      </w:r>
    </w:p>
    <w:p w14:paraId="4686E699" w14:textId="77777777" w:rsidR="00A15A85" w:rsidRPr="0003712D" w:rsidRDefault="00A15A85" w:rsidP="000D10C7">
      <w:pPr>
        <w:pStyle w:val="ListBullet"/>
        <w:keepNext/>
        <w:rPr>
          <w:noProof w:val="0"/>
        </w:rPr>
      </w:pPr>
      <w:r w:rsidRPr="0003712D">
        <w:rPr>
          <w:noProof w:val="0"/>
        </w:rPr>
        <w:t xml:space="preserve">Avez-vous communiqué vos coordonnées d’urgence et conditions médicales aux membres de votre guilde ou votre entourage? </w:t>
      </w:r>
    </w:p>
    <w:p w14:paraId="4049483C" w14:textId="77777777" w:rsidR="00A15A85" w:rsidRPr="0003712D" w:rsidRDefault="00A15A85" w:rsidP="00A15A85">
      <w:pPr>
        <w:pStyle w:val="ListBullet"/>
        <w:rPr>
          <w:noProof w:val="0"/>
        </w:rPr>
      </w:pPr>
      <w:r w:rsidRPr="0003712D">
        <w:rPr>
          <w:noProof w:val="0"/>
        </w:rPr>
        <w:t>Avez-vous accès à une voiture? Pouvez-vous prendre un taxi jusqu’à Shawinigan? Est</w:t>
      </w:r>
      <w:r w:rsidRPr="0003712D">
        <w:rPr>
          <w:noProof w:val="0"/>
        </w:rPr>
        <w:noBreakHyphen/>
        <w:t>ce qu’une personne de l’extérieur peut venir vous chercher? Tous les moyens sont bons, mais il faut prévoir le tout.</w:t>
      </w:r>
    </w:p>
    <w:p w14:paraId="5664F8AB" w14:textId="58C96911" w:rsidR="00A15A85" w:rsidRPr="0003712D" w:rsidRDefault="00A15A85" w:rsidP="000D10C7">
      <w:pPr>
        <w:pStyle w:val="ListBullet"/>
        <w:keepNext/>
        <w:rPr>
          <w:noProof w:val="0"/>
        </w:rPr>
      </w:pPr>
      <w:r w:rsidRPr="0003712D">
        <w:rPr>
          <w:noProof w:val="0"/>
        </w:rPr>
        <w:t xml:space="preserve">Avez-vous des assurances qui couvrent les frais de transport en ambulance? Ayez ces renseignements et les contacts avec vous car ni le personnel du Duché de Bicolline, ni </w:t>
      </w:r>
      <w:r w:rsidRPr="00CE4796">
        <w:rPr>
          <w:noProof w:val="0"/>
        </w:rPr>
        <w:t xml:space="preserve">l’équipe de </w:t>
      </w:r>
      <w:r w:rsidR="00A7029F" w:rsidRPr="00CE4796">
        <w:rPr>
          <w:noProof w:val="0"/>
        </w:rPr>
        <w:t>S</w:t>
      </w:r>
      <w:r w:rsidRPr="00CE4796">
        <w:rPr>
          <w:noProof w:val="0"/>
        </w:rPr>
        <w:t>oigneurs</w:t>
      </w:r>
      <w:r w:rsidRPr="0003712D">
        <w:rPr>
          <w:noProof w:val="0"/>
        </w:rPr>
        <w:t xml:space="preserve"> peut prendre la responsabilité de vous transporter à l’hôpital dans leur véhicule.</w:t>
      </w:r>
    </w:p>
    <w:p w14:paraId="7AA48DE9" w14:textId="77777777" w:rsidR="00A15A85" w:rsidRPr="0003712D" w:rsidRDefault="00A15A85" w:rsidP="00A15A85">
      <w:pPr>
        <w:pStyle w:val="ListBullet"/>
        <w:rPr>
          <w:noProof w:val="0"/>
        </w:rPr>
      </w:pPr>
      <w:r w:rsidRPr="0003712D">
        <w:rPr>
          <w:noProof w:val="0"/>
        </w:rPr>
        <w:t xml:space="preserve">Si vous êtes de l’extérieur du Québec, vérifiez de quelle façon les frais de santé s’appliqueront à vous. Il serait prudent de prévoir une assurance en </w:t>
      </w:r>
      <w:r w:rsidRPr="00736F18">
        <w:rPr>
          <w:noProof w:val="0"/>
        </w:rPr>
        <w:t>conséquence si vous le jugez nécessaire.</w:t>
      </w:r>
    </w:p>
    <w:p w14:paraId="15E52307" w14:textId="77777777" w:rsidR="00A15A85" w:rsidRPr="0003712D" w:rsidRDefault="00A15A85" w:rsidP="00A15A85">
      <w:pPr>
        <w:pStyle w:val="Heading3"/>
      </w:pPr>
      <w:bookmarkStart w:id="82" w:name="_Toc229076352"/>
      <w:r w:rsidRPr="0003712D">
        <w:lastRenderedPageBreak/>
        <w:t>Médicaments</w:t>
      </w:r>
      <w:bookmarkEnd w:id="82"/>
    </w:p>
    <w:p w14:paraId="127D6EEE" w14:textId="321157AB" w:rsidR="00A15A85" w:rsidRPr="00CE4796" w:rsidRDefault="00A15A85" w:rsidP="000D10C7">
      <w:pPr>
        <w:keepNext/>
      </w:pPr>
      <w:r w:rsidRPr="00CE4796">
        <w:t xml:space="preserve">Notre équipe de </w:t>
      </w:r>
      <w:r w:rsidR="00A7029F" w:rsidRPr="00CE4796">
        <w:t>S</w:t>
      </w:r>
      <w:r w:rsidRPr="00CE4796">
        <w:t>oigneurs ne peut pas vous fournir des médicaments, même s’ils sont communs. Il est donc essentiel de prévoir un minimum, y compris (sans s’y limiter) :</w:t>
      </w:r>
    </w:p>
    <w:p w14:paraId="71155A74" w14:textId="13E3EFCB" w:rsidR="00A15A85" w:rsidRPr="00CE4796" w:rsidRDefault="00A15A85" w:rsidP="000D10C7">
      <w:pPr>
        <w:pStyle w:val="ListBullet"/>
        <w:keepNext/>
        <w:rPr>
          <w:noProof w:val="0"/>
        </w:rPr>
      </w:pPr>
      <w:r w:rsidRPr="00CE4796">
        <w:rPr>
          <w:noProof w:val="0"/>
        </w:rPr>
        <w:t>Le nécessaire pour traiter vos maladies connues (médicaments, prescriptions, dispositif</w:t>
      </w:r>
      <w:r w:rsidR="007F7519" w:rsidRPr="00CE4796">
        <w:rPr>
          <w:noProof w:val="0"/>
        </w:rPr>
        <w:t>s</w:t>
      </w:r>
      <w:r w:rsidRPr="00CE4796">
        <w:rPr>
          <w:noProof w:val="0"/>
        </w:rPr>
        <w:t xml:space="preserve"> de type médicalert, etc.).</w:t>
      </w:r>
    </w:p>
    <w:p w14:paraId="5B3C049B" w14:textId="4ED85EA9" w:rsidR="00A15A85" w:rsidRPr="00CE4796" w:rsidRDefault="00A15A85" w:rsidP="000D10C7">
      <w:pPr>
        <w:pStyle w:val="ListBullet2"/>
        <w:keepNext/>
        <w:rPr>
          <w:noProof w:val="0"/>
        </w:rPr>
      </w:pPr>
      <w:r w:rsidRPr="00CE4796">
        <w:rPr>
          <w:noProof w:val="0"/>
        </w:rPr>
        <w:t xml:space="preserve">Assurez-vous d’en avoir assez pour toute la durée de l’événement et prévoir un léger surplus au cas où (perte, </w:t>
      </w:r>
      <w:r w:rsidR="0017460F" w:rsidRPr="00CE4796">
        <w:rPr>
          <w:noProof w:val="0"/>
        </w:rPr>
        <w:t>prise d’humidité, etc.).</w:t>
      </w:r>
    </w:p>
    <w:p w14:paraId="6CA1972B" w14:textId="7786E65F" w:rsidR="0017460F" w:rsidRPr="0003712D" w:rsidRDefault="0017460F" w:rsidP="000D10C7">
      <w:pPr>
        <w:pStyle w:val="ListBullet2"/>
        <w:keepNext/>
        <w:rPr>
          <w:noProof w:val="0"/>
        </w:rPr>
      </w:pPr>
      <w:r w:rsidRPr="00CE4796">
        <w:rPr>
          <w:noProof w:val="0"/>
        </w:rPr>
        <w:t xml:space="preserve">Si vous utilisez un dispositif à aiguille, </w:t>
      </w:r>
      <w:r w:rsidR="00B23FA7" w:rsidRPr="00CE4796">
        <w:rPr>
          <w:noProof w:val="0"/>
        </w:rPr>
        <w:t xml:space="preserve">prévoyez un contenant </w:t>
      </w:r>
      <w:r w:rsidR="00C17308" w:rsidRPr="00CE4796">
        <w:rPr>
          <w:noProof w:val="0"/>
        </w:rPr>
        <w:t>sécuritaire</w:t>
      </w:r>
      <w:r w:rsidR="00B23FA7" w:rsidRPr="00CE4796">
        <w:rPr>
          <w:noProof w:val="0"/>
        </w:rPr>
        <w:t xml:space="preserve"> pour disposer de vos aiguilles souillées</w:t>
      </w:r>
      <w:r w:rsidR="007F7519" w:rsidRPr="0003712D">
        <w:rPr>
          <w:noProof w:val="0"/>
        </w:rPr>
        <w:t xml:space="preserve"> et les ramener a</w:t>
      </w:r>
      <w:r w:rsidR="007A0492" w:rsidRPr="0003712D">
        <w:rPr>
          <w:noProof w:val="0"/>
        </w:rPr>
        <w:t>vec vous après l’événement</w:t>
      </w:r>
      <w:r w:rsidR="00B23FA7" w:rsidRPr="0003712D">
        <w:rPr>
          <w:noProof w:val="0"/>
        </w:rPr>
        <w:t xml:space="preserve">. Ce genre d’item ne doit pas se retrouver dans les </w:t>
      </w:r>
      <w:r w:rsidR="0033383B" w:rsidRPr="0003712D">
        <w:rPr>
          <w:noProof w:val="0"/>
        </w:rPr>
        <w:t>déchets collectés par nos équipes de volontaires.</w:t>
      </w:r>
    </w:p>
    <w:p w14:paraId="12A1CD69" w14:textId="697FEED4" w:rsidR="00B5442A" w:rsidRDefault="00B15A30" w:rsidP="00A15A85">
      <w:pPr>
        <w:pStyle w:val="ListBullet2"/>
        <w:rPr>
          <w:noProof w:val="0"/>
        </w:rPr>
      </w:pPr>
      <w:r w:rsidRPr="0003712D">
        <w:rPr>
          <w:noProof w:val="0"/>
        </w:rPr>
        <w:t xml:space="preserve">Assurez-vous de prévoir un système de recharge si vous utilisez des appareils électriques comme </w:t>
      </w:r>
      <w:r w:rsidR="00654893" w:rsidRPr="0003712D">
        <w:rPr>
          <w:noProof w:val="0"/>
        </w:rPr>
        <w:t>un appareil pour traiter l’apnée du sommeil (machine CPAP).</w:t>
      </w:r>
      <w:r w:rsidR="00CA756E" w:rsidRPr="0003712D">
        <w:rPr>
          <w:noProof w:val="0"/>
        </w:rPr>
        <w:t xml:space="preserve"> </w:t>
      </w:r>
    </w:p>
    <w:p w14:paraId="7B22A642" w14:textId="53D83FE3" w:rsidR="00072A06" w:rsidRPr="008538DD" w:rsidRDefault="00B37871" w:rsidP="00B37871">
      <w:pPr>
        <w:pStyle w:val="ListBullet2"/>
        <w:rPr>
          <w:noProof w:val="0"/>
        </w:rPr>
      </w:pPr>
      <w:r w:rsidRPr="008538DD">
        <w:rPr>
          <w:noProof w:val="0"/>
        </w:rPr>
        <w:t>Vous devez être autonome dans la prise de votre médication, le dispensaire ne peut pas être utilisé pour une prise de médicament surveillée ou prolongée.</w:t>
      </w:r>
    </w:p>
    <w:p w14:paraId="2889A0E0" w14:textId="76D54F64" w:rsidR="00A15A85" w:rsidRPr="0003712D" w:rsidRDefault="00CE4796">
      <w:pPr>
        <w:pStyle w:val="ListBullet"/>
        <w:keepNext/>
        <w:rPr>
          <w:noProof w:val="0"/>
        </w:rPr>
      </w:pPr>
      <w:r w:rsidRPr="0003712D">
        <w:rPr>
          <w:noProof w:val="0"/>
        </w:rPr>
        <w:t>Antihistaminiques</w:t>
      </w:r>
      <w:r>
        <w:rPr>
          <w:noProof w:val="0"/>
        </w:rPr>
        <w:t xml:space="preserve"> et le </w:t>
      </w:r>
      <w:r w:rsidR="00A15A85" w:rsidRPr="0003712D">
        <w:rPr>
          <w:noProof w:val="0"/>
        </w:rPr>
        <w:t>nécessaire pour combattre les réactions allergiques (médicaments, crèmes, auto</w:t>
      </w:r>
      <w:r w:rsidR="00A15A85" w:rsidRPr="0003712D">
        <w:rPr>
          <w:noProof w:val="0"/>
        </w:rPr>
        <w:noBreakHyphen/>
        <w:t>injecteurs, etc.).</w:t>
      </w:r>
    </w:p>
    <w:p w14:paraId="0691F39D" w14:textId="10B5590F" w:rsidR="009D604F" w:rsidRPr="0003712D" w:rsidRDefault="009453AC" w:rsidP="000D10C7">
      <w:pPr>
        <w:pStyle w:val="ListBullet2"/>
        <w:keepNext/>
        <w:rPr>
          <w:noProof w:val="0"/>
        </w:rPr>
      </w:pPr>
      <w:r w:rsidRPr="0003712D">
        <w:rPr>
          <w:noProof w:val="0"/>
        </w:rPr>
        <w:t xml:space="preserve">Les </w:t>
      </w:r>
      <w:r w:rsidR="009D604F" w:rsidRPr="0003712D">
        <w:rPr>
          <w:noProof w:val="0"/>
        </w:rPr>
        <w:t xml:space="preserve">allergènes à St-Mathieu-du-Parc </w:t>
      </w:r>
      <w:r w:rsidRPr="0003712D">
        <w:rPr>
          <w:noProof w:val="0"/>
        </w:rPr>
        <w:t>sont nombreux et, surtout, ils peuvent être différents de ceux auxquels vous êtes habitués</w:t>
      </w:r>
      <w:r w:rsidR="009A6AD0" w:rsidRPr="0003712D">
        <w:rPr>
          <w:noProof w:val="0"/>
        </w:rPr>
        <w:t>.</w:t>
      </w:r>
    </w:p>
    <w:p w14:paraId="0E3AE7F1" w14:textId="7CE97127" w:rsidR="009A6AD0" w:rsidRPr="0003712D" w:rsidRDefault="00A91A35" w:rsidP="009D604F">
      <w:pPr>
        <w:pStyle w:val="ListBullet2"/>
        <w:rPr>
          <w:noProof w:val="0"/>
        </w:rPr>
      </w:pPr>
      <w:r w:rsidRPr="0003712D">
        <w:rPr>
          <w:noProof w:val="0"/>
        </w:rPr>
        <w:t>Si vous présentez une allergie sévère avec possibilité de réaction anaphylactique, veuillez avoir vos auto-injecteurs sur votre personne en tout temps (Epipen ou autre).</w:t>
      </w:r>
    </w:p>
    <w:p w14:paraId="3D86AD00" w14:textId="04AB831B" w:rsidR="00B02AFF" w:rsidRPr="0003712D" w:rsidRDefault="004431F5">
      <w:pPr>
        <w:pStyle w:val="ListBullet2"/>
        <w:keepNext/>
        <w:spacing w:after="0"/>
        <w:rPr>
          <w:noProof w:val="0"/>
        </w:rPr>
      </w:pPr>
      <w:r w:rsidRPr="0003712D">
        <w:rPr>
          <w:noProof w:val="0"/>
        </w:rPr>
        <w:t>Quelques ressources pour vous aider à mieux prévoir le tout :</w:t>
      </w:r>
      <w:r w:rsidR="004137CA">
        <w:rPr>
          <w:noProof w:val="0"/>
        </w:rPr>
        <w:t xml:space="preserve"> </w:t>
      </w:r>
      <w:hyperlink r:id="rId87" w:history="1">
        <w:r w:rsidR="00B02AFF" w:rsidRPr="0003712D">
          <w:rPr>
            <w:rStyle w:val="Hyperlink"/>
            <w:noProof w:val="0"/>
          </w:rPr>
          <w:t>Rhinite saisonnière (rhume des foins)</w:t>
        </w:r>
      </w:hyperlink>
      <w:r w:rsidR="004137CA">
        <w:rPr>
          <w:noProof w:val="0"/>
        </w:rPr>
        <w:t xml:space="preserve"> </w:t>
      </w:r>
      <w:r w:rsidR="004137CA" w:rsidRPr="00111986">
        <w:rPr>
          <w:noProof w:val="0"/>
        </w:rPr>
        <w:t xml:space="preserve">et </w:t>
      </w:r>
      <w:hyperlink r:id="rId88" w:history="1">
        <w:r w:rsidR="00664DBB" w:rsidRPr="00111986">
          <w:rPr>
            <w:rStyle w:val="Hyperlink"/>
            <w:noProof w:val="0"/>
          </w:rPr>
          <w:t>Choc anaphylactique</w:t>
        </w:r>
      </w:hyperlink>
      <w:r w:rsidR="00664DBB" w:rsidRPr="00111986">
        <w:rPr>
          <w:noProof w:val="0"/>
        </w:rPr>
        <w:t>.</w:t>
      </w:r>
    </w:p>
    <w:p w14:paraId="2C7300A1" w14:textId="751AEBFD" w:rsidR="00A15A85" w:rsidRPr="0003712D" w:rsidRDefault="00A15A85" w:rsidP="00A15A85">
      <w:pPr>
        <w:pStyle w:val="ListBullet"/>
        <w:rPr>
          <w:noProof w:val="0"/>
        </w:rPr>
      </w:pPr>
      <w:r w:rsidRPr="0003712D">
        <w:rPr>
          <w:noProof w:val="0"/>
        </w:rPr>
        <w:t>Acétaminophène</w:t>
      </w:r>
      <w:r w:rsidR="001334EE" w:rsidRPr="0003712D">
        <w:rPr>
          <w:noProof w:val="0"/>
        </w:rPr>
        <w:t xml:space="preserve"> ou i</w:t>
      </w:r>
      <w:r w:rsidRPr="0003712D">
        <w:rPr>
          <w:noProof w:val="0"/>
        </w:rPr>
        <w:t>buprofène.</w:t>
      </w:r>
    </w:p>
    <w:p w14:paraId="41795F7D" w14:textId="77777777" w:rsidR="00A15A85" w:rsidRPr="0003712D" w:rsidRDefault="00A15A85" w:rsidP="000D10C7">
      <w:pPr>
        <w:pStyle w:val="ListBullet"/>
        <w:keepNext/>
        <w:rPr>
          <w:noProof w:val="0"/>
        </w:rPr>
      </w:pPr>
      <w:r w:rsidRPr="0003712D">
        <w:rPr>
          <w:noProof w:val="0"/>
        </w:rPr>
        <w:t>Médicaments pour contrer ou traiter la diarrhée, les brûlements d’estomac et les nausées.</w:t>
      </w:r>
    </w:p>
    <w:p w14:paraId="6851274F" w14:textId="77777777" w:rsidR="00A15A85" w:rsidRPr="0003712D" w:rsidRDefault="00A15A85" w:rsidP="00A15A85">
      <w:pPr>
        <w:pStyle w:val="ListBullet"/>
        <w:rPr>
          <w:noProof w:val="0"/>
        </w:rPr>
      </w:pPr>
      <w:r w:rsidRPr="0003712D">
        <w:rPr>
          <w:noProof w:val="0"/>
        </w:rPr>
        <w:t>Pastilles d’électrolytes pour prévenir la déshydratation.</w:t>
      </w:r>
    </w:p>
    <w:p w14:paraId="10561EE7" w14:textId="77777777" w:rsidR="008D7194" w:rsidRPr="0003712D" w:rsidRDefault="008D7194" w:rsidP="008D7194">
      <w:pPr>
        <w:pStyle w:val="Heading3"/>
      </w:pPr>
      <w:bookmarkStart w:id="83" w:name="_Toc229076353"/>
      <w:r w:rsidRPr="0003712D">
        <w:t>Consommation</w:t>
      </w:r>
      <w:bookmarkEnd w:id="83"/>
    </w:p>
    <w:p w14:paraId="52EC3B37" w14:textId="19B7E84B" w:rsidR="008D7194" w:rsidRPr="0003712D" w:rsidRDefault="008D7194" w:rsidP="008D7194">
      <w:pPr>
        <w:rPr>
          <w:b/>
          <w:bCs/>
        </w:rPr>
      </w:pPr>
      <w:r w:rsidRPr="0003712D">
        <w:t xml:space="preserve">Soyez bien préparé si vous comptez consommer alcools ou drogues : avoir un couvre-verre, être accompagné d’une personne de confiance en cas d’intoxication, avoir du Naloxone en votre possession et en connaitre la procédure, etc. La Naloxone est disponible gratuitement en pharmacie. </w:t>
      </w:r>
      <w:bookmarkStart w:id="84" w:name="_Hlk197414306"/>
      <w:r w:rsidR="002E6CA2" w:rsidRPr="002E6CA2">
        <w:rPr>
          <w:b/>
          <w:bCs/>
        </w:rPr>
        <w:t>Veuillez consommer de façon responsable.</w:t>
      </w:r>
      <w:bookmarkEnd w:id="84"/>
    </w:p>
    <w:p w14:paraId="4E5FAD9B" w14:textId="723F801C" w:rsidR="00A15A85" w:rsidRPr="0003712D" w:rsidRDefault="00A15A85" w:rsidP="00A15A85">
      <w:pPr>
        <w:pStyle w:val="Heading3"/>
      </w:pPr>
      <w:bookmarkStart w:id="85" w:name="_Toc229076354"/>
      <w:r w:rsidRPr="0003712D">
        <w:lastRenderedPageBreak/>
        <w:t>Tenir compte des conditions climatiques</w:t>
      </w:r>
      <w:bookmarkEnd w:id="85"/>
    </w:p>
    <w:p w14:paraId="4B7099CD" w14:textId="77777777" w:rsidR="00925D94" w:rsidRPr="0003712D" w:rsidRDefault="00C17BD9" w:rsidP="000D10C7">
      <w:pPr>
        <w:keepNext/>
      </w:pPr>
      <w:r w:rsidRPr="0003712D">
        <w:t xml:space="preserve">Les conditions climatiques au Duché de Bicolline peuvent varier grandement d’une journée à l’autre. Il vaut donc mieux être bien préparé </w:t>
      </w:r>
      <w:r w:rsidR="007E0806" w:rsidRPr="0003712D">
        <w:t>pour les affronter</w:t>
      </w:r>
      <w:r w:rsidR="00825E9C" w:rsidRPr="0003712D">
        <w:t xml:space="preserve"> en ayant notamment des vêtements appropriés et en quantité suffisante</w:t>
      </w:r>
      <w:r w:rsidR="00925D94" w:rsidRPr="0003712D">
        <w:t> :</w:t>
      </w:r>
    </w:p>
    <w:p w14:paraId="4793F41E" w14:textId="1120BDD8" w:rsidR="00A15A85" w:rsidRPr="0003712D" w:rsidRDefault="00925D94" w:rsidP="000D10C7">
      <w:pPr>
        <w:pStyle w:val="ListBullet"/>
        <w:keepNext/>
        <w:rPr>
          <w:noProof w:val="0"/>
        </w:rPr>
      </w:pPr>
      <w:r w:rsidRPr="0003712D">
        <w:rPr>
          <w:noProof w:val="0"/>
        </w:rPr>
        <w:t>S’il fait chaud :</w:t>
      </w:r>
      <w:r w:rsidR="00825E9C" w:rsidRPr="0003712D">
        <w:rPr>
          <w:noProof w:val="0"/>
        </w:rPr>
        <w:t xml:space="preserve"> </w:t>
      </w:r>
      <w:r w:rsidRPr="0003712D">
        <w:rPr>
          <w:noProof w:val="0"/>
        </w:rPr>
        <w:t xml:space="preserve">vêtements amples et de couleur pâle, </w:t>
      </w:r>
      <w:r w:rsidR="002262A2" w:rsidRPr="0003712D">
        <w:rPr>
          <w:noProof w:val="0"/>
        </w:rPr>
        <w:t>chapeau à large bord.</w:t>
      </w:r>
    </w:p>
    <w:p w14:paraId="4AFD96FA" w14:textId="5EEC9465" w:rsidR="002262A2" w:rsidRPr="0003712D" w:rsidRDefault="002262A2" w:rsidP="000D10C7">
      <w:pPr>
        <w:pStyle w:val="ListBullet"/>
        <w:keepNext/>
        <w:rPr>
          <w:noProof w:val="0"/>
        </w:rPr>
      </w:pPr>
      <w:r w:rsidRPr="0003712D">
        <w:rPr>
          <w:noProof w:val="0"/>
        </w:rPr>
        <w:t>S’il fait froid :</w:t>
      </w:r>
      <w:r w:rsidR="00A6186C" w:rsidRPr="0003712D">
        <w:rPr>
          <w:noProof w:val="0"/>
        </w:rPr>
        <w:t xml:space="preserve"> plusieurs couches de vêtements, dont une couche extérieure étanche au vent</w:t>
      </w:r>
      <w:r w:rsidR="00113729" w:rsidRPr="0003712D">
        <w:rPr>
          <w:noProof w:val="0"/>
        </w:rPr>
        <w:t>.</w:t>
      </w:r>
    </w:p>
    <w:p w14:paraId="79FCC228" w14:textId="6DC4FEBF" w:rsidR="00535BC8" w:rsidRPr="0003712D" w:rsidRDefault="002262A2" w:rsidP="00925D94">
      <w:pPr>
        <w:pStyle w:val="ListBullet"/>
        <w:rPr>
          <w:noProof w:val="0"/>
        </w:rPr>
      </w:pPr>
      <w:r w:rsidRPr="0003712D">
        <w:rPr>
          <w:noProof w:val="0"/>
        </w:rPr>
        <w:t>En tout temps : des bonnes chaussures fermées.</w:t>
      </w:r>
    </w:p>
    <w:p w14:paraId="47CB7FAD" w14:textId="7BC1D11B" w:rsidR="007E0806" w:rsidRPr="0003712D" w:rsidRDefault="007E0806" w:rsidP="007E0806">
      <w:pPr>
        <w:pStyle w:val="Heading4"/>
      </w:pPr>
      <w:r w:rsidRPr="0003712D">
        <w:t>Chaleur accablante</w:t>
      </w:r>
    </w:p>
    <w:p w14:paraId="1C3015D2" w14:textId="7B5B1C88" w:rsidR="003664F5" w:rsidRPr="0003712D" w:rsidRDefault="00384022" w:rsidP="007E0806">
      <w:r w:rsidRPr="0003712D">
        <w:t xml:space="preserve">Il est conseillé d’identifier des endroits sur votre campement ou à proximité de ce dernier </w:t>
      </w:r>
      <w:r w:rsidR="00A2513B" w:rsidRPr="0003712D">
        <w:t>qui vous permettr</w:t>
      </w:r>
      <w:r w:rsidR="00CD4C37" w:rsidRPr="0003712D">
        <w:t>ont</w:t>
      </w:r>
      <w:r w:rsidR="00A2513B" w:rsidRPr="0003712D">
        <w:t xml:space="preserve"> de demeurer au frais (arbres, ombrage, etc.)</w:t>
      </w:r>
      <w:r w:rsidR="00CD4C37" w:rsidRPr="0003712D">
        <w:t xml:space="preserve"> et de toujours garder des boissons fraiches à porter de main, surtout si vous participez à des activités sportives (tournois) ou de combat. </w:t>
      </w:r>
      <w:r w:rsidR="00954E82" w:rsidRPr="0003712D">
        <w:t>Évitez de consommer de l’alcool pendant les périodes de chaleur accablante.</w:t>
      </w:r>
    </w:p>
    <w:p w14:paraId="3B5894D1" w14:textId="37A9D50C" w:rsidR="00113729" w:rsidRPr="0003712D" w:rsidRDefault="00113729" w:rsidP="000D10C7">
      <w:pPr>
        <w:keepNext/>
      </w:pPr>
      <w:r w:rsidRPr="0003712D">
        <w:t>Surveillez les symptômes</w:t>
      </w:r>
      <w:r w:rsidR="00843567" w:rsidRPr="0003712D">
        <w:t xml:space="preserve"> liés à la chaleur :</w:t>
      </w:r>
    </w:p>
    <w:p w14:paraId="225D149D" w14:textId="0C876DD5" w:rsidR="001F59BA" w:rsidRPr="0003712D" w:rsidRDefault="001F59BA" w:rsidP="000D10C7">
      <w:pPr>
        <w:pStyle w:val="ListBullet"/>
        <w:keepNext/>
        <w:rPr>
          <w:noProof w:val="0"/>
        </w:rPr>
      </w:pPr>
      <w:r w:rsidRPr="0003712D">
        <w:rPr>
          <w:noProof w:val="0"/>
        </w:rPr>
        <w:t>Maux de tête</w:t>
      </w:r>
      <w:r w:rsidR="002F4B78" w:rsidRPr="0003712D">
        <w:rPr>
          <w:noProof w:val="0"/>
        </w:rPr>
        <w:t>;</w:t>
      </w:r>
    </w:p>
    <w:p w14:paraId="67EC8B3F" w14:textId="3E73C06E" w:rsidR="001F59BA" w:rsidRPr="0003712D" w:rsidRDefault="001F59BA" w:rsidP="001F59BA">
      <w:pPr>
        <w:pStyle w:val="ListBullet"/>
        <w:rPr>
          <w:noProof w:val="0"/>
        </w:rPr>
      </w:pPr>
      <w:r w:rsidRPr="0003712D">
        <w:rPr>
          <w:noProof w:val="0"/>
        </w:rPr>
        <w:t>Nausées ou vomissements</w:t>
      </w:r>
      <w:r w:rsidR="002F4B78" w:rsidRPr="0003712D">
        <w:rPr>
          <w:noProof w:val="0"/>
        </w:rPr>
        <w:t>;</w:t>
      </w:r>
    </w:p>
    <w:p w14:paraId="78A6E346" w14:textId="0C02176F" w:rsidR="001F59BA" w:rsidRPr="0003712D" w:rsidRDefault="001F59BA" w:rsidP="001F59BA">
      <w:pPr>
        <w:pStyle w:val="ListBullet"/>
        <w:rPr>
          <w:noProof w:val="0"/>
        </w:rPr>
      </w:pPr>
      <w:r w:rsidRPr="0003712D">
        <w:rPr>
          <w:noProof w:val="0"/>
        </w:rPr>
        <w:t>Étourdissements ou évanouissement</w:t>
      </w:r>
      <w:r w:rsidR="002F4B78" w:rsidRPr="0003712D">
        <w:rPr>
          <w:noProof w:val="0"/>
        </w:rPr>
        <w:t>;</w:t>
      </w:r>
    </w:p>
    <w:p w14:paraId="3569EA25" w14:textId="722FED36" w:rsidR="001F59BA" w:rsidRPr="0003712D" w:rsidRDefault="001F59BA" w:rsidP="001F59BA">
      <w:pPr>
        <w:pStyle w:val="ListBullet"/>
        <w:rPr>
          <w:noProof w:val="0"/>
        </w:rPr>
      </w:pPr>
      <w:r w:rsidRPr="0003712D">
        <w:rPr>
          <w:noProof w:val="0"/>
        </w:rPr>
        <w:t>Respiration ou battement cardiaque rapide</w:t>
      </w:r>
      <w:r w:rsidR="002F4B78" w:rsidRPr="0003712D">
        <w:rPr>
          <w:noProof w:val="0"/>
        </w:rPr>
        <w:t>;</w:t>
      </w:r>
    </w:p>
    <w:p w14:paraId="12B0D72F" w14:textId="6B842BF4" w:rsidR="00E7515F" w:rsidRPr="0003712D" w:rsidRDefault="001F59BA" w:rsidP="001F59BA">
      <w:pPr>
        <w:pStyle w:val="ListBullet"/>
        <w:rPr>
          <w:noProof w:val="0"/>
        </w:rPr>
      </w:pPr>
      <w:r w:rsidRPr="0003712D">
        <w:rPr>
          <w:noProof w:val="0"/>
        </w:rPr>
        <w:t>Soif extrême (bouche sèche ou salive collante)</w:t>
      </w:r>
      <w:r w:rsidR="002F4B78" w:rsidRPr="0003712D">
        <w:rPr>
          <w:noProof w:val="0"/>
        </w:rPr>
        <w:t>;</w:t>
      </w:r>
    </w:p>
    <w:p w14:paraId="3B484EB4" w14:textId="68F9BB53" w:rsidR="001F59BA" w:rsidRPr="0003712D" w:rsidRDefault="00E7515F" w:rsidP="000D10C7">
      <w:pPr>
        <w:pStyle w:val="ListBullet"/>
        <w:keepNext/>
        <w:rPr>
          <w:noProof w:val="0"/>
        </w:rPr>
      </w:pPr>
      <w:r w:rsidRPr="0003712D">
        <w:rPr>
          <w:noProof w:val="0"/>
        </w:rPr>
        <w:t>M</w:t>
      </w:r>
      <w:r w:rsidR="001F59BA" w:rsidRPr="0003712D">
        <w:rPr>
          <w:noProof w:val="0"/>
        </w:rPr>
        <w:t>iction moins fréquente accompagnée d</w:t>
      </w:r>
      <w:r w:rsidRPr="0003712D">
        <w:rPr>
          <w:noProof w:val="0"/>
        </w:rPr>
        <w:t>’</w:t>
      </w:r>
      <w:r w:rsidR="001F59BA" w:rsidRPr="0003712D">
        <w:rPr>
          <w:noProof w:val="0"/>
        </w:rPr>
        <w:t>urine d</w:t>
      </w:r>
      <w:r w:rsidRPr="0003712D">
        <w:rPr>
          <w:noProof w:val="0"/>
        </w:rPr>
        <w:t>’</w:t>
      </w:r>
      <w:r w:rsidR="001F59BA" w:rsidRPr="0003712D">
        <w:rPr>
          <w:noProof w:val="0"/>
        </w:rPr>
        <w:t>un jaune inhabituellement foncé</w:t>
      </w:r>
      <w:r w:rsidR="002F4B78" w:rsidRPr="0003712D">
        <w:rPr>
          <w:noProof w:val="0"/>
        </w:rPr>
        <w:t>;</w:t>
      </w:r>
    </w:p>
    <w:p w14:paraId="198AD068" w14:textId="0FBC358F" w:rsidR="00843567" w:rsidRPr="0003712D" w:rsidRDefault="00E7515F" w:rsidP="001F59BA">
      <w:pPr>
        <w:pStyle w:val="ListBullet"/>
        <w:rPr>
          <w:noProof w:val="0"/>
        </w:rPr>
      </w:pPr>
      <w:r w:rsidRPr="0003712D">
        <w:rPr>
          <w:noProof w:val="0"/>
        </w:rPr>
        <w:t>C</w:t>
      </w:r>
      <w:r w:rsidR="001F59BA" w:rsidRPr="0003712D">
        <w:rPr>
          <w:noProof w:val="0"/>
        </w:rPr>
        <w:t>hangements de comportement chez les enfants (somnolence ou crises de colère)</w:t>
      </w:r>
      <w:r w:rsidRPr="0003712D">
        <w:rPr>
          <w:noProof w:val="0"/>
        </w:rPr>
        <w:t>.</w:t>
      </w:r>
    </w:p>
    <w:p w14:paraId="705DFCF9" w14:textId="4428D55B" w:rsidR="008F44A8" w:rsidRPr="0003712D" w:rsidRDefault="00EE38B5" w:rsidP="008F44A8">
      <w:r w:rsidRPr="0003712D">
        <w:t>Si vous souffre</w:t>
      </w:r>
      <w:r w:rsidR="00BA2CDE" w:rsidRPr="0003712D">
        <w:t>z</w:t>
      </w:r>
      <w:r w:rsidRPr="0003712D">
        <w:t xml:space="preserve"> de ces symptômes en période de chaleur, demeure</w:t>
      </w:r>
      <w:r w:rsidR="00BA2CDE" w:rsidRPr="0003712D">
        <w:t>z</w:t>
      </w:r>
      <w:r w:rsidRPr="0003712D">
        <w:t xml:space="preserve"> au frais le plus possible et buvez des liquides hydratants (idéalement de l’eau). </w:t>
      </w:r>
      <w:r w:rsidR="00BA2CDE" w:rsidRPr="0003712D">
        <w:t xml:space="preserve">Demandez à être éventé et appliquez </w:t>
      </w:r>
      <w:r w:rsidR="00E87911" w:rsidRPr="0003712D">
        <w:t>de l’eau froide sur les grandes régions de votre peau ou sur vos vêtements.</w:t>
      </w:r>
    </w:p>
    <w:p w14:paraId="51AF9135" w14:textId="73BFC200" w:rsidR="00AA1032" w:rsidRPr="0003712D" w:rsidRDefault="005A503D" w:rsidP="008F44A8">
      <w:r w:rsidRPr="0003712D">
        <w:t xml:space="preserve">Santé Canada propose un guide pour vous aider à mieux vous protéger en cas de chaleur accablante : </w:t>
      </w:r>
      <w:hyperlink r:id="rId89" w:history="1">
        <w:r w:rsidRPr="0003712D">
          <w:rPr>
            <w:rStyle w:val="Hyperlink"/>
          </w:rPr>
          <w:t>https://www.canada.ca/fr/sante-canada/services/changements-climatiques-sante/chaleur-accablante/comment-se-proteger.html</w:t>
        </w:r>
      </w:hyperlink>
      <w:r w:rsidRPr="0003712D">
        <w:t xml:space="preserve"> </w:t>
      </w:r>
    </w:p>
    <w:p w14:paraId="2B5B046D" w14:textId="27A4B8B4" w:rsidR="007E0806" w:rsidRPr="0003712D" w:rsidRDefault="007E0806" w:rsidP="007E0806">
      <w:pPr>
        <w:pStyle w:val="Heading4"/>
      </w:pPr>
      <w:r w:rsidRPr="0003712D">
        <w:t>Risques d’</w:t>
      </w:r>
      <w:r w:rsidR="001B0AEE" w:rsidRPr="0003712D">
        <w:t>hypothermie</w:t>
      </w:r>
    </w:p>
    <w:p w14:paraId="45C81A8D" w14:textId="77777777" w:rsidR="000D10C7" w:rsidRPr="0003712D" w:rsidRDefault="00EA15A1" w:rsidP="001B0AEE">
      <w:r w:rsidRPr="0003712D">
        <w:t xml:space="preserve">Malgré que la Grande Bataille de Bicolline se déroule au mois d’août, les risques d’hypothermie sont néanmoins bien réels à St-Mathieu-du-Parc. </w:t>
      </w:r>
      <w:r w:rsidR="00A72759" w:rsidRPr="0003712D">
        <w:t>Assurez-vous de demeurer au sec en tout temps</w:t>
      </w:r>
      <w:r w:rsidR="006B2AA5" w:rsidRPr="0003712D">
        <w:t>.</w:t>
      </w:r>
      <w:r w:rsidR="00A72759" w:rsidRPr="0003712D">
        <w:t xml:space="preserve"> </w:t>
      </w:r>
    </w:p>
    <w:p w14:paraId="3AB03D37" w14:textId="62A3ED01" w:rsidR="006B2AA5" w:rsidRPr="0003712D" w:rsidRDefault="006B2AA5" w:rsidP="000D10C7">
      <w:pPr>
        <w:keepNext/>
      </w:pPr>
      <w:r w:rsidRPr="0003712D">
        <w:lastRenderedPageBreak/>
        <w:t>S</w:t>
      </w:r>
      <w:r w:rsidR="00A72759" w:rsidRPr="0003712D">
        <w:t>i vous avez froid</w:t>
      </w:r>
      <w:r w:rsidRPr="0003712D">
        <w:t> :</w:t>
      </w:r>
      <w:r w:rsidR="00A72759" w:rsidRPr="0003712D">
        <w:t xml:space="preserve"> </w:t>
      </w:r>
    </w:p>
    <w:p w14:paraId="64E6954B" w14:textId="47410E9E" w:rsidR="001B0AEE" w:rsidRPr="0003712D" w:rsidRDefault="006B2AA5" w:rsidP="000D10C7">
      <w:pPr>
        <w:pStyle w:val="ListBullet"/>
        <w:keepNext/>
        <w:rPr>
          <w:noProof w:val="0"/>
        </w:rPr>
      </w:pPr>
      <w:r w:rsidRPr="0003712D">
        <w:rPr>
          <w:noProof w:val="0"/>
        </w:rPr>
        <w:t>T</w:t>
      </w:r>
      <w:r w:rsidR="00A72759" w:rsidRPr="0003712D">
        <w:rPr>
          <w:noProof w:val="0"/>
        </w:rPr>
        <w:t xml:space="preserve">rouvez une source de chaleur (feu, couvertures chaudes, se déplacer vers un bâtiment chauffé comme l’Auberge, etc.). </w:t>
      </w:r>
    </w:p>
    <w:p w14:paraId="13A9C403" w14:textId="65E29BAB" w:rsidR="006B2AA5" w:rsidRPr="0003712D" w:rsidRDefault="006B2AA5" w:rsidP="006B2AA5">
      <w:pPr>
        <w:pStyle w:val="ListBullet"/>
        <w:rPr>
          <w:noProof w:val="0"/>
        </w:rPr>
      </w:pPr>
      <w:r w:rsidRPr="0003712D">
        <w:rPr>
          <w:noProof w:val="0"/>
        </w:rPr>
        <w:t>Consommez des boissons chaudes et sucrées.</w:t>
      </w:r>
    </w:p>
    <w:p w14:paraId="23CED9BE" w14:textId="570D6A8D" w:rsidR="006B2AA5" w:rsidRPr="0003712D" w:rsidRDefault="006B2AA5" w:rsidP="000D10C7">
      <w:pPr>
        <w:pStyle w:val="ListBullet"/>
        <w:keepNext/>
        <w:rPr>
          <w:noProof w:val="0"/>
        </w:rPr>
      </w:pPr>
      <w:r w:rsidRPr="0003712D">
        <w:rPr>
          <w:noProof w:val="0"/>
        </w:rPr>
        <w:t>Continuez de bouger.</w:t>
      </w:r>
    </w:p>
    <w:p w14:paraId="5AF1C3C6" w14:textId="59745B64" w:rsidR="006B2AA5" w:rsidRPr="0003712D" w:rsidRDefault="006B2AA5" w:rsidP="006B2AA5">
      <w:pPr>
        <w:pStyle w:val="ListBullet"/>
        <w:rPr>
          <w:noProof w:val="0"/>
        </w:rPr>
      </w:pPr>
      <w:r w:rsidRPr="0003712D">
        <w:rPr>
          <w:noProof w:val="0"/>
        </w:rPr>
        <w:t xml:space="preserve">Ne luttez pas contre les frissons : </w:t>
      </w:r>
      <w:r w:rsidR="00525AC5" w:rsidRPr="0003712D">
        <w:rPr>
          <w:noProof w:val="0"/>
        </w:rPr>
        <w:t>c’est l’un des mécanismes par lesquels le corps augmente sa température centrale.</w:t>
      </w:r>
    </w:p>
    <w:p w14:paraId="7B2EC3B1" w14:textId="0BAB9044" w:rsidR="003664F5" w:rsidRPr="0003712D" w:rsidRDefault="00A60737" w:rsidP="00A60737">
      <w:r w:rsidRPr="0003712D">
        <w:t>Santé Canada propose un guide pour vous aider à mieux vous protéger en cas de froid extrême</w:t>
      </w:r>
      <w:r w:rsidR="00931E7F" w:rsidRPr="0003712D">
        <w:t xml:space="preserve"> : </w:t>
      </w:r>
      <w:hyperlink r:id="rId90" w:history="1">
        <w:r w:rsidR="0027708D" w:rsidRPr="0003712D">
          <w:rPr>
            <w:rStyle w:val="Hyperlink"/>
          </w:rPr>
          <w:t>https://www.canada.ca/fr/sante-canada/services/vie-saine/votre-sante-vous/environnement/froid-extreme.html</w:t>
        </w:r>
      </w:hyperlink>
      <w:r w:rsidR="0027708D" w:rsidRPr="0003712D">
        <w:t xml:space="preserve">. Ce guide explique notamment les trois stades de l’hypothermie afin de vous aider à mieux identifier les symptômes. </w:t>
      </w:r>
    </w:p>
    <w:p w14:paraId="38D48D18" w14:textId="13CA31E4" w:rsidR="006F4B61" w:rsidRPr="0003712D" w:rsidRDefault="006F4B61" w:rsidP="006F4B61">
      <w:pPr>
        <w:pStyle w:val="Heading3"/>
      </w:pPr>
      <w:bookmarkStart w:id="86" w:name="_Toc229076355"/>
      <w:r w:rsidRPr="0003712D">
        <w:t>Autres trucs et astuces</w:t>
      </w:r>
      <w:bookmarkEnd w:id="86"/>
    </w:p>
    <w:p w14:paraId="56DEA010" w14:textId="77777777" w:rsidR="00066A0D" w:rsidRPr="0003712D" w:rsidRDefault="00066A0D" w:rsidP="004D26BD">
      <w:pPr>
        <w:pStyle w:val="ListBullet"/>
        <w:keepNext/>
        <w:rPr>
          <w:noProof w:val="0"/>
        </w:rPr>
      </w:pPr>
      <w:r w:rsidRPr="0003712D">
        <w:rPr>
          <w:noProof w:val="0"/>
        </w:rPr>
        <w:t>Si possible, ayez vos vaccins à jour.</w:t>
      </w:r>
    </w:p>
    <w:p w14:paraId="44B1721D" w14:textId="638C4E14" w:rsidR="00A15A85" w:rsidRPr="0003712D" w:rsidRDefault="00A15A85" w:rsidP="00A15A85">
      <w:pPr>
        <w:pStyle w:val="ListBullet"/>
        <w:rPr>
          <w:noProof w:val="0"/>
        </w:rPr>
      </w:pPr>
      <w:r w:rsidRPr="0003712D">
        <w:rPr>
          <w:noProof w:val="0"/>
        </w:rPr>
        <w:t>Apportez de bonnes chaussures</w:t>
      </w:r>
      <w:r w:rsidR="00930FC8" w:rsidRPr="0003712D">
        <w:rPr>
          <w:noProof w:val="0"/>
        </w:rPr>
        <w:t xml:space="preserve"> fermées</w:t>
      </w:r>
      <w:r w:rsidRPr="0003712D">
        <w:rPr>
          <w:noProof w:val="0"/>
        </w:rPr>
        <w:t xml:space="preserve"> (au moins deux paires)</w:t>
      </w:r>
      <w:r w:rsidR="00066A0D" w:rsidRPr="0003712D">
        <w:rPr>
          <w:noProof w:val="0"/>
        </w:rPr>
        <w:t xml:space="preserve"> et évitez de vous déplacer pieds nus.</w:t>
      </w:r>
    </w:p>
    <w:p w14:paraId="6673975A" w14:textId="77777777" w:rsidR="00A15A85" w:rsidRPr="0003712D" w:rsidRDefault="00A15A85" w:rsidP="004D26BD">
      <w:pPr>
        <w:pStyle w:val="ListBullet"/>
        <w:keepNext/>
        <w:rPr>
          <w:noProof w:val="0"/>
        </w:rPr>
      </w:pPr>
      <w:r w:rsidRPr="0003712D">
        <w:rPr>
          <w:noProof w:val="0"/>
        </w:rPr>
        <w:t>Apportez des vêtements chauds même si la température annoncée demeure élevée </w:t>
      </w:r>
      <w:r w:rsidRPr="0003712D">
        <w:rPr>
          <w:rFonts w:ascii="Arial" w:hAnsi="Arial" w:cs="Arial"/>
          <w:noProof w:val="0"/>
        </w:rPr>
        <w:t>:</w:t>
      </w:r>
      <w:r w:rsidRPr="0003712D">
        <w:rPr>
          <w:noProof w:val="0"/>
        </w:rPr>
        <w:t xml:space="preserve"> les nuits sont souvent tr</w:t>
      </w:r>
      <w:r w:rsidRPr="0003712D">
        <w:rPr>
          <w:rFonts w:cs="Sofia Pro"/>
          <w:noProof w:val="0"/>
        </w:rPr>
        <w:t>è</w:t>
      </w:r>
      <w:r w:rsidRPr="0003712D">
        <w:rPr>
          <w:noProof w:val="0"/>
        </w:rPr>
        <w:t>s fra</w:t>
      </w:r>
      <w:r w:rsidRPr="0003712D">
        <w:rPr>
          <w:rFonts w:cs="Sofia Pro"/>
          <w:noProof w:val="0"/>
        </w:rPr>
        <w:t>î</w:t>
      </w:r>
      <w:r w:rsidRPr="0003712D">
        <w:rPr>
          <w:noProof w:val="0"/>
        </w:rPr>
        <w:t xml:space="preserve">ches à St-Mathieu-du-Parc. </w:t>
      </w:r>
    </w:p>
    <w:p w14:paraId="7B824935" w14:textId="77777777" w:rsidR="00A15A85" w:rsidRPr="0003712D" w:rsidRDefault="00A15A85" w:rsidP="00A15A85">
      <w:pPr>
        <w:pStyle w:val="ListBullet"/>
        <w:rPr>
          <w:noProof w:val="0"/>
        </w:rPr>
      </w:pPr>
      <w:r w:rsidRPr="0003712D">
        <w:rPr>
          <w:noProof w:val="0"/>
        </w:rPr>
        <w:t>Prévoyez une protection oculaire si vous comptez aller sur le champ de bataille (casque, lunettes de protection, etc.).</w:t>
      </w:r>
    </w:p>
    <w:p w14:paraId="7D6C906E" w14:textId="5A06042E" w:rsidR="00362554" w:rsidRPr="00922B6C" w:rsidRDefault="00362554" w:rsidP="00362554">
      <w:pPr>
        <w:pStyle w:val="Heading3"/>
      </w:pPr>
      <w:bookmarkStart w:id="87" w:name="_Toc229076356"/>
      <w:r w:rsidRPr="0003712D">
        <w:lastRenderedPageBreak/>
        <w:t xml:space="preserve">Adresses </w:t>
      </w:r>
      <w:r w:rsidR="00D6381A" w:rsidRPr="00922B6C">
        <w:t xml:space="preserve">et contacts </w:t>
      </w:r>
      <w:r w:rsidRPr="00922B6C">
        <w:t>important</w:t>
      </w:r>
      <w:r w:rsidR="00D6381A" w:rsidRPr="00922B6C">
        <w:t>s</w:t>
      </w:r>
      <w:bookmarkEnd w:id="87"/>
    </w:p>
    <w:p w14:paraId="66D2783E" w14:textId="5E066EC9" w:rsidR="001516A9" w:rsidRPr="00922B6C" w:rsidRDefault="001516A9" w:rsidP="001516A9">
      <w:pPr>
        <w:pStyle w:val="Caption"/>
      </w:pPr>
      <w:bookmarkStart w:id="88" w:name="_Toc203125726"/>
      <w:r w:rsidRPr="00922B6C">
        <w:t xml:space="preserve">Tableau </w:t>
      </w:r>
      <w:r w:rsidR="002C5BAD">
        <w:fldChar w:fldCharType="begin"/>
      </w:r>
      <w:r w:rsidR="002C5BAD">
        <w:instrText xml:space="preserve"> SEQ Tableau \* ARABIC </w:instrText>
      </w:r>
      <w:r w:rsidR="002C5BAD">
        <w:fldChar w:fldCharType="separate"/>
      </w:r>
      <w:r w:rsidR="00414703">
        <w:rPr>
          <w:noProof/>
        </w:rPr>
        <w:t>4</w:t>
      </w:r>
      <w:r w:rsidR="002C5BAD">
        <w:fldChar w:fldCharType="end"/>
      </w:r>
      <w:r w:rsidRPr="00922B6C">
        <w:t xml:space="preserve">: Adresses et contacts importants en cas </w:t>
      </w:r>
      <w:r w:rsidRPr="008519BB">
        <w:t>d'urgence</w:t>
      </w:r>
      <w:bookmarkEnd w:id="88"/>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75"/>
        <w:gridCol w:w="4675"/>
      </w:tblGrid>
      <w:tr w:rsidR="004D26BD" w:rsidRPr="00922B6C" w14:paraId="715E3346" w14:textId="77777777" w:rsidTr="004D26BD">
        <w:trPr>
          <w:trHeight w:val="63"/>
        </w:trPr>
        <w:tc>
          <w:tcPr>
            <w:tcW w:w="9350" w:type="dxa"/>
            <w:gridSpan w:val="2"/>
            <w:shd w:val="clear" w:color="auto" w:fill="E7E6E6" w:themeFill="background2"/>
          </w:tcPr>
          <w:p w14:paraId="400DED87" w14:textId="0ED3840B" w:rsidR="004D26BD" w:rsidRPr="00922B6C" w:rsidRDefault="004D26BD" w:rsidP="004D26BD">
            <w:pPr>
              <w:pStyle w:val="Table"/>
            </w:pPr>
            <w:r w:rsidRPr="00922B6C">
              <w:rPr>
                <w:b/>
                <w:bCs/>
              </w:rPr>
              <w:t>Hôpital de Shawinigan et urgence 24</w:t>
            </w:r>
            <w:r w:rsidR="00922B6C">
              <w:rPr>
                <w:b/>
                <w:bCs/>
              </w:rPr>
              <w:t>h</w:t>
            </w:r>
            <w:r w:rsidRPr="00922B6C">
              <w:rPr>
                <w:b/>
                <w:bCs/>
              </w:rPr>
              <w:t>/24</w:t>
            </w:r>
            <w:r w:rsidRPr="00922B6C">
              <w:t xml:space="preserve"> – 23 min</w:t>
            </w:r>
            <w:r w:rsidR="002A5ED9">
              <w:t>.</w:t>
            </w:r>
            <w:r w:rsidRPr="00922B6C">
              <w:t xml:space="preserve"> du Duché de Bicolline</w:t>
            </w:r>
          </w:p>
        </w:tc>
      </w:tr>
      <w:tr w:rsidR="004D26BD" w:rsidRPr="00922B6C" w14:paraId="5C1A081F" w14:textId="77777777" w:rsidTr="004D26BD">
        <w:trPr>
          <w:trHeight w:val="746"/>
        </w:trPr>
        <w:tc>
          <w:tcPr>
            <w:tcW w:w="9350" w:type="dxa"/>
            <w:gridSpan w:val="2"/>
          </w:tcPr>
          <w:p w14:paraId="66C2D95F" w14:textId="38B496BD" w:rsidR="004D26BD" w:rsidRPr="00922B6C" w:rsidRDefault="004D26BD" w:rsidP="004D26BD">
            <w:pPr>
              <w:pStyle w:val="Table"/>
              <w:rPr>
                <w:b/>
                <w:bCs/>
              </w:rPr>
            </w:pPr>
            <w:r w:rsidRPr="00922B6C">
              <w:t>50, 119</w:t>
            </w:r>
            <w:r w:rsidRPr="00922B6C">
              <w:rPr>
                <w:vertAlign w:val="superscript"/>
              </w:rPr>
              <w:t>e</w:t>
            </w:r>
            <w:r w:rsidRPr="00922B6C">
              <w:t xml:space="preserve"> rue </w:t>
            </w:r>
            <w:r w:rsidRPr="00922B6C">
              <w:br/>
              <w:t>Shawinigan-Sud (Québec) G9P 5K1</w:t>
            </w:r>
            <w:r w:rsidRPr="00922B6C">
              <w:br/>
              <w:t>Composez le 911</w:t>
            </w:r>
          </w:p>
        </w:tc>
      </w:tr>
      <w:tr w:rsidR="004D26BD" w:rsidRPr="00922B6C" w14:paraId="779EFF5A" w14:textId="77777777" w:rsidTr="004D26BD">
        <w:tc>
          <w:tcPr>
            <w:tcW w:w="9350" w:type="dxa"/>
            <w:gridSpan w:val="2"/>
            <w:shd w:val="clear" w:color="auto" w:fill="E7E6E6" w:themeFill="background2"/>
          </w:tcPr>
          <w:p w14:paraId="0A12359A" w14:textId="64492E1F" w:rsidR="004D26BD" w:rsidRPr="00922B6C" w:rsidRDefault="004D26BD" w:rsidP="004D26BD">
            <w:pPr>
              <w:pStyle w:val="Table"/>
              <w:rPr>
                <w:b/>
                <w:bCs/>
              </w:rPr>
            </w:pPr>
            <w:r w:rsidRPr="00922B6C">
              <w:rPr>
                <w:b/>
                <w:bCs/>
              </w:rPr>
              <w:t>Pharmacies à proximité</w:t>
            </w:r>
          </w:p>
        </w:tc>
      </w:tr>
      <w:tr w:rsidR="004D26BD" w:rsidRPr="00F368AD" w14:paraId="7C3480C6" w14:textId="77777777" w:rsidTr="004D26BD">
        <w:tc>
          <w:tcPr>
            <w:tcW w:w="4675" w:type="dxa"/>
          </w:tcPr>
          <w:p w14:paraId="72AA3D98" w14:textId="6D1141D5" w:rsidR="004D26BD" w:rsidRPr="00922B6C" w:rsidRDefault="004D26BD" w:rsidP="004D26BD">
            <w:pPr>
              <w:pStyle w:val="Table"/>
            </w:pPr>
            <w:r w:rsidRPr="00922B6C">
              <w:t>Uniprix – 11 min</w:t>
            </w:r>
            <w:r w:rsidR="002A5ED9">
              <w:t>.</w:t>
            </w:r>
            <w:r w:rsidRPr="00922B6C">
              <w:t xml:space="preserve"> du Duché de Bicolline</w:t>
            </w:r>
            <w:r w:rsidRPr="00922B6C">
              <w:br/>
              <w:t>3962, rue Trudel</w:t>
            </w:r>
            <w:r w:rsidRPr="00922B6C">
              <w:br/>
              <w:t>Shawinigan (Québec) G9N 7Y6</w:t>
            </w:r>
            <w:r w:rsidRPr="00922B6C">
              <w:br/>
              <w:t>(819) 539-9124</w:t>
            </w:r>
          </w:p>
        </w:tc>
        <w:tc>
          <w:tcPr>
            <w:tcW w:w="4675" w:type="dxa"/>
          </w:tcPr>
          <w:p w14:paraId="0809D4C7" w14:textId="6D2E759D" w:rsidR="004D26BD" w:rsidRPr="00922B6C" w:rsidRDefault="004D26BD" w:rsidP="004D26BD">
            <w:pPr>
              <w:pStyle w:val="Table"/>
              <w:rPr>
                <w:lang w:val="en-CA"/>
              </w:rPr>
            </w:pPr>
            <w:r w:rsidRPr="00922B6C">
              <w:t>Jean Coutu – 15 min</w:t>
            </w:r>
            <w:r w:rsidR="002A5ED9">
              <w:t>.</w:t>
            </w:r>
            <w:r w:rsidRPr="00922B6C">
              <w:t xml:space="preserve"> du Duché de Bicolline</w:t>
            </w:r>
            <w:r w:rsidRPr="00922B6C">
              <w:br/>
              <w:t xml:space="preserve">2722, boul. </w:t>
            </w:r>
            <w:r w:rsidRPr="00922B6C">
              <w:rPr>
                <w:lang w:val="en-CA"/>
              </w:rPr>
              <w:t>Royal</w:t>
            </w:r>
            <w:r w:rsidRPr="00922B6C">
              <w:rPr>
                <w:lang w:val="en-CA"/>
              </w:rPr>
              <w:br/>
              <w:t xml:space="preserve">Shawinigan (Québec) G9N 8M3 </w:t>
            </w:r>
            <w:r w:rsidRPr="00922B6C">
              <w:rPr>
                <w:lang w:val="en-CA"/>
              </w:rPr>
              <w:br/>
              <w:t>(819) 539-1119</w:t>
            </w:r>
          </w:p>
        </w:tc>
      </w:tr>
      <w:tr w:rsidR="004D26BD" w:rsidRPr="00922B6C" w14:paraId="2EBB7004" w14:textId="77777777" w:rsidTr="004D26BD">
        <w:tc>
          <w:tcPr>
            <w:tcW w:w="9350" w:type="dxa"/>
            <w:gridSpan w:val="2"/>
            <w:shd w:val="clear" w:color="auto" w:fill="E7E6E6" w:themeFill="background2"/>
          </w:tcPr>
          <w:p w14:paraId="7EEEEB07" w14:textId="133D9CA0" w:rsidR="004D26BD" w:rsidRPr="00922B6C" w:rsidRDefault="004D26BD" w:rsidP="004D26BD">
            <w:pPr>
              <w:pStyle w:val="Table"/>
              <w:rPr>
                <w:b/>
                <w:bCs/>
              </w:rPr>
            </w:pPr>
            <w:r w:rsidRPr="00922B6C">
              <w:rPr>
                <w:b/>
                <w:bCs/>
              </w:rPr>
              <w:t>Services de taxi</w:t>
            </w:r>
          </w:p>
        </w:tc>
      </w:tr>
      <w:tr w:rsidR="004D26BD" w:rsidRPr="0003712D" w14:paraId="5CD1BD0B" w14:textId="77777777" w:rsidTr="004D26BD">
        <w:tc>
          <w:tcPr>
            <w:tcW w:w="4675" w:type="dxa"/>
          </w:tcPr>
          <w:p w14:paraId="29B7188E" w14:textId="308F1A72" w:rsidR="004D26BD" w:rsidRPr="00922B6C" w:rsidRDefault="004D26BD" w:rsidP="004D26BD">
            <w:pPr>
              <w:pStyle w:val="Table"/>
            </w:pPr>
            <w:r w:rsidRPr="00922B6C">
              <w:t>Taxi Bellemare (819) 538-3000</w:t>
            </w:r>
          </w:p>
        </w:tc>
        <w:tc>
          <w:tcPr>
            <w:tcW w:w="4675" w:type="dxa"/>
          </w:tcPr>
          <w:p w14:paraId="7035D8F9" w14:textId="691AF00E" w:rsidR="004D26BD" w:rsidRPr="0003712D" w:rsidRDefault="004D26BD" w:rsidP="004D26BD">
            <w:pPr>
              <w:pStyle w:val="Table"/>
            </w:pPr>
            <w:r w:rsidRPr="00922B6C">
              <w:t>Taxi</w:t>
            </w:r>
            <w:r w:rsidR="00D02FD7" w:rsidRPr="00922B6C">
              <w:t xml:space="preserve"> </w:t>
            </w:r>
            <w:r w:rsidRPr="00922B6C">
              <w:t>Shawi (819) 852-8294</w:t>
            </w:r>
          </w:p>
        </w:tc>
      </w:tr>
    </w:tbl>
    <w:p w14:paraId="41560A75" w14:textId="77777777" w:rsidR="004D26BD" w:rsidRPr="0003712D" w:rsidRDefault="004D26BD" w:rsidP="004D26BD"/>
    <w:p w14:paraId="3384CBE1" w14:textId="05884016" w:rsidR="0027708D" w:rsidRPr="0003712D" w:rsidRDefault="0027708D" w:rsidP="0027708D">
      <w:pPr>
        <w:pStyle w:val="Heading2"/>
      </w:pPr>
      <w:bookmarkStart w:id="89" w:name="_Toc229076357"/>
      <w:r w:rsidRPr="0003712D">
        <w:t>Prévention incendie</w:t>
      </w:r>
      <w:bookmarkEnd w:id="89"/>
    </w:p>
    <w:p w14:paraId="34E16613" w14:textId="057E2D48" w:rsidR="00285621" w:rsidRPr="0003712D" w:rsidRDefault="00285621" w:rsidP="00285621">
      <w:pPr>
        <w:pStyle w:val="Heading3"/>
      </w:pPr>
      <w:bookmarkStart w:id="90" w:name="_Toc229076358"/>
      <w:r w:rsidRPr="0003712D">
        <w:t>Présence et localisation</w:t>
      </w:r>
      <w:bookmarkEnd w:id="90"/>
    </w:p>
    <w:p w14:paraId="4615C563" w14:textId="77777777" w:rsidR="00285621" w:rsidRPr="0003712D" w:rsidRDefault="00285621" w:rsidP="00285621">
      <w:r w:rsidRPr="0003712D">
        <w:t>Une ressource en prévention et sécurité incendie sera disponible sur le site pendant la durée de l’événement. Principalement localisée proche de la Caserne en Vieille Ville et joignable en tout temps par radio, cette ressource aura la responsabilité d’appliquer les premières mesures afin de combattre un incendie (en attendant l’arrivée des services locaux), assurera les vérifications d’installation de feu extérieur et pourrait devoir assumer toute autre fonction inhérente à la sécurité incendie sur le site.</w:t>
      </w:r>
    </w:p>
    <w:p w14:paraId="4A57C860" w14:textId="48AF94FF" w:rsidR="00BF1112" w:rsidRPr="0003712D" w:rsidRDefault="00210EBD" w:rsidP="00BF1112">
      <w:pPr>
        <w:pStyle w:val="Heading3"/>
      </w:pPr>
      <w:bookmarkStart w:id="91" w:name="_Toc229076359"/>
      <w:r w:rsidRPr="0003712D">
        <w:t>Foyers et torches extérieures</w:t>
      </w:r>
      <w:bookmarkEnd w:id="91"/>
    </w:p>
    <w:p w14:paraId="6CE25CBF" w14:textId="5F8941E9" w:rsidR="00BF1112" w:rsidRDefault="00BF1112" w:rsidP="00BF1112">
      <w:r w:rsidRPr="002A5ED9">
        <w:t xml:space="preserve">Toutes les installations </w:t>
      </w:r>
      <w:r w:rsidR="00C97EC7" w:rsidRPr="002A5ED9">
        <w:t>doivent être</w:t>
      </w:r>
      <w:r w:rsidRPr="002A5ED9">
        <w:t xml:space="preserve"> conforme</w:t>
      </w:r>
      <w:r w:rsidR="00210EBD" w:rsidRPr="002A5ED9">
        <w:t>s à notre réglementation en vigueur</w:t>
      </w:r>
      <w:r w:rsidR="002A5ED9">
        <w:t>, disponible sur notre site Internet</w:t>
      </w:r>
      <w:r w:rsidR="00210EBD" w:rsidRPr="002A5ED9">
        <w:t> :</w:t>
      </w:r>
      <w:r w:rsidRPr="002A5ED9">
        <w:t xml:space="preserve"> </w:t>
      </w:r>
      <w:hyperlink r:id="rId91" w:history="1">
        <w:r w:rsidR="00A73BD1" w:rsidRPr="00AD027E">
          <w:rPr>
            <w:rStyle w:val="Hyperlink"/>
          </w:rPr>
          <w:t xml:space="preserve">https://bicolline.org/normes-pour-feux-exterieurs/ </w:t>
        </w:r>
      </w:hyperlink>
      <w:r w:rsidR="00A73BD1" w:rsidRPr="00A73BD1">
        <w:rPr>
          <w:color w:val="FF0000"/>
        </w:rPr>
        <w:t xml:space="preserve"> </w:t>
      </w:r>
    </w:p>
    <w:p w14:paraId="3D39324F" w14:textId="77777777" w:rsidR="00A73BD1" w:rsidRPr="0003712D" w:rsidRDefault="00A73BD1" w:rsidP="00BF1112"/>
    <w:p w14:paraId="1C83563A" w14:textId="4F3993C8" w:rsidR="00A13807" w:rsidRPr="0003712D" w:rsidRDefault="00A13807" w:rsidP="00A13807">
      <w:pPr>
        <w:pStyle w:val="Heading3"/>
      </w:pPr>
      <w:bookmarkStart w:id="92" w:name="_Toc229076360"/>
      <w:r w:rsidRPr="0003712D">
        <w:lastRenderedPageBreak/>
        <w:t>Cracheurs et manipulateurs de feu</w:t>
      </w:r>
      <w:bookmarkEnd w:id="92"/>
    </w:p>
    <w:p w14:paraId="36AA3A8E" w14:textId="75AC2C69" w:rsidR="00225BDA" w:rsidRPr="0003712D" w:rsidRDefault="00225BDA" w:rsidP="00225BDA">
      <w:r w:rsidRPr="002A5ED9">
        <w:t xml:space="preserve">Toute prestation impliquant la manipulation du feu doit être préalablement autorisée. La procédure exacte et les formulaires seront disponibles sur notre site Internet : </w:t>
      </w:r>
      <w:bookmarkStart w:id="93" w:name="_Hlk197423781"/>
      <w:r w:rsidR="000114D3" w:rsidRPr="000114D3">
        <w:rPr>
          <w:lang w:val="en-CA"/>
        </w:rPr>
        <w:fldChar w:fldCharType="begin"/>
      </w:r>
      <w:r w:rsidR="000114D3" w:rsidRPr="000114D3">
        <w:instrText>HYPERLINK "https://bicolline.org/bien-etre-et-securite/" \o "https://bicolline.org/bien-etre-et-securite/" \t "_blank"</w:instrText>
      </w:r>
      <w:r w:rsidR="000114D3" w:rsidRPr="000114D3">
        <w:rPr>
          <w:lang w:val="en-CA"/>
        </w:rPr>
      </w:r>
      <w:r w:rsidR="000114D3" w:rsidRPr="000114D3">
        <w:rPr>
          <w:lang w:val="en-CA"/>
        </w:rPr>
        <w:fldChar w:fldCharType="separate"/>
      </w:r>
      <w:r w:rsidR="000114D3" w:rsidRPr="000114D3">
        <w:rPr>
          <w:rStyle w:val="Hyperlink"/>
        </w:rPr>
        <w:t>https://bicolline.org/bien-etre-et-securite/</w:t>
      </w:r>
      <w:r w:rsidR="000114D3" w:rsidRPr="000114D3">
        <w:rPr>
          <w:lang w:val="en-CA"/>
        </w:rPr>
        <w:fldChar w:fldCharType="end"/>
      </w:r>
      <w:r w:rsidR="00C76842">
        <w:t xml:space="preserve"> </w:t>
      </w:r>
      <w:r w:rsidR="002A5ED9" w:rsidRPr="002A5ED9">
        <w:t>Les formulaires seront également disponibles à la Caserne pendant l’événement.</w:t>
      </w:r>
      <w:bookmarkEnd w:id="93"/>
    </w:p>
    <w:p w14:paraId="06F3128E" w14:textId="77777777" w:rsidR="005500E5" w:rsidRPr="0003712D" w:rsidRDefault="005500E5" w:rsidP="005500E5">
      <w:pPr>
        <w:pStyle w:val="Heading3"/>
      </w:pPr>
      <w:bookmarkStart w:id="94" w:name="_Toc229076361"/>
      <w:r w:rsidRPr="0003712D">
        <w:t>Feux d’artifices</w:t>
      </w:r>
      <w:bookmarkEnd w:id="94"/>
    </w:p>
    <w:p w14:paraId="361B9792" w14:textId="77777777" w:rsidR="005500E5" w:rsidRPr="0003712D" w:rsidRDefault="005500E5" w:rsidP="005500E5">
      <w:r w:rsidRPr="0003712D">
        <w:t xml:space="preserve">Il est à noter que conformément à </w:t>
      </w:r>
      <w:r w:rsidRPr="0060171A">
        <w:t>l’Article 2 du Règlement 2023</w:t>
      </w:r>
      <w:r w:rsidRPr="0060171A">
        <w:noBreakHyphen/>
        <w:t>12 relatif</w:t>
      </w:r>
      <w:r w:rsidRPr="0003712D">
        <w:t xml:space="preserve"> aux feux en plein air de la municipalité de Saint-Mathieu-du-Parc, les feux d’artifices sont interdits sur le territoire de la municipalité et, par le fait même, au Duché de Bicolline.</w:t>
      </w:r>
    </w:p>
    <w:p w14:paraId="797C3D7C" w14:textId="2FFD0213" w:rsidR="005500E5" w:rsidRPr="0003712D" w:rsidRDefault="00863821" w:rsidP="005500E5">
      <w:pPr>
        <w:pStyle w:val="Heading3"/>
      </w:pPr>
      <w:bookmarkStart w:id="95" w:name="_Toc229076362"/>
      <w:r w:rsidRPr="0003712D">
        <w:t>Signalisation d’un incident</w:t>
      </w:r>
      <w:bookmarkEnd w:id="95"/>
    </w:p>
    <w:p w14:paraId="7D58E00A" w14:textId="5BA663CF" w:rsidR="005D65C4" w:rsidRPr="0003712D" w:rsidRDefault="00B73F4A" w:rsidP="001E520E">
      <w:r w:rsidRPr="0003712D">
        <w:t>Si vous constatez qu’un incendie est en cours</w:t>
      </w:r>
      <w:r w:rsidR="005D65C4" w:rsidRPr="0003712D">
        <w:t>, veuillez suivre ces quelques étapes afin de signaler l’incident et ainsi assurer une intervention plus rapide</w:t>
      </w:r>
      <w:r w:rsidR="00863821" w:rsidRPr="0003712D">
        <w:t xml:space="preserve"> des ressources sur le site ou des </w:t>
      </w:r>
      <w:r w:rsidR="004B4A22" w:rsidRPr="0003712D">
        <w:t>services d’urgence</w:t>
      </w:r>
      <w:r w:rsidR="005D65C4" w:rsidRPr="0003712D">
        <w:t>.</w:t>
      </w:r>
      <w:r w:rsidR="004B4A22" w:rsidRPr="0003712D">
        <w:t xml:space="preserve"> Si vous êtes en sécurité</w:t>
      </w:r>
      <w:r w:rsidR="005A36FD" w:rsidRPr="0003712D">
        <w:t xml:space="preserve"> et que l’incendie n’est pas hors de contrôle</w:t>
      </w:r>
      <w:r w:rsidR="004B4A22" w:rsidRPr="0003712D">
        <w:t>, vous pouvez également utiliser un extincteur portati</w:t>
      </w:r>
      <w:r w:rsidR="005A36FD" w:rsidRPr="0003712D">
        <w:t>f pour tenter de maîtriser les flammes et diminuer la propagation d</w:t>
      </w:r>
      <w:r w:rsidR="001E520E" w:rsidRPr="0003712D">
        <w:t xml:space="preserve">e l’incendie. </w:t>
      </w:r>
      <w:r w:rsidR="002A5ED9">
        <w:t>Veuillez vous référer</w:t>
      </w:r>
      <w:r w:rsidR="001E520E" w:rsidRPr="0003712D">
        <w:t xml:space="preserve"> à la section </w:t>
      </w:r>
      <w:r w:rsidR="001E520E" w:rsidRPr="00AA4656">
        <w:rPr>
          <w:i/>
          <w:iCs/>
        </w:rPr>
        <w:fldChar w:fldCharType="begin"/>
      </w:r>
      <w:r w:rsidR="001E520E" w:rsidRPr="00AA4656">
        <w:rPr>
          <w:i/>
          <w:iCs/>
        </w:rPr>
        <w:instrText xml:space="preserve"> REF _Ref165041900 \h  \* MERGEFORMAT </w:instrText>
      </w:r>
      <w:r w:rsidR="001E520E" w:rsidRPr="00AA4656">
        <w:rPr>
          <w:i/>
          <w:iCs/>
        </w:rPr>
      </w:r>
      <w:r w:rsidR="001E520E" w:rsidRPr="00AA4656">
        <w:rPr>
          <w:i/>
          <w:iCs/>
        </w:rPr>
        <w:fldChar w:fldCharType="separate"/>
      </w:r>
      <w:r w:rsidR="00414703" w:rsidRPr="00AA4656">
        <w:rPr>
          <w:i/>
          <w:iCs/>
        </w:rPr>
        <w:t>Extincteurs portatifs</w:t>
      </w:r>
      <w:r w:rsidR="001E520E" w:rsidRPr="00AA4656">
        <w:rPr>
          <w:i/>
          <w:iCs/>
        </w:rPr>
        <w:fldChar w:fldCharType="end"/>
      </w:r>
      <w:r w:rsidR="001E520E" w:rsidRPr="00AA4656">
        <w:t>.</w:t>
      </w:r>
    </w:p>
    <w:p w14:paraId="7A9BC4DE" w14:textId="08D67AC0" w:rsidR="00B979E2" w:rsidRPr="0003712D" w:rsidRDefault="00B979E2" w:rsidP="00F02B5A">
      <w:pPr>
        <w:pStyle w:val="ListParagraph"/>
        <w:keepNext/>
        <w:numPr>
          <w:ilvl w:val="0"/>
          <w:numId w:val="36"/>
        </w:numPr>
        <w:ind w:left="720"/>
      </w:pPr>
      <w:r w:rsidRPr="0003712D">
        <w:t>Appelez le 911 si l’incendie est hors de contrôle.</w:t>
      </w:r>
    </w:p>
    <w:p w14:paraId="44DC685E" w14:textId="40B31575" w:rsidR="00B979E2" w:rsidRPr="0003712D" w:rsidRDefault="00B979E2" w:rsidP="00F02B5A">
      <w:pPr>
        <w:pStyle w:val="ListParagraph"/>
        <w:keepNext/>
        <w:numPr>
          <w:ilvl w:val="0"/>
          <w:numId w:val="36"/>
        </w:numPr>
        <w:ind w:left="720"/>
      </w:pPr>
      <w:r w:rsidRPr="0003712D">
        <w:t>Signalez l’événement à l’organisation (1480 ou 1540, Caserne, personne avec une radio) en précisant :</w:t>
      </w:r>
    </w:p>
    <w:p w14:paraId="569CB165" w14:textId="5366CC27" w:rsidR="00B979E2" w:rsidRPr="0003712D" w:rsidRDefault="00B979E2" w:rsidP="00F02B5A">
      <w:pPr>
        <w:pStyle w:val="ListBullet2"/>
        <w:keepNext/>
        <w:rPr>
          <w:noProof w:val="0"/>
        </w:rPr>
      </w:pPr>
      <w:r w:rsidRPr="0003712D">
        <w:rPr>
          <w:noProof w:val="0"/>
        </w:rPr>
        <w:t>La nature de l’événement;</w:t>
      </w:r>
    </w:p>
    <w:p w14:paraId="544E41F6" w14:textId="79D6C6DE" w:rsidR="00B979E2" w:rsidRPr="0003712D" w:rsidRDefault="00B979E2" w:rsidP="00B979E2">
      <w:pPr>
        <w:pStyle w:val="ListBullet2"/>
        <w:rPr>
          <w:noProof w:val="0"/>
        </w:rPr>
      </w:pPr>
      <w:r w:rsidRPr="0003712D">
        <w:rPr>
          <w:noProof w:val="0"/>
        </w:rPr>
        <w:t>Le secteur, quartier et/ou numéro du bâtiment affecté;</w:t>
      </w:r>
    </w:p>
    <w:p w14:paraId="12125713" w14:textId="77777777" w:rsidR="00B979E2" w:rsidRPr="0003712D" w:rsidRDefault="00B979E2" w:rsidP="00F02B5A">
      <w:pPr>
        <w:pStyle w:val="ListBullet2"/>
        <w:keepNext/>
        <w:rPr>
          <w:noProof w:val="0"/>
        </w:rPr>
      </w:pPr>
      <w:r w:rsidRPr="0003712D">
        <w:rPr>
          <w:noProof w:val="0"/>
        </w:rPr>
        <w:t>Si des personnes sont en danger;</w:t>
      </w:r>
    </w:p>
    <w:p w14:paraId="59456524" w14:textId="5B083342" w:rsidR="00B979E2" w:rsidRPr="0003712D" w:rsidRDefault="00B979E2" w:rsidP="00F02B5A">
      <w:pPr>
        <w:pStyle w:val="ListBullet2"/>
        <w:keepNext/>
        <w:rPr>
          <w:noProof w:val="0"/>
        </w:rPr>
      </w:pPr>
      <w:r w:rsidRPr="0003712D">
        <w:rPr>
          <w:noProof w:val="0"/>
        </w:rPr>
        <w:t>Votre nom.</w:t>
      </w:r>
    </w:p>
    <w:p w14:paraId="2E4FB496" w14:textId="64A3420B" w:rsidR="005500E5" w:rsidRPr="0003712D" w:rsidRDefault="00B979E2" w:rsidP="00B979E2">
      <w:pPr>
        <w:pStyle w:val="ListParagraph"/>
        <w:numPr>
          <w:ilvl w:val="0"/>
          <w:numId w:val="36"/>
        </w:numPr>
        <w:ind w:left="720"/>
      </w:pPr>
      <w:r w:rsidRPr="0003712D">
        <w:t>Suivez les directives des préposés du centre d’urgence 911 ainsi que ceux du personnel du Duché de Bicolline en fonction.</w:t>
      </w:r>
    </w:p>
    <w:p w14:paraId="5E08599E" w14:textId="29A29A56" w:rsidR="00C11717" w:rsidRPr="0003712D" w:rsidRDefault="00C11717" w:rsidP="00C11717">
      <w:pPr>
        <w:pStyle w:val="Heading3"/>
      </w:pPr>
      <w:bookmarkStart w:id="96" w:name="_Ref165041900"/>
      <w:bookmarkStart w:id="97" w:name="_Toc229076363"/>
      <w:r w:rsidRPr="0003712D">
        <w:t>Extincteurs portatifs</w:t>
      </w:r>
      <w:bookmarkEnd w:id="96"/>
      <w:bookmarkEnd w:id="97"/>
    </w:p>
    <w:p w14:paraId="7D9AE547" w14:textId="2DCCEFE3" w:rsidR="00D63E3E" w:rsidRPr="0003712D" w:rsidRDefault="00C11717" w:rsidP="00D15E0B">
      <w:pPr>
        <w:rPr>
          <w:b/>
          <w:bCs/>
        </w:rPr>
      </w:pPr>
      <w:r w:rsidRPr="0003712D">
        <w:t>Tous les bâtiments sur le Duché de Bicolline doivent être munis d’un extincteur portatif</w:t>
      </w:r>
      <w:r w:rsidR="00142A76" w:rsidRPr="0003712D">
        <w:t xml:space="preserve"> conforme. Les propriétaires de cession peuvent récupérer les extincteurs fournis </w:t>
      </w:r>
      <w:r w:rsidR="00D15E0B" w:rsidRPr="0003712D">
        <w:t xml:space="preserve">par le Duché de Bicolline à l’Accueil. </w:t>
      </w:r>
      <w:r w:rsidR="00D15E0B" w:rsidRPr="0003712D">
        <w:rPr>
          <w:b/>
          <w:bCs/>
        </w:rPr>
        <w:t>Il est également fortement recommandé d’avoir un extincteur portatif conforme disponible en tout temps dans ou à proximité de sa tente</w:t>
      </w:r>
      <w:r w:rsidR="00527CE5" w:rsidRPr="0003712D">
        <w:rPr>
          <w:b/>
          <w:bCs/>
        </w:rPr>
        <w:t xml:space="preserve"> et </w:t>
      </w:r>
      <w:r w:rsidR="0038633F" w:rsidRPr="0003712D">
        <w:rPr>
          <w:b/>
          <w:bCs/>
        </w:rPr>
        <w:t>minimaison</w:t>
      </w:r>
      <w:r w:rsidR="00D15E0B" w:rsidRPr="0003712D">
        <w:rPr>
          <w:b/>
          <w:bCs/>
        </w:rPr>
        <w:t xml:space="preserve">. </w:t>
      </w:r>
    </w:p>
    <w:p w14:paraId="2ADE5F3A" w14:textId="4ED4874F" w:rsidR="001226C6" w:rsidRPr="0003712D" w:rsidRDefault="00B44511" w:rsidP="00F02B5A">
      <w:pPr>
        <w:keepNext/>
      </w:pPr>
      <w:r w:rsidRPr="0003712D">
        <w:lastRenderedPageBreak/>
        <w:t>Pour utiliser un extincteur portatif :</w:t>
      </w:r>
    </w:p>
    <w:p w14:paraId="0E1996AF" w14:textId="4008E121" w:rsidR="00775C41" w:rsidRPr="0003712D" w:rsidRDefault="00775C41" w:rsidP="00F02B5A">
      <w:pPr>
        <w:pStyle w:val="ListParagraph"/>
        <w:keepNext/>
        <w:numPr>
          <w:ilvl w:val="0"/>
          <w:numId w:val="33"/>
        </w:numPr>
        <w:ind w:left="720"/>
      </w:pPr>
      <w:r w:rsidRPr="0003712D">
        <w:t>Retirez la goupille.</w:t>
      </w:r>
    </w:p>
    <w:p w14:paraId="06B67086" w14:textId="2FB19797" w:rsidR="00775C41" w:rsidRPr="0003712D" w:rsidRDefault="00775C41" w:rsidP="00775C41">
      <w:pPr>
        <w:pStyle w:val="ListParagraph"/>
        <w:numPr>
          <w:ilvl w:val="0"/>
          <w:numId w:val="33"/>
        </w:numPr>
        <w:ind w:left="720"/>
      </w:pPr>
      <w:r w:rsidRPr="0003712D">
        <w:t>Dirigez le boyau vers la base des flammes.</w:t>
      </w:r>
    </w:p>
    <w:p w14:paraId="200779F5" w14:textId="4B114536" w:rsidR="00775C41" w:rsidRPr="0003712D" w:rsidRDefault="00775C41" w:rsidP="00775C41">
      <w:pPr>
        <w:pStyle w:val="ListParagraph"/>
        <w:numPr>
          <w:ilvl w:val="0"/>
          <w:numId w:val="33"/>
        </w:numPr>
        <w:ind w:left="720"/>
      </w:pPr>
      <w:r w:rsidRPr="0003712D">
        <w:t>Appuyez fermement sur la manette de commande.</w:t>
      </w:r>
    </w:p>
    <w:p w14:paraId="59DE6519" w14:textId="7098FBC9" w:rsidR="00775C41" w:rsidRPr="0003712D" w:rsidRDefault="00775C41" w:rsidP="00F02B5A">
      <w:pPr>
        <w:pStyle w:val="ListParagraph"/>
        <w:keepNext/>
        <w:numPr>
          <w:ilvl w:val="0"/>
          <w:numId w:val="33"/>
        </w:numPr>
        <w:ind w:left="720"/>
      </w:pPr>
      <w:r w:rsidRPr="0003712D">
        <w:t>Éteignez le feu en commençant au loin (minimum 10’) tout en vous rapprochant des flammes.</w:t>
      </w:r>
    </w:p>
    <w:p w14:paraId="424DA273" w14:textId="38003FB0" w:rsidR="00B44511" w:rsidRPr="0003712D" w:rsidRDefault="00775C41" w:rsidP="00775C41">
      <w:pPr>
        <w:pStyle w:val="ListParagraph"/>
        <w:numPr>
          <w:ilvl w:val="0"/>
          <w:numId w:val="33"/>
        </w:numPr>
        <w:ind w:left="720"/>
      </w:pPr>
      <w:r w:rsidRPr="0003712D">
        <w:t>Mettez-vous en sécurité si le feu est trop gros ou hors de contrôle.</w:t>
      </w:r>
    </w:p>
    <w:p w14:paraId="28A27DE3" w14:textId="4F3B6AFD" w:rsidR="00D368F1" w:rsidRPr="0003712D" w:rsidRDefault="00D368F1" w:rsidP="00D368F1">
      <w:pPr>
        <w:pStyle w:val="Heading1"/>
      </w:pPr>
      <w:bookmarkStart w:id="98" w:name="_Toc229076364"/>
      <w:r w:rsidRPr="0003712D">
        <w:t>Services</w:t>
      </w:r>
      <w:bookmarkEnd w:id="98"/>
    </w:p>
    <w:p w14:paraId="614F39F1" w14:textId="77777777" w:rsidR="00D02D84" w:rsidRPr="0003712D" w:rsidRDefault="00D02D84" w:rsidP="00D02D84">
      <w:pPr>
        <w:pStyle w:val="Heading2"/>
      </w:pPr>
      <w:bookmarkStart w:id="99" w:name="_Toc229076365"/>
      <w:r w:rsidRPr="0003712D">
        <w:t>Gestion des matières résiduelles</w:t>
      </w:r>
      <w:bookmarkEnd w:id="99"/>
      <w:r w:rsidRPr="0003712D">
        <w:t xml:space="preserve"> </w:t>
      </w:r>
    </w:p>
    <w:p w14:paraId="4BA7404B" w14:textId="53F74527" w:rsidR="00DB0278" w:rsidRPr="0003712D" w:rsidRDefault="00DB0278" w:rsidP="00D02D84">
      <w:pPr>
        <w:pStyle w:val="Heading3"/>
      </w:pPr>
      <w:bookmarkStart w:id="100" w:name="_Toc229076366"/>
      <w:bookmarkStart w:id="101" w:name="_Ref165037863"/>
      <w:r w:rsidRPr="0003712D">
        <w:t>Propreté des lieux</w:t>
      </w:r>
      <w:bookmarkEnd w:id="100"/>
    </w:p>
    <w:p w14:paraId="2FFA9723" w14:textId="21513B20" w:rsidR="0093692B" w:rsidRPr="0003712D" w:rsidRDefault="00983553" w:rsidP="00DB0278">
      <w:r w:rsidRPr="0003712D">
        <w:t xml:space="preserve">La Grande Bataille de Bicolline est une réussite grâce </w:t>
      </w:r>
      <w:r w:rsidR="00597118" w:rsidRPr="0003712D">
        <w:t>à l’implication</w:t>
      </w:r>
      <w:r w:rsidR="000B7FEB" w:rsidRPr="0003712D">
        <w:t xml:space="preserve"> constant</w:t>
      </w:r>
      <w:r w:rsidR="00597118" w:rsidRPr="0003712D">
        <w:t>e</w:t>
      </w:r>
      <w:r w:rsidR="000B7FEB" w:rsidRPr="0003712D">
        <w:t xml:space="preserve"> de sa communauté de participants</w:t>
      </w:r>
      <w:r w:rsidR="00A14364" w:rsidRPr="0003712D">
        <w:t>. Afin de</w:t>
      </w:r>
      <w:r w:rsidR="000B7FEB" w:rsidRPr="0003712D">
        <w:t xml:space="preserve"> cohabiter de manière harmonieuse</w:t>
      </w:r>
      <w:r w:rsidR="00A14364" w:rsidRPr="0003712D">
        <w:t xml:space="preserve"> sur le site, nous devons tous faire un effort </w:t>
      </w:r>
      <w:r w:rsidR="00597118" w:rsidRPr="0003712D">
        <w:t xml:space="preserve">collectif afin de gérer ses propres déchets. </w:t>
      </w:r>
      <w:r w:rsidR="00597118" w:rsidRPr="002A5ED9">
        <w:rPr>
          <w:b/>
          <w:bCs/>
        </w:rPr>
        <w:t>Les points de services, lieux communs et endroit</w:t>
      </w:r>
      <w:r w:rsidR="009B4216" w:rsidRPr="002A5ED9">
        <w:rPr>
          <w:b/>
          <w:bCs/>
        </w:rPr>
        <w:t>s</w:t>
      </w:r>
      <w:r w:rsidR="00597118" w:rsidRPr="002A5ED9">
        <w:rPr>
          <w:b/>
          <w:bCs/>
        </w:rPr>
        <w:t xml:space="preserve"> de repos </w:t>
      </w:r>
      <w:r w:rsidR="00CE3B23" w:rsidRPr="002A5ED9">
        <w:rPr>
          <w:b/>
          <w:bCs/>
        </w:rPr>
        <w:t>ne sont pas desservis par des équipes de nettoyage</w:t>
      </w:r>
      <w:r w:rsidR="009B4216" w:rsidRPr="002A5ED9">
        <w:rPr>
          <w:b/>
          <w:bCs/>
        </w:rPr>
        <w:t xml:space="preserve"> dédiées</w:t>
      </w:r>
      <w:r w:rsidR="007212C7" w:rsidRPr="002A5ED9">
        <w:t xml:space="preserve"> : veuillez ramassez vos </w:t>
      </w:r>
      <w:r w:rsidR="00E44C0D" w:rsidRPr="002A5ED9">
        <w:t xml:space="preserve">propres </w:t>
      </w:r>
      <w:r w:rsidR="007212C7" w:rsidRPr="002A5ED9">
        <w:t xml:space="preserve">déchets lorsque vous utilisez </w:t>
      </w:r>
      <w:r w:rsidR="00E44C0D" w:rsidRPr="002A5ED9">
        <w:t xml:space="preserve">ces </w:t>
      </w:r>
      <w:r w:rsidR="002A5ED9" w:rsidRPr="002A5ED9">
        <w:t>installations</w:t>
      </w:r>
      <w:r w:rsidR="009B4216" w:rsidRPr="0003712D">
        <w:t>.</w:t>
      </w:r>
      <w:r w:rsidR="00EC0885" w:rsidRPr="0003712D">
        <w:t xml:space="preserve"> </w:t>
      </w:r>
      <w:r w:rsidR="009B4216" w:rsidRPr="0003712D">
        <w:t>Merci de votre compréhension</w:t>
      </w:r>
      <w:r w:rsidR="00EC0885" w:rsidRPr="0003712D">
        <w:t>.</w:t>
      </w:r>
    </w:p>
    <w:p w14:paraId="376EBBFA" w14:textId="6B3AD917" w:rsidR="00D02D84" w:rsidRPr="0003712D" w:rsidRDefault="00D02D84" w:rsidP="00CE3B23">
      <w:pPr>
        <w:pStyle w:val="Heading3"/>
      </w:pPr>
      <w:bookmarkStart w:id="102" w:name="_Ref165187862"/>
      <w:bookmarkStart w:id="103" w:name="_Toc229076367"/>
      <w:r w:rsidRPr="0003712D">
        <w:t>Conteneurs</w:t>
      </w:r>
      <w:bookmarkEnd w:id="101"/>
      <w:bookmarkEnd w:id="102"/>
      <w:bookmarkEnd w:id="103"/>
    </w:p>
    <w:p w14:paraId="3CD1C4A6" w14:textId="195D76B0" w:rsidR="00D02D84" w:rsidRPr="0003712D" w:rsidRDefault="00D02D84" w:rsidP="00D02D84">
      <w:pPr>
        <w:rPr>
          <w:lang w:eastAsia="fr-CA"/>
        </w:rPr>
      </w:pPr>
      <w:r w:rsidRPr="0003712D">
        <w:t xml:space="preserve">Afin </w:t>
      </w:r>
      <w:r w:rsidRPr="002A5ED9">
        <w:t>d’assurer la propreté des lieux pendant l’événement, il y a plusieurs conteneurs à déchets disponibles dès l’</w:t>
      </w:r>
      <w:r w:rsidR="000926BE" w:rsidRPr="002A5ED9">
        <w:t>A</w:t>
      </w:r>
      <w:r w:rsidRPr="002A5ED9">
        <w:t>rrivée hâtive. Ils sont situés aux endroits suivants </w:t>
      </w:r>
      <w:r w:rsidRPr="002A5ED9">
        <w:rPr>
          <w:rFonts w:ascii="Arial" w:hAnsi="Arial" w:cs="Arial"/>
        </w:rPr>
        <w:t xml:space="preserve">: </w:t>
      </w:r>
      <w:r w:rsidRPr="002A5ED9">
        <w:t>P1, 1540</w:t>
      </w:r>
      <w:r w:rsidR="000926BE" w:rsidRPr="002A5ED9">
        <w:t>,</w:t>
      </w:r>
      <w:r w:rsidRPr="002A5ED9">
        <w:t xml:space="preserve"> Faubourg, Cit</w:t>
      </w:r>
      <w:r w:rsidRPr="002A5ED9">
        <w:rPr>
          <w:rFonts w:cs="Sofia Pro"/>
        </w:rPr>
        <w:t>é</w:t>
      </w:r>
      <w:r w:rsidRPr="002A5ED9">
        <w:t xml:space="preserve"> et pr</w:t>
      </w:r>
      <w:r w:rsidRPr="002A5ED9">
        <w:rPr>
          <w:rFonts w:cs="Sofia Pro"/>
        </w:rPr>
        <w:t>è</w:t>
      </w:r>
      <w:r w:rsidRPr="002A5ED9">
        <w:t>s des toilettes du secteur non d</w:t>
      </w:r>
      <w:r w:rsidRPr="002A5ED9">
        <w:rPr>
          <w:rFonts w:cs="Sofia Pro"/>
        </w:rPr>
        <w:t>é</w:t>
      </w:r>
      <w:r w:rsidRPr="002A5ED9">
        <w:t>corum.</w:t>
      </w:r>
      <w:r w:rsidR="00225BDA" w:rsidRPr="002A5ED9">
        <w:t xml:space="preserve"> </w:t>
      </w:r>
      <w:r w:rsidRPr="002A5ED9">
        <w:t xml:space="preserve">Les emplacements exacts sont indiqués sur la carte du site (référez-vous à la </w:t>
      </w:r>
      <w:r w:rsidR="002A5ED9" w:rsidRPr="002A5ED9">
        <w:fldChar w:fldCharType="begin"/>
      </w:r>
      <w:r w:rsidR="002A5ED9" w:rsidRPr="002A5ED9">
        <w:instrText xml:space="preserve"> REF _Ref197410254 \h </w:instrText>
      </w:r>
      <w:r w:rsidR="002A5ED9">
        <w:instrText xml:space="preserve"> \* MERGEFORMAT </w:instrText>
      </w:r>
      <w:r w:rsidR="002A5ED9" w:rsidRPr="002A5ED9">
        <w:fldChar w:fldCharType="separate"/>
      </w:r>
      <w:r w:rsidR="00414703" w:rsidRPr="0003712D">
        <w:t xml:space="preserve">Figure </w:t>
      </w:r>
      <w:r w:rsidR="00414703">
        <w:rPr>
          <w:noProof/>
        </w:rPr>
        <w:t>1</w:t>
      </w:r>
      <w:r w:rsidR="002A5ED9" w:rsidRPr="002A5ED9">
        <w:fldChar w:fldCharType="end"/>
      </w:r>
      <w:r w:rsidR="00935EB7" w:rsidRPr="002A5ED9">
        <w:t xml:space="preserve"> ou à la </w:t>
      </w:r>
      <w:r w:rsidR="00FD0B0A" w:rsidRPr="002A5ED9">
        <w:fldChar w:fldCharType="begin"/>
      </w:r>
      <w:r w:rsidR="00FD0B0A" w:rsidRPr="002A5ED9">
        <w:instrText xml:space="preserve"> REF _Ref196315038 \h </w:instrText>
      </w:r>
      <w:r w:rsidR="002A5ED9">
        <w:instrText xml:space="preserve"> \* MERGEFORMAT </w:instrText>
      </w:r>
      <w:r w:rsidR="00FD0B0A" w:rsidRPr="002A5ED9">
        <w:fldChar w:fldCharType="separate"/>
      </w:r>
      <w:r w:rsidR="00414703" w:rsidRPr="002A5ED9">
        <w:t xml:space="preserve">Figure </w:t>
      </w:r>
      <w:r w:rsidR="00414703">
        <w:rPr>
          <w:noProof/>
        </w:rPr>
        <w:t>7</w:t>
      </w:r>
      <w:r w:rsidR="00FD0B0A" w:rsidRPr="002A5ED9">
        <w:fldChar w:fldCharType="end"/>
      </w:r>
      <w:r w:rsidRPr="002A5ED9">
        <w:t>).</w:t>
      </w:r>
      <w:r w:rsidR="00C039FD" w:rsidRPr="002A5ED9">
        <w:t xml:space="preserve"> </w:t>
      </w:r>
      <w:r w:rsidR="00225BDA" w:rsidRPr="002A5ED9">
        <w:t xml:space="preserve">Nous évaluons présentement l’installation d’un conteneur pour le recyclage, les renseignements seront disponibles </w:t>
      </w:r>
      <w:r w:rsidR="002A5ED9">
        <w:t>pendant l’événement</w:t>
      </w:r>
      <w:r w:rsidR="00225BDA" w:rsidRPr="002A5ED9">
        <w:t>.</w:t>
      </w:r>
      <w:r w:rsidR="00225BDA" w:rsidRPr="0003712D">
        <w:t xml:space="preserve"> </w:t>
      </w:r>
    </w:p>
    <w:p w14:paraId="4E74D653" w14:textId="1872874A" w:rsidR="00F85F84" w:rsidRPr="0003712D" w:rsidRDefault="00E5366B" w:rsidP="00D02D84">
      <w:r w:rsidRPr="0003712D">
        <w:rPr>
          <w:lang w:eastAsia="fr-CA"/>
        </w:rPr>
        <w:t xml:space="preserve">Gardez en tête que le Duché de Bicolline n’est pas un écocentre et que vous devez effectuer le tri des matières que vous </w:t>
      </w:r>
      <w:r w:rsidR="00D87E93" w:rsidRPr="0003712D">
        <w:rPr>
          <w:lang w:eastAsia="fr-CA"/>
        </w:rPr>
        <w:t>mettez dans les conteneurs</w:t>
      </w:r>
      <w:r w:rsidR="004B4B52" w:rsidRPr="0003712D">
        <w:rPr>
          <w:lang w:eastAsia="fr-CA"/>
        </w:rPr>
        <w:t xml:space="preserve">. Veuillez notamment ne pas inclure de matières dangereuses (bombonnes, huiles usées, matériaux de construction, etc.). Vous devez apporter ces matières à un écocentre : </w:t>
      </w:r>
      <w:hyperlink r:id="rId92" w:history="1">
        <w:r w:rsidR="004B4B52" w:rsidRPr="0003712D">
          <w:rPr>
            <w:rStyle w:val="Hyperlink"/>
            <w:lang w:eastAsia="fr-CA"/>
          </w:rPr>
          <w:t>https://www.enercycle.ca</w:t>
        </w:r>
      </w:hyperlink>
      <w:r w:rsidR="004B4B52" w:rsidRPr="0003712D">
        <w:rPr>
          <w:lang w:eastAsia="fr-CA"/>
        </w:rPr>
        <w:t xml:space="preserve">. </w:t>
      </w:r>
    </w:p>
    <w:p w14:paraId="5671E3BA" w14:textId="452CF4F8" w:rsidR="00D02D84" w:rsidRPr="0003712D" w:rsidRDefault="00D02D84" w:rsidP="00CE3B23">
      <w:pPr>
        <w:pStyle w:val="Heading3"/>
      </w:pPr>
      <w:bookmarkStart w:id="104" w:name="_Toc229076368"/>
      <w:r w:rsidRPr="0003712D">
        <w:lastRenderedPageBreak/>
        <w:t>Collecte des matières résiduelles</w:t>
      </w:r>
      <w:bookmarkEnd w:id="104"/>
    </w:p>
    <w:p w14:paraId="2AF6F089" w14:textId="76CE4437" w:rsidR="00640608" w:rsidRPr="002A5ED9" w:rsidRDefault="00951050" w:rsidP="00951050">
      <w:pPr>
        <w:pStyle w:val="Heading4"/>
      </w:pPr>
      <w:r w:rsidRPr="002A5ED9">
        <w:t>Enjeux et objectifs</w:t>
      </w:r>
    </w:p>
    <w:p w14:paraId="48EB254B" w14:textId="22B6C2E5" w:rsidR="00A00C58" w:rsidRPr="002A5ED9" w:rsidRDefault="00F9390A" w:rsidP="00A00C58">
      <w:r w:rsidRPr="002A5ED9">
        <w:t>Organiser un événement d</w:t>
      </w:r>
      <w:r w:rsidR="007D11A0" w:rsidRPr="002A5ED9">
        <w:t>’</w:t>
      </w:r>
      <w:r w:rsidRPr="002A5ED9">
        <w:t xml:space="preserve">envergure comme la Grande Bataille de Bicolline représente un véritable défi logistique et la gestion des déchets en est l’un des aspects les plus complexes et souvent sous-estimés. Plusieurs facteurs rendent cette tâche particulièrement difficile, notamment le nombre élevé de participants et de campements à desservir, l’étendue du site et son accessibilité pour les calèches </w:t>
      </w:r>
      <w:r w:rsidR="007D11A0" w:rsidRPr="002A5ED9">
        <w:t xml:space="preserve">qui effectuent la collecte </w:t>
      </w:r>
      <w:r w:rsidRPr="002A5ED9">
        <w:t>ainsi que le manque de volontaires disponibles pour s’en occuper spécifiquement</w:t>
      </w:r>
      <w:r w:rsidR="007D11A0" w:rsidRPr="002A5ED9">
        <w:t>.</w:t>
      </w:r>
      <w:r w:rsidR="00A00C58" w:rsidRPr="002A5ED9">
        <w:t xml:space="preserve"> </w:t>
      </w:r>
      <w:r w:rsidR="00A00C58" w:rsidRPr="002A5ED9">
        <w:rPr>
          <w:b/>
          <w:bCs/>
        </w:rPr>
        <w:t>Nous demandons donc la collaboration des guildes et participants afin de réduire à la source la quantité de déchets à traiter sur le site pendant l’événement et, surtout, d’éviter de laisser des sacs en bordure des chemins principaux.</w:t>
      </w:r>
      <w:r w:rsidR="00A00C58" w:rsidRPr="002A5ED9">
        <w:t xml:space="preserve"> </w:t>
      </w:r>
    </w:p>
    <w:p w14:paraId="101A8301" w14:textId="4ECE287C" w:rsidR="00500544" w:rsidRPr="002A5ED9" w:rsidRDefault="00F9390A" w:rsidP="00F9390A">
      <w:r w:rsidRPr="002A5ED9">
        <w:t xml:space="preserve">Ainsi, la collecte des </w:t>
      </w:r>
      <w:r w:rsidR="009C2017" w:rsidRPr="002A5ED9">
        <w:t xml:space="preserve">matières résiduelles </w:t>
      </w:r>
      <w:r w:rsidRPr="002A5ED9">
        <w:t>nécessite une planification rigoureuse, une bonne coordination des équipes et une sensibilisation des participants</w:t>
      </w:r>
      <w:r w:rsidR="00500544" w:rsidRPr="002A5ED9">
        <w:t>. Plusieurs initiatives</w:t>
      </w:r>
      <w:r w:rsidR="007B1471" w:rsidRPr="002A5ED9">
        <w:t>, dont certain</w:t>
      </w:r>
      <w:r w:rsidR="00952DEE" w:rsidRPr="002A5ED9">
        <w:t>e</w:t>
      </w:r>
      <w:r w:rsidR="007B1471" w:rsidRPr="002A5ED9">
        <w:t>s sont détaillées dans les sections qui suivent,</w:t>
      </w:r>
      <w:r w:rsidR="00500544" w:rsidRPr="002A5ED9">
        <w:t xml:space="preserve"> sont donc </w:t>
      </w:r>
      <w:r w:rsidR="00BE0F45" w:rsidRPr="002A5ED9">
        <w:t xml:space="preserve">instaurées </w:t>
      </w:r>
      <w:r w:rsidR="00500544" w:rsidRPr="002A5ED9">
        <w:t xml:space="preserve">ou </w:t>
      </w:r>
      <w:r w:rsidR="007B1471" w:rsidRPr="002A5ED9">
        <w:t>mises en évidence</w:t>
      </w:r>
      <w:r w:rsidR="00500544" w:rsidRPr="002A5ED9">
        <w:t xml:space="preserve"> cette année :</w:t>
      </w:r>
    </w:p>
    <w:p w14:paraId="472F19CA" w14:textId="16BF786E" w:rsidR="00500544" w:rsidRPr="002A5ED9" w:rsidRDefault="00500544" w:rsidP="00500544">
      <w:pPr>
        <w:pStyle w:val="ListParagraph"/>
        <w:numPr>
          <w:ilvl w:val="0"/>
          <w:numId w:val="38"/>
        </w:numPr>
      </w:pPr>
      <w:r w:rsidRPr="002A5ED9">
        <w:t>La gestion autonome des déchets par les restaurateurs.</w:t>
      </w:r>
    </w:p>
    <w:p w14:paraId="2F62E15F" w14:textId="4AAF4603" w:rsidR="00500544" w:rsidRPr="002A5ED9" w:rsidRDefault="00500544" w:rsidP="00500544">
      <w:pPr>
        <w:pStyle w:val="ListParagraph"/>
        <w:numPr>
          <w:ilvl w:val="0"/>
          <w:numId w:val="38"/>
        </w:numPr>
      </w:pPr>
      <w:r w:rsidRPr="002A5ED9">
        <w:t>La réduction ou le retrait des items à usage unique, dont les verres en plastique, les serviettes de table</w:t>
      </w:r>
      <w:r w:rsidR="00A00C58" w:rsidRPr="002A5ED9">
        <w:t xml:space="preserve"> en papier</w:t>
      </w:r>
      <w:r w:rsidRPr="002A5ED9">
        <w:t xml:space="preserve"> et les ustensiles.</w:t>
      </w:r>
    </w:p>
    <w:p w14:paraId="24B007AC" w14:textId="0D453B78" w:rsidR="00500544" w:rsidRPr="002A5ED9" w:rsidRDefault="00500544" w:rsidP="00500544">
      <w:pPr>
        <w:pStyle w:val="ListParagraph"/>
        <w:numPr>
          <w:ilvl w:val="0"/>
          <w:numId w:val="38"/>
        </w:numPr>
      </w:pPr>
      <w:r w:rsidRPr="002A5ED9">
        <w:t xml:space="preserve">La collecte </w:t>
      </w:r>
      <w:r w:rsidRPr="00575EB9">
        <w:t xml:space="preserve">des </w:t>
      </w:r>
      <w:r w:rsidR="00E44C0D" w:rsidRPr="00575EB9">
        <w:t xml:space="preserve">contenants </w:t>
      </w:r>
      <w:r w:rsidRPr="00575EB9">
        <w:t>consign</w:t>
      </w:r>
      <w:r w:rsidR="00E44C0D" w:rsidRPr="00575EB9">
        <w:t>é</w:t>
      </w:r>
      <w:r w:rsidRPr="00575EB9">
        <w:t>s</w:t>
      </w:r>
      <w:r w:rsidR="00E44C0D" w:rsidRPr="00575EB9">
        <w:t xml:space="preserve"> (veuillez vous référer à la section </w:t>
      </w:r>
      <w:r w:rsidR="00E44C0D" w:rsidRPr="00575EB9">
        <w:rPr>
          <w:i/>
          <w:iCs/>
        </w:rPr>
        <w:fldChar w:fldCharType="begin"/>
      </w:r>
      <w:r w:rsidR="00E44C0D" w:rsidRPr="00575EB9">
        <w:rPr>
          <w:i/>
          <w:iCs/>
        </w:rPr>
        <w:instrText xml:space="preserve"> REF _Ref196470795 \h  \* MERGEFORMAT </w:instrText>
      </w:r>
      <w:r w:rsidR="00E44C0D" w:rsidRPr="00575EB9">
        <w:rPr>
          <w:i/>
          <w:iCs/>
        </w:rPr>
      </w:r>
      <w:r w:rsidR="00E44C0D" w:rsidRPr="00575EB9">
        <w:rPr>
          <w:i/>
          <w:iCs/>
        </w:rPr>
        <w:fldChar w:fldCharType="separate"/>
      </w:r>
      <w:r w:rsidR="00414703" w:rsidRPr="00575EB9">
        <w:rPr>
          <w:i/>
          <w:iCs/>
        </w:rPr>
        <w:t>Collecte des contenants consignés</w:t>
      </w:r>
      <w:r w:rsidR="00E44C0D" w:rsidRPr="00575EB9">
        <w:rPr>
          <w:i/>
          <w:iCs/>
        </w:rPr>
        <w:fldChar w:fldCharType="end"/>
      </w:r>
      <w:r w:rsidR="00E44C0D" w:rsidRPr="00575EB9">
        <w:t xml:space="preserve"> ci</w:t>
      </w:r>
      <w:r w:rsidR="00E44C0D" w:rsidRPr="00575EB9">
        <w:noBreakHyphen/>
        <w:t>dessous)</w:t>
      </w:r>
      <w:r w:rsidRPr="00575EB9">
        <w:t>.</w:t>
      </w:r>
    </w:p>
    <w:p w14:paraId="177B290C" w14:textId="2D603E10" w:rsidR="00500544" w:rsidRPr="002A5ED9" w:rsidRDefault="007B1471" w:rsidP="00500544">
      <w:pPr>
        <w:pStyle w:val="ListParagraph"/>
        <w:numPr>
          <w:ilvl w:val="0"/>
          <w:numId w:val="38"/>
        </w:numPr>
      </w:pPr>
      <w:r w:rsidRPr="002A5ED9">
        <w:t>Le renforcement</w:t>
      </w:r>
      <w:r w:rsidR="00500544" w:rsidRPr="002A5ED9">
        <w:t xml:space="preserve"> du libre-service pour les </w:t>
      </w:r>
      <w:r w:rsidR="00BE0F45" w:rsidRPr="002A5ED9">
        <w:t>secteur</w:t>
      </w:r>
      <w:r w:rsidR="00500544" w:rsidRPr="002A5ED9">
        <w:t>s à proximité des conteneurs</w:t>
      </w:r>
      <w:r w:rsidRPr="002A5ED9">
        <w:t>, en vigueur depuis 2024.</w:t>
      </w:r>
    </w:p>
    <w:p w14:paraId="55B7F965" w14:textId="1CAA9EDD" w:rsidR="00500544" w:rsidRPr="002A5ED9" w:rsidRDefault="007B1471" w:rsidP="00500544">
      <w:pPr>
        <w:pStyle w:val="ListParagraph"/>
        <w:numPr>
          <w:ilvl w:val="0"/>
          <w:numId w:val="38"/>
        </w:numPr>
      </w:pPr>
      <w:r w:rsidRPr="002A5ED9">
        <w:t>La poursuite de la c</w:t>
      </w:r>
      <w:r w:rsidR="00500544" w:rsidRPr="002A5ED9">
        <w:t xml:space="preserve">ollecte pour les </w:t>
      </w:r>
      <w:r w:rsidR="00BE0F45" w:rsidRPr="002A5ED9">
        <w:t>secteur</w:t>
      </w:r>
      <w:r w:rsidR="00500544" w:rsidRPr="002A5ED9">
        <w:t>s éloignés</w:t>
      </w:r>
      <w:r w:rsidR="00BE0F45" w:rsidRPr="002A5ED9">
        <w:t xml:space="preserve"> des conteneurs.</w:t>
      </w:r>
    </w:p>
    <w:p w14:paraId="15437A85" w14:textId="7FFCD7BF" w:rsidR="00500544" w:rsidRPr="002A5ED9" w:rsidRDefault="007B1471" w:rsidP="00500544">
      <w:pPr>
        <w:pStyle w:val="ListParagraph"/>
        <w:numPr>
          <w:ilvl w:val="0"/>
          <w:numId w:val="38"/>
        </w:numPr>
      </w:pPr>
      <w:r w:rsidRPr="002A5ED9">
        <w:t>Le d</w:t>
      </w:r>
      <w:r w:rsidR="00500544" w:rsidRPr="002A5ED9">
        <w:t>éveloppement d’un</w:t>
      </w:r>
      <w:r w:rsidRPr="002A5ED9">
        <w:t xml:space="preserve"> système d’émulation en jeu pour encourager les initiatives des guildes et participants.</w:t>
      </w:r>
    </w:p>
    <w:p w14:paraId="0E20DD55" w14:textId="73979D3C" w:rsidR="00F9390A" w:rsidRPr="002A5ED9" w:rsidRDefault="007B1471" w:rsidP="007B1471">
      <w:pPr>
        <w:pStyle w:val="Heading4"/>
      </w:pPr>
      <w:r w:rsidRPr="002A5ED9">
        <w:t xml:space="preserve">Libre-service pour les </w:t>
      </w:r>
      <w:r w:rsidR="00BE0F45" w:rsidRPr="002A5ED9">
        <w:t>secteurs</w:t>
      </w:r>
      <w:r w:rsidRPr="002A5ED9">
        <w:t xml:space="preserve"> à proximité de</w:t>
      </w:r>
      <w:r w:rsidR="00BE0F45" w:rsidRPr="002A5ED9">
        <w:t>s</w:t>
      </w:r>
      <w:r w:rsidRPr="002A5ED9">
        <w:t xml:space="preserve"> conteneurs</w:t>
      </w:r>
    </w:p>
    <w:p w14:paraId="0CB08142" w14:textId="62C12716" w:rsidR="00FD0B0A" w:rsidRPr="002A5ED9" w:rsidRDefault="00BE0F45" w:rsidP="00FD0B0A">
      <w:r w:rsidRPr="002A5ED9">
        <w:t xml:space="preserve">Depuis 2024, nos équipes de collecte des matières résiduelles priorisent les campements et secteurs qui n’ont pas accès à un conteneur. Ainsi, </w:t>
      </w:r>
      <w:r w:rsidR="002F01A0" w:rsidRPr="002A5ED9">
        <w:t>nous demandons aux</w:t>
      </w:r>
      <w:r w:rsidRPr="002A5ED9">
        <w:t xml:space="preserve"> guildes et campements situés à proximité des conteneurs</w:t>
      </w:r>
      <w:r w:rsidR="002F01A0" w:rsidRPr="002A5ED9">
        <w:t xml:space="preserve"> d’aller y porter leurs déchets directement.</w:t>
      </w:r>
      <w:r w:rsidR="00E859C8" w:rsidRPr="002A5ED9">
        <w:t xml:space="preserve"> </w:t>
      </w:r>
      <w:r w:rsidR="00FD0B0A" w:rsidRPr="002A5ED9">
        <w:t xml:space="preserve">La </w:t>
      </w:r>
      <w:r w:rsidR="00FD0B0A" w:rsidRPr="002A5ED9">
        <w:fldChar w:fldCharType="begin"/>
      </w:r>
      <w:r w:rsidR="00FD0B0A" w:rsidRPr="002A5ED9">
        <w:instrText xml:space="preserve"> REF _Ref196315038 \h  \* MERGEFORMAT </w:instrText>
      </w:r>
      <w:r w:rsidR="00FD0B0A" w:rsidRPr="002A5ED9">
        <w:fldChar w:fldCharType="separate"/>
      </w:r>
      <w:r w:rsidR="00414703" w:rsidRPr="002A5ED9">
        <w:t xml:space="preserve">Figure </w:t>
      </w:r>
      <w:r w:rsidR="00414703">
        <w:t>7</w:t>
      </w:r>
      <w:r w:rsidR="00FD0B0A" w:rsidRPr="002A5ED9">
        <w:fldChar w:fldCharType="end"/>
      </w:r>
      <w:r w:rsidR="00FD0B0A" w:rsidRPr="002A5ED9">
        <w:t xml:space="preserve"> identifie les emplacements des conteneurs sur le site et le niveau de service offert pour les différents secteurs.</w:t>
      </w:r>
    </w:p>
    <w:p w14:paraId="197D77CB" w14:textId="6A5B6C22" w:rsidR="007B1471" w:rsidRPr="002A5ED9" w:rsidRDefault="00E859C8" w:rsidP="00951050">
      <w:r w:rsidRPr="002A5ED9">
        <w:t>Afin d’encourager l’immersion du site</w:t>
      </w:r>
      <w:r w:rsidR="00FD0B0A" w:rsidRPr="002A5ED9">
        <w:t xml:space="preserve"> et d’éviter que les chemins principaux soient constamment parsemés de personnes transportant des sacs</w:t>
      </w:r>
      <w:r w:rsidRPr="002A5ED9">
        <w:t>, il est demandé</w:t>
      </w:r>
      <w:r w:rsidR="00FD0B0A" w:rsidRPr="002A5ED9">
        <w:t>, lorsque possible,</w:t>
      </w:r>
      <w:r w:rsidRPr="002A5ED9">
        <w:t xml:space="preserve"> qu’une attention particulière soit </w:t>
      </w:r>
      <w:r w:rsidR="00FD0B0A" w:rsidRPr="002A5ED9">
        <w:t xml:space="preserve">portée au camouflage des sacs (p. ex. : charrette décorum, recouvrement en jute ou </w:t>
      </w:r>
      <w:r w:rsidR="00FD0B0A" w:rsidRPr="002A5ED9">
        <w:lastRenderedPageBreak/>
        <w:t>autre matériel, etc.) ou au moment du transport et dépôt (p. ex. : le matin avant le début de la majorité de la programmation). Merci de votre compréhension et des efforts en ce sens.</w:t>
      </w:r>
    </w:p>
    <w:p w14:paraId="5C0DC99B" w14:textId="77777777" w:rsidR="000B5A58" w:rsidRPr="002A5ED9" w:rsidRDefault="000B5A58" w:rsidP="000B5A58">
      <w:pPr>
        <w:pStyle w:val="Heading4"/>
      </w:pPr>
      <w:bookmarkStart w:id="105" w:name="_Ref203123712"/>
      <w:r w:rsidRPr="002A5ED9">
        <w:t>Collecte pour les quartiers éloignés</w:t>
      </w:r>
      <w:bookmarkEnd w:id="105"/>
      <w:r w:rsidRPr="002A5ED9">
        <w:t xml:space="preserve"> </w:t>
      </w:r>
    </w:p>
    <w:p w14:paraId="17FC2B49" w14:textId="2B840A14" w:rsidR="000B5A58" w:rsidRPr="002A5ED9" w:rsidRDefault="000B5A58" w:rsidP="000B5A58">
      <w:r w:rsidRPr="002A5ED9">
        <w:t xml:space="preserve">Nos équipes de volontaires effectuent trois collectes quotidiennes pendant l’événement (du lundi au samedi inclusivement). Elles sillonnent une partie du terrain (secteurs en jaune dans la </w:t>
      </w:r>
      <w:r w:rsidRPr="002A5ED9">
        <w:fldChar w:fldCharType="begin"/>
      </w:r>
      <w:r w:rsidRPr="002A5ED9">
        <w:instrText xml:space="preserve"> REF _Ref196315038 \h  \* MERGEFORMAT </w:instrText>
      </w:r>
      <w:r w:rsidRPr="002A5ED9">
        <w:fldChar w:fldCharType="separate"/>
      </w:r>
      <w:r w:rsidR="00414703" w:rsidRPr="002A5ED9">
        <w:t xml:space="preserve">Figure </w:t>
      </w:r>
      <w:r w:rsidR="00414703">
        <w:t>7</w:t>
      </w:r>
      <w:r w:rsidRPr="002A5ED9">
        <w:fldChar w:fldCharType="end"/>
      </w:r>
      <w:r w:rsidRPr="002A5ED9">
        <w:t xml:space="preserve">) avec une calèche décorum pour effectuer la collecte des matières résiduelles. </w:t>
      </w:r>
    </w:p>
    <w:p w14:paraId="4015502F" w14:textId="67CD4F0C" w:rsidR="000B5A58" w:rsidRPr="0003712D" w:rsidRDefault="000B5A58" w:rsidP="000B5A58">
      <w:r w:rsidRPr="002A5ED9">
        <w:t xml:space="preserve">Comme nos équipes utilisent </w:t>
      </w:r>
      <w:r w:rsidR="00FD0B0A" w:rsidRPr="002A5ED9">
        <w:t xml:space="preserve">surtout </w:t>
      </w:r>
      <w:r w:rsidRPr="002A5ED9">
        <w:t>les calèches, des horaires précis par quartier ne sont pas disponibles : soyez à l’écoute pour leur passage dans votre secteur! Les participants sont invités à déposer eux</w:t>
      </w:r>
      <w:r w:rsidRPr="002A5ED9">
        <w:noBreakHyphen/>
        <w:t>mêmes leurs sacs dans la calèche.</w:t>
      </w:r>
    </w:p>
    <w:p w14:paraId="0CB1EB8D" w14:textId="6E67A61E" w:rsidR="000B5A58" w:rsidRPr="0003712D" w:rsidRDefault="000B5A58" w:rsidP="000B5A58">
      <w:pPr>
        <w:pStyle w:val="Caption"/>
      </w:pPr>
      <w:bookmarkStart w:id="106" w:name="_Toc163471268"/>
      <w:bookmarkStart w:id="107" w:name="_Toc203125727"/>
      <w:r w:rsidRPr="0003712D">
        <w:t xml:space="preserve">Tableau </w:t>
      </w:r>
      <w:r w:rsidR="002C5BAD">
        <w:fldChar w:fldCharType="begin"/>
      </w:r>
      <w:r w:rsidR="002C5BAD">
        <w:instrText xml:space="preserve"> SEQ Tableau \* ARABIC </w:instrText>
      </w:r>
      <w:r w:rsidR="002C5BAD">
        <w:fldChar w:fldCharType="separate"/>
      </w:r>
      <w:r w:rsidR="00414703">
        <w:rPr>
          <w:noProof/>
        </w:rPr>
        <w:t>5</w:t>
      </w:r>
      <w:r w:rsidR="002C5BAD">
        <w:fldChar w:fldCharType="end"/>
      </w:r>
      <w:r w:rsidRPr="0003712D">
        <w:t xml:space="preserve">: </w:t>
      </w:r>
      <w:bookmarkEnd w:id="106"/>
      <w:r w:rsidRPr="0003712D">
        <w:t>Horaire des collectes de déchets et de consignes (lundi au samedi)</w:t>
      </w:r>
      <w:bookmarkEnd w:id="107"/>
    </w:p>
    <w:tbl>
      <w:tblPr>
        <w:tblStyle w:val="GridTable4-Accent3"/>
        <w:tblW w:w="9445" w:type="dxa"/>
        <w:tblLook w:val="04A0" w:firstRow="1" w:lastRow="0" w:firstColumn="1" w:lastColumn="0" w:noHBand="0" w:noVBand="1"/>
      </w:tblPr>
      <w:tblGrid>
        <w:gridCol w:w="4722"/>
        <w:gridCol w:w="4723"/>
      </w:tblGrid>
      <w:tr w:rsidR="007E4739" w:rsidRPr="0003712D" w14:paraId="5CDE3E9C" w14:textId="77777777" w:rsidTr="007E47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22" w:type="dxa"/>
          </w:tcPr>
          <w:p w14:paraId="20A636D9" w14:textId="7AA9D0FA" w:rsidR="007E4739" w:rsidRPr="0003712D" w:rsidRDefault="007E4739">
            <w:pPr>
              <w:pStyle w:val="Table"/>
            </w:pPr>
            <w:r>
              <w:t>Déchets</w:t>
            </w:r>
          </w:p>
        </w:tc>
        <w:tc>
          <w:tcPr>
            <w:tcW w:w="4723" w:type="dxa"/>
          </w:tcPr>
          <w:p w14:paraId="2392E645" w14:textId="74BE09C1" w:rsidR="007E4739" w:rsidRPr="0003712D" w:rsidRDefault="007E4739">
            <w:pPr>
              <w:pStyle w:val="Table"/>
              <w:cnfStyle w:val="100000000000" w:firstRow="1" w:lastRow="0" w:firstColumn="0" w:lastColumn="0" w:oddVBand="0" w:evenVBand="0" w:oddHBand="0" w:evenHBand="0" w:firstRowFirstColumn="0" w:firstRowLastColumn="0" w:lastRowFirstColumn="0" w:lastRowLastColumn="0"/>
            </w:pPr>
            <w:r>
              <w:t>Consignes</w:t>
            </w:r>
          </w:p>
        </w:tc>
      </w:tr>
      <w:tr w:rsidR="007E4739" w:rsidRPr="0003712D" w14:paraId="269906DD" w14:textId="77777777" w:rsidTr="007E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2" w:type="dxa"/>
            <w:shd w:val="clear" w:color="auto" w:fill="auto"/>
          </w:tcPr>
          <w:p w14:paraId="5514DE55" w14:textId="1E404F16" w:rsidR="007E4739" w:rsidRPr="0003712D" w:rsidRDefault="007E4739">
            <w:pPr>
              <w:pStyle w:val="Table"/>
              <w:jc w:val="center"/>
              <w:rPr>
                <w:b w:val="0"/>
                <w:bCs w:val="0"/>
              </w:rPr>
            </w:pPr>
            <w:r>
              <w:rPr>
                <w:b w:val="0"/>
                <w:bCs w:val="0"/>
              </w:rPr>
              <w:t>10h00 à 14h00</w:t>
            </w:r>
          </w:p>
        </w:tc>
        <w:tc>
          <w:tcPr>
            <w:tcW w:w="4723" w:type="dxa"/>
            <w:shd w:val="clear" w:color="auto" w:fill="auto"/>
          </w:tcPr>
          <w:p w14:paraId="1CA23FCB" w14:textId="5B97D2FB" w:rsidR="007E4739" w:rsidRPr="0003712D" w:rsidRDefault="007E4739">
            <w:pPr>
              <w:pStyle w:val="Table"/>
              <w:jc w:val="center"/>
              <w:cnfStyle w:val="000000100000" w:firstRow="0" w:lastRow="0" w:firstColumn="0" w:lastColumn="0" w:oddVBand="0" w:evenVBand="0" w:oddHBand="1" w:evenHBand="0" w:firstRowFirstColumn="0" w:firstRowLastColumn="0" w:lastRowFirstColumn="0" w:lastRowLastColumn="0"/>
            </w:pPr>
            <w:r>
              <w:t>14h00 à 16h00</w:t>
            </w:r>
          </w:p>
        </w:tc>
      </w:tr>
    </w:tbl>
    <w:p w14:paraId="77AC406B" w14:textId="77777777" w:rsidR="00A00C58" w:rsidRPr="0003712D" w:rsidRDefault="00A00C58" w:rsidP="000B5A58">
      <w:pPr>
        <w:spacing w:before="240"/>
      </w:pPr>
    </w:p>
    <w:p w14:paraId="1C747AD1" w14:textId="2533FE20" w:rsidR="000B5A58" w:rsidRPr="002A5ED9" w:rsidRDefault="007E4739" w:rsidP="000B5A58">
      <w:pPr>
        <w:pStyle w:val="Heading4"/>
      </w:pPr>
      <w:bookmarkStart w:id="108" w:name="_Ref203123715"/>
      <w:r>
        <w:t>Les Farfouilleurs : s</w:t>
      </w:r>
      <w:r w:rsidR="000B5A58" w:rsidRPr="002A5ED9">
        <w:t>ystème de collecte en jeu</w:t>
      </w:r>
      <w:bookmarkEnd w:id="108"/>
      <w:r>
        <w:t xml:space="preserve"> </w:t>
      </w:r>
    </w:p>
    <w:p w14:paraId="7EF9340B" w14:textId="23C0D94D" w:rsidR="007E0088" w:rsidRPr="002A5ED9" w:rsidRDefault="000B5A58" w:rsidP="00951050">
      <w:r w:rsidRPr="002A5ED9">
        <w:t xml:space="preserve">Un nouveau système de collecte des matières résiduelles en jeu voit le jour en </w:t>
      </w:r>
      <w:r w:rsidR="00143297">
        <w:t>2026</w:t>
      </w:r>
      <w:r w:rsidRPr="002A5ED9">
        <w:t xml:space="preserve">. Créé afin </w:t>
      </w:r>
      <w:r w:rsidR="00E859C8" w:rsidRPr="002A5ED9">
        <w:t xml:space="preserve">d’encourager les initiatives des participants et les inciter à gérer leurs propres matières résiduelles, cette collecte en jeu s’effectuera </w:t>
      </w:r>
      <w:r w:rsidR="007E4739">
        <w:t>au Préau du Faubourg entre 11h00 et 12h00 (midi)</w:t>
      </w:r>
      <w:r w:rsidR="00E859C8" w:rsidRPr="002A5ED9">
        <w:t xml:space="preserve">. Des animateurs seront sur place afin d’échanger avec les participants qui acceptent de se prêter au jeu et qui déposeront leurs sacs directement dans le conteneur </w:t>
      </w:r>
      <w:r w:rsidR="00FD0B0A" w:rsidRPr="002A5ED9">
        <w:t xml:space="preserve">situé </w:t>
      </w:r>
      <w:r w:rsidR="00E859C8" w:rsidRPr="002A5ED9">
        <w:t xml:space="preserve">à proximité. Les participants qui rencontrent certains critères </w:t>
      </w:r>
      <w:r w:rsidR="00A00C58" w:rsidRPr="002A5ED9">
        <w:t>et</w:t>
      </w:r>
      <w:r w:rsidR="00E859C8" w:rsidRPr="002A5ED9">
        <w:t xml:space="preserve"> qui impressionneront les collecteurs par leur niveau de jeu se verront récompenser.</w:t>
      </w:r>
      <w:r w:rsidR="00A00C58" w:rsidRPr="002A5ED9">
        <w:t xml:space="preserve"> </w:t>
      </w:r>
      <w:r w:rsidR="00E859C8" w:rsidRPr="002A5ED9">
        <w:t xml:space="preserve">Tous les détails sont disponibles dans </w:t>
      </w:r>
      <w:r w:rsidR="00FD0B0A" w:rsidRPr="002A5ED9">
        <w:t xml:space="preserve">le document de </w:t>
      </w:r>
      <w:r w:rsidR="002A5ED9">
        <w:t xml:space="preserve">la </w:t>
      </w:r>
      <w:hyperlink r:id="rId93" w:history="1">
        <w:r w:rsidR="00FD0B0A" w:rsidRPr="005546CF">
          <w:rPr>
            <w:rStyle w:val="Hyperlink"/>
          </w:rPr>
          <w:t>programmation Jeu</w:t>
        </w:r>
      </w:hyperlink>
      <w:r w:rsidR="00FD0B0A" w:rsidRPr="005546CF">
        <w:t>.</w:t>
      </w:r>
      <w:r w:rsidR="00FD0B0A" w:rsidRPr="002A5ED9">
        <w:t xml:space="preserve"> </w:t>
      </w:r>
    </w:p>
    <w:p w14:paraId="18D31F74" w14:textId="77777777" w:rsidR="007E0088" w:rsidRPr="002A5ED9" w:rsidRDefault="007E0088" w:rsidP="00951050">
      <w:pPr>
        <w:sectPr w:rsidR="007E0088" w:rsidRPr="002A5ED9" w:rsidSect="003306A0">
          <w:type w:val="continuous"/>
          <w:pgSz w:w="12240" w:h="15840"/>
          <w:pgMar w:top="1987" w:right="1440" w:bottom="1987" w:left="1440" w:header="720" w:footer="1080" w:gutter="0"/>
          <w:cols w:space="720"/>
          <w:docGrid w:linePitch="360"/>
        </w:sectPr>
      </w:pPr>
    </w:p>
    <w:p w14:paraId="1A7A4D47" w14:textId="6409C12E" w:rsidR="00935EB7" w:rsidRPr="0003712D" w:rsidRDefault="00935EB7" w:rsidP="00935EB7">
      <w:pPr>
        <w:pStyle w:val="Caption"/>
      </w:pPr>
      <w:bookmarkStart w:id="109" w:name="_Ref196315038"/>
      <w:bookmarkStart w:id="110" w:name="_Toc203125867"/>
      <w:r w:rsidRPr="002A5ED9">
        <w:lastRenderedPageBreak/>
        <w:t xml:space="preserve">Figure </w:t>
      </w:r>
      <w:r w:rsidR="003C3DA8" w:rsidRPr="002A5ED9">
        <w:fldChar w:fldCharType="begin"/>
      </w:r>
      <w:r w:rsidR="003C3DA8" w:rsidRPr="002A5ED9">
        <w:instrText xml:space="preserve"> SEQ Figure \* ARABIC </w:instrText>
      </w:r>
      <w:r w:rsidR="003C3DA8" w:rsidRPr="002A5ED9">
        <w:fldChar w:fldCharType="separate"/>
      </w:r>
      <w:r w:rsidR="00414703">
        <w:rPr>
          <w:noProof/>
        </w:rPr>
        <w:t>7</w:t>
      </w:r>
      <w:r w:rsidR="003C3DA8" w:rsidRPr="002A5ED9">
        <w:fldChar w:fldCharType="end"/>
      </w:r>
      <w:bookmarkEnd w:id="109"/>
      <w:r w:rsidRPr="002A5ED9">
        <w:t>: Emplacements des conteneurs et identification des secteurs</w:t>
      </w:r>
      <w:bookmarkEnd w:id="110"/>
    </w:p>
    <w:p w14:paraId="60F35330" w14:textId="77777777" w:rsidR="00935EB7" w:rsidRPr="0003712D" w:rsidRDefault="00935EB7" w:rsidP="00935EB7">
      <w:pPr>
        <w:keepNext/>
        <w:spacing w:after="240"/>
        <w:jc w:val="center"/>
      </w:pPr>
      <w:r w:rsidRPr="0003712D">
        <w:rPr>
          <w:noProof/>
        </w:rPr>
        <w:drawing>
          <wp:inline distT="0" distB="0" distL="0" distR="0" wp14:anchorId="71CB53B1" wp14:editId="4DDB9C39">
            <wp:extent cx="7543165" cy="4474911"/>
            <wp:effectExtent l="0" t="0" r="635" b="1905"/>
            <wp:docPr id="169682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25955" name="Picture 1"/>
                    <pic:cNvPicPr/>
                  </pic:nvPicPr>
                  <pic:blipFill rotWithShape="1">
                    <a:blip r:embed="rId94" cstate="print">
                      <a:extLst>
                        <a:ext uri="{28A0092B-C50C-407E-A947-70E740481C1C}">
                          <a14:useLocalDpi xmlns:a14="http://schemas.microsoft.com/office/drawing/2010/main" val="0"/>
                        </a:ext>
                      </a:extLst>
                    </a:blip>
                    <a:srcRect l="5702" t="12042" r="5371" b="6477"/>
                    <a:stretch/>
                  </pic:blipFill>
                  <pic:spPr bwMode="auto">
                    <a:xfrm>
                      <a:off x="0" y="0"/>
                      <a:ext cx="7543800" cy="4475288"/>
                    </a:xfrm>
                    <a:prstGeom prst="rect">
                      <a:avLst/>
                    </a:prstGeom>
                    <a:ln>
                      <a:noFill/>
                    </a:ln>
                    <a:extLst>
                      <a:ext uri="{53640926-AAD7-44D8-BBD7-CCE9431645EC}">
                        <a14:shadowObscured xmlns:a14="http://schemas.microsoft.com/office/drawing/2010/main"/>
                      </a:ext>
                    </a:extLst>
                  </pic:spPr>
                </pic:pic>
              </a:graphicData>
            </a:graphic>
          </wp:inline>
        </w:drawing>
      </w:r>
    </w:p>
    <w:p w14:paraId="7E2F00CF" w14:textId="0DD4D4C5" w:rsidR="00935EB7" w:rsidRPr="002A5ED9" w:rsidRDefault="00935EB7" w:rsidP="00935EB7">
      <w:pPr>
        <w:rPr>
          <w:i/>
          <w:iCs/>
          <w:sz w:val="18"/>
          <w:szCs w:val="18"/>
        </w:rPr>
      </w:pPr>
      <w:r w:rsidRPr="002A5ED9">
        <w:rPr>
          <w:i/>
          <w:iCs/>
          <w:sz w:val="18"/>
          <w:szCs w:val="18"/>
        </w:rPr>
        <w:t xml:space="preserve">Légende (identification des secteurs et niveau de service offert) : </w:t>
      </w:r>
    </w:p>
    <w:p w14:paraId="22C65697" w14:textId="77777777" w:rsidR="000B5A58" w:rsidRPr="002A5ED9" w:rsidRDefault="000B5A58" w:rsidP="000B5A58">
      <w:pPr>
        <w:spacing w:after="0"/>
        <w:rPr>
          <w:color w:val="FFC000"/>
          <w:sz w:val="18"/>
          <w:szCs w:val="18"/>
        </w:rPr>
        <w:sectPr w:rsidR="000B5A58" w:rsidRPr="002A5ED9" w:rsidSect="00B123C9">
          <w:headerReference w:type="default" r:id="rId95"/>
          <w:pgSz w:w="15840" w:h="12240" w:orient="landscape"/>
          <w:pgMar w:top="1440" w:right="1987" w:bottom="1440" w:left="1987" w:header="720" w:footer="1080" w:gutter="0"/>
          <w:cols w:space="720"/>
          <w:docGrid w:linePitch="360"/>
        </w:sectPr>
      </w:pPr>
    </w:p>
    <w:p w14:paraId="2B517B3B" w14:textId="0B8B9ACA" w:rsidR="000B5A58" w:rsidRPr="002A5ED9" w:rsidRDefault="000B5A58" w:rsidP="000B5A58">
      <w:pPr>
        <w:spacing w:after="0"/>
        <w:rPr>
          <w:sz w:val="18"/>
          <w:szCs w:val="18"/>
        </w:rPr>
      </w:pPr>
      <w:r w:rsidRPr="002A5ED9">
        <w:rPr>
          <w:rFonts w:ascii="Wingdings" w:eastAsia="Wingdings" w:hAnsi="Wingdings" w:cs="Wingdings"/>
          <w:color w:val="FFC000"/>
          <w:sz w:val="18"/>
          <w:szCs w:val="18"/>
        </w:rPr>
        <w:t>n</w:t>
      </w:r>
      <w:r w:rsidRPr="002A5ED9">
        <w:rPr>
          <w:sz w:val="18"/>
          <w:szCs w:val="18"/>
        </w:rPr>
        <w:t xml:space="preserve"> Secteurs jaunes : Collecte effectuée avec les calèches </w:t>
      </w:r>
    </w:p>
    <w:p w14:paraId="65BE8095" w14:textId="6FF15E66" w:rsidR="000B5A58" w:rsidRPr="002A5ED9" w:rsidRDefault="000B5A58" w:rsidP="000B5A58">
      <w:pPr>
        <w:spacing w:after="0"/>
        <w:rPr>
          <w:sz w:val="18"/>
          <w:szCs w:val="18"/>
        </w:rPr>
      </w:pPr>
      <w:r w:rsidRPr="002A5ED9">
        <w:rPr>
          <w:rFonts w:ascii="Wingdings" w:eastAsia="Wingdings" w:hAnsi="Wingdings" w:cs="Wingdings"/>
          <w:color w:val="70AD47" w:themeColor="accent6"/>
          <w:sz w:val="18"/>
          <w:szCs w:val="18"/>
        </w:rPr>
        <w:t>n</w:t>
      </w:r>
      <w:r w:rsidRPr="002A5ED9">
        <w:rPr>
          <w:sz w:val="18"/>
          <w:szCs w:val="18"/>
        </w:rPr>
        <w:t xml:space="preserve"> Secteurs verts : Libre-service vers le conteneur localisé au stationnement P1</w:t>
      </w:r>
    </w:p>
    <w:p w14:paraId="74E4B048" w14:textId="77777777" w:rsidR="000B5A58" w:rsidRPr="002A5ED9" w:rsidRDefault="000B5A58" w:rsidP="000B5A58">
      <w:pPr>
        <w:spacing w:after="0"/>
        <w:rPr>
          <w:sz w:val="18"/>
          <w:szCs w:val="18"/>
        </w:rPr>
      </w:pPr>
      <w:r w:rsidRPr="002A5ED9">
        <w:rPr>
          <w:rFonts w:ascii="Wingdings" w:eastAsia="Wingdings" w:hAnsi="Wingdings" w:cs="Wingdings"/>
          <w:color w:val="4472C4" w:themeColor="accent1"/>
          <w:sz w:val="18"/>
          <w:szCs w:val="18"/>
        </w:rPr>
        <w:t>n</w:t>
      </w:r>
      <w:r w:rsidRPr="002A5ED9">
        <w:rPr>
          <w:sz w:val="18"/>
          <w:szCs w:val="18"/>
        </w:rPr>
        <w:t xml:space="preserve"> Secteur bleu : Libre-service vers le conteneur localisé au Faubourg</w:t>
      </w:r>
    </w:p>
    <w:p w14:paraId="044BA036" w14:textId="77777777" w:rsidR="000B5A58" w:rsidRPr="002A5ED9" w:rsidRDefault="000B5A58" w:rsidP="000B5A58">
      <w:pPr>
        <w:spacing w:after="0"/>
        <w:rPr>
          <w:sz w:val="18"/>
          <w:szCs w:val="18"/>
        </w:rPr>
      </w:pPr>
      <w:r w:rsidRPr="002A5ED9">
        <w:rPr>
          <w:rFonts w:ascii="Wingdings" w:eastAsia="Wingdings" w:hAnsi="Wingdings" w:cs="Wingdings"/>
          <w:color w:val="7030A0"/>
          <w:sz w:val="18"/>
          <w:szCs w:val="18"/>
        </w:rPr>
        <w:t>n</w:t>
      </w:r>
      <w:r w:rsidRPr="002A5ED9">
        <w:rPr>
          <w:sz w:val="18"/>
          <w:szCs w:val="18"/>
        </w:rPr>
        <w:t xml:space="preserve"> Secteur mauve : Libre-service vers le conteneur localisé à la Cité</w:t>
      </w:r>
    </w:p>
    <w:p w14:paraId="1C5C0024" w14:textId="341677A3" w:rsidR="00A24A3C" w:rsidRPr="002A5ED9" w:rsidRDefault="000B5A58" w:rsidP="00A24A3C">
      <w:pPr>
        <w:spacing w:after="0"/>
        <w:rPr>
          <w:sz w:val="18"/>
          <w:szCs w:val="18"/>
        </w:rPr>
      </w:pPr>
      <w:r w:rsidRPr="002A5ED9">
        <w:rPr>
          <w:rFonts w:ascii="Wingdings" w:eastAsia="Wingdings" w:hAnsi="Wingdings" w:cs="Wingdings"/>
          <w:color w:val="FF0000"/>
          <w:sz w:val="18"/>
          <w:szCs w:val="18"/>
        </w:rPr>
        <w:t>n</w:t>
      </w:r>
      <w:r w:rsidRPr="002A5ED9">
        <w:rPr>
          <w:sz w:val="18"/>
          <w:szCs w:val="18"/>
        </w:rPr>
        <w:t xml:space="preserve"> Secteur rouge : Libre-service vers le conteneur localisé près des toilettes du </w:t>
      </w:r>
      <w:r w:rsidR="00B254CB" w:rsidRPr="002A5ED9">
        <w:rPr>
          <w:sz w:val="18"/>
          <w:szCs w:val="18"/>
        </w:rPr>
        <w:t xml:space="preserve">camping </w:t>
      </w:r>
      <w:r w:rsidRPr="002A5ED9">
        <w:rPr>
          <w:sz w:val="18"/>
          <w:szCs w:val="18"/>
        </w:rPr>
        <w:t>non décorum</w:t>
      </w:r>
    </w:p>
    <w:p w14:paraId="3CD3E6E7" w14:textId="1D9FF3E3" w:rsidR="00935EB7" w:rsidRPr="002A5ED9" w:rsidRDefault="00A24A3C" w:rsidP="00A24A3C">
      <w:pPr>
        <w:spacing w:after="0"/>
        <w:rPr>
          <w:sz w:val="18"/>
          <w:szCs w:val="18"/>
        </w:rPr>
      </w:pPr>
      <w:r w:rsidRPr="002A5ED9">
        <w:rPr>
          <w:b/>
          <w:bCs/>
          <w:color w:val="FFC000"/>
          <w:sz w:val="18"/>
          <w:szCs w:val="18"/>
        </w:rPr>
        <w:t>—</w:t>
      </w:r>
      <w:r w:rsidRPr="002A5ED9">
        <w:rPr>
          <w:color w:val="FFC000"/>
          <w:sz w:val="18"/>
          <w:szCs w:val="18"/>
        </w:rPr>
        <w:t xml:space="preserve"> </w:t>
      </w:r>
      <w:r w:rsidRPr="002A5ED9">
        <w:rPr>
          <w:sz w:val="18"/>
          <w:szCs w:val="18"/>
        </w:rPr>
        <w:t>Tracé jaune : Trajet des calèches</w:t>
      </w:r>
    </w:p>
    <w:p w14:paraId="234D7FD6" w14:textId="77777777" w:rsidR="007E0088" w:rsidRPr="0003712D" w:rsidRDefault="007E0088" w:rsidP="00951050">
      <w:pPr>
        <w:sectPr w:rsidR="007E0088" w:rsidRPr="0003712D" w:rsidSect="000B5A58">
          <w:type w:val="continuous"/>
          <w:pgSz w:w="15840" w:h="12240" w:orient="landscape"/>
          <w:pgMar w:top="1440" w:right="1987" w:bottom="1440" w:left="1987" w:header="720" w:footer="1080" w:gutter="0"/>
          <w:cols w:num="2" w:space="720"/>
          <w:docGrid w:linePitch="360"/>
        </w:sectPr>
      </w:pPr>
    </w:p>
    <w:p w14:paraId="74B8731F" w14:textId="49B73566" w:rsidR="007B1471" w:rsidRPr="0003712D" w:rsidRDefault="007B1471" w:rsidP="007B1471">
      <w:pPr>
        <w:pStyle w:val="Heading4"/>
      </w:pPr>
      <w:r w:rsidRPr="0003712D">
        <w:lastRenderedPageBreak/>
        <w:t>Spécifications</w:t>
      </w:r>
    </w:p>
    <w:p w14:paraId="6FF2C51A" w14:textId="323955BF" w:rsidR="007B1471" w:rsidRPr="002A5ED9" w:rsidRDefault="007B1471" w:rsidP="002A5ED9">
      <w:r w:rsidRPr="0003712D">
        <w:t xml:space="preserve">Nous demandons votre collaboration afin d’éviter les bris (sacs, calèches, etc.) et les blessures. </w:t>
      </w:r>
      <w:r w:rsidRPr="002A5ED9">
        <w:rPr>
          <w:b/>
          <w:bCs/>
        </w:rPr>
        <w:t>Nos volontaires pourront refuser des sacs qu’ils jugent dangereux.</w:t>
      </w:r>
      <w:r w:rsidRPr="002A5ED9">
        <w:t xml:space="preserve"> </w:t>
      </w:r>
      <w:r w:rsidR="002A5ED9" w:rsidRPr="002A5ED9">
        <w:t>Ainsi, v</w:t>
      </w:r>
      <w:r w:rsidRPr="002A5ED9">
        <w:t>euillez </w:t>
      </w:r>
      <w:r w:rsidRPr="002A5ED9">
        <w:rPr>
          <w:rFonts w:ascii="Arial" w:hAnsi="Arial" w:cs="Arial"/>
        </w:rPr>
        <w:t>:</w:t>
      </w:r>
      <w:r w:rsidRPr="002A5ED9">
        <w:t xml:space="preserve"> </w:t>
      </w:r>
    </w:p>
    <w:p w14:paraId="4F805933" w14:textId="77777777" w:rsidR="007B1471" w:rsidRPr="002A5ED9" w:rsidRDefault="007B1471" w:rsidP="007B1471">
      <w:pPr>
        <w:pStyle w:val="ListBullet"/>
        <w:keepNext/>
        <w:rPr>
          <w:noProof w:val="0"/>
        </w:rPr>
      </w:pPr>
      <w:r w:rsidRPr="002A5ED9">
        <w:rPr>
          <w:noProof w:val="0"/>
        </w:rPr>
        <w:t xml:space="preserve">Limiter le poids de vos sacs (si vous trouvez cela lourd, nos volontaires aussi!). </w:t>
      </w:r>
    </w:p>
    <w:p w14:paraId="09EAE2F4" w14:textId="77777777" w:rsidR="007B1471" w:rsidRPr="002A5ED9" w:rsidRDefault="007B1471" w:rsidP="007B1471">
      <w:pPr>
        <w:pStyle w:val="ListBullet"/>
        <w:rPr>
          <w:noProof w:val="0"/>
        </w:rPr>
      </w:pPr>
      <w:r w:rsidRPr="002A5ED9">
        <w:rPr>
          <w:noProof w:val="0"/>
        </w:rPr>
        <w:t xml:space="preserve">Utiliser des sacs de qualité pour vos déchets : sacs de poubelle noir ou blanc de qualité construction, 3 mm d’épais, 113 litres / 30 gallons maximum (environ 30 po x 36 po). </w:t>
      </w:r>
    </w:p>
    <w:p w14:paraId="131173EC" w14:textId="2E1B2024" w:rsidR="007B1471" w:rsidRPr="002A5ED9" w:rsidRDefault="007B1471" w:rsidP="007B1471">
      <w:pPr>
        <w:pStyle w:val="ListBullet"/>
        <w:keepNext/>
        <w:rPr>
          <w:noProof w:val="0"/>
        </w:rPr>
      </w:pPr>
      <w:r w:rsidRPr="002A5ED9">
        <w:rPr>
          <w:noProof w:val="0"/>
        </w:rPr>
        <w:t xml:space="preserve">Utiliser des sacs de recyclage transparents pour vos </w:t>
      </w:r>
      <w:r w:rsidR="002A5ED9" w:rsidRPr="002A5ED9">
        <w:rPr>
          <w:noProof w:val="0"/>
        </w:rPr>
        <w:t>contenants consignés</w:t>
      </w:r>
      <w:r w:rsidRPr="002A5ED9">
        <w:rPr>
          <w:noProof w:val="0"/>
        </w:rPr>
        <w:t> : sacs de 125 litres / 33 gallons maximum.</w:t>
      </w:r>
    </w:p>
    <w:p w14:paraId="1F98F0F0" w14:textId="72E02F44" w:rsidR="007B1471" w:rsidRPr="002A5ED9" w:rsidRDefault="007B1471" w:rsidP="007B1471">
      <w:pPr>
        <w:pStyle w:val="ListBullet"/>
        <w:rPr>
          <w:noProof w:val="0"/>
        </w:rPr>
      </w:pPr>
      <w:r w:rsidRPr="002A5ED9">
        <w:rPr>
          <w:noProof w:val="0"/>
        </w:rPr>
        <w:t>Ne pas inclure de matièr</w:t>
      </w:r>
      <w:r w:rsidRPr="007A65CC">
        <w:rPr>
          <w:noProof w:val="0"/>
        </w:rPr>
        <w:t>es dangereuses ni d’eaux grises ou noires</w:t>
      </w:r>
      <w:r w:rsidRPr="007A65CC">
        <w:rPr>
          <w:rFonts w:ascii="Arial" w:hAnsi="Arial" w:cs="Arial"/>
          <w:noProof w:val="0"/>
        </w:rPr>
        <w:t> </w:t>
      </w:r>
      <w:r w:rsidRPr="007A65CC">
        <w:rPr>
          <w:noProof w:val="0"/>
        </w:rPr>
        <w:t>(</w:t>
      </w:r>
      <w:r w:rsidR="002A5ED9" w:rsidRPr="007A65CC">
        <w:rPr>
          <w:noProof w:val="0"/>
        </w:rPr>
        <w:t>veuillez vous référer</w:t>
      </w:r>
      <w:r w:rsidRPr="007A65CC">
        <w:rPr>
          <w:noProof w:val="0"/>
        </w:rPr>
        <w:t xml:space="preserve"> </w:t>
      </w:r>
      <w:r w:rsidR="00AB2E21" w:rsidRPr="007A65CC">
        <w:rPr>
          <w:noProof w:val="0"/>
        </w:rPr>
        <w:t xml:space="preserve">aux sections </w:t>
      </w:r>
      <w:r w:rsidR="00AB2E21" w:rsidRPr="007A65CC">
        <w:rPr>
          <w:i/>
          <w:iCs/>
          <w:noProof w:val="0"/>
        </w:rPr>
        <w:fldChar w:fldCharType="begin"/>
      </w:r>
      <w:r w:rsidR="00AB2E21" w:rsidRPr="007A65CC">
        <w:rPr>
          <w:i/>
          <w:iCs/>
          <w:noProof w:val="0"/>
        </w:rPr>
        <w:instrText xml:space="preserve"> REF _Ref165187862 \h  \* MERGEFORMAT </w:instrText>
      </w:r>
      <w:r w:rsidR="00AB2E21" w:rsidRPr="007A65CC">
        <w:rPr>
          <w:i/>
          <w:iCs/>
          <w:noProof w:val="0"/>
        </w:rPr>
      </w:r>
      <w:r w:rsidR="00AB2E21" w:rsidRPr="007A65CC">
        <w:rPr>
          <w:i/>
          <w:iCs/>
          <w:noProof w:val="0"/>
        </w:rPr>
        <w:fldChar w:fldCharType="separate"/>
      </w:r>
      <w:r w:rsidR="00414703" w:rsidRPr="007A65CC">
        <w:rPr>
          <w:i/>
          <w:iCs/>
          <w:noProof w:val="0"/>
        </w:rPr>
        <w:t>Conteneurs</w:t>
      </w:r>
      <w:r w:rsidR="00AB2E21" w:rsidRPr="007A65CC">
        <w:rPr>
          <w:i/>
          <w:iCs/>
          <w:noProof w:val="0"/>
        </w:rPr>
        <w:fldChar w:fldCharType="end"/>
      </w:r>
      <w:r w:rsidR="00AB2E21" w:rsidRPr="007A65CC">
        <w:rPr>
          <w:noProof w:val="0"/>
        </w:rPr>
        <w:t xml:space="preserve"> et </w:t>
      </w:r>
      <w:r w:rsidRPr="007A65CC">
        <w:rPr>
          <w:i/>
          <w:iCs/>
          <w:noProof w:val="0"/>
        </w:rPr>
        <w:fldChar w:fldCharType="begin"/>
      </w:r>
      <w:r w:rsidRPr="007A65CC">
        <w:rPr>
          <w:i/>
          <w:iCs/>
          <w:noProof w:val="0"/>
        </w:rPr>
        <w:instrText xml:space="preserve"> REF _Ref165023533 \h  \* MERGEFORMAT </w:instrText>
      </w:r>
      <w:r w:rsidRPr="007A65CC">
        <w:rPr>
          <w:i/>
          <w:iCs/>
          <w:noProof w:val="0"/>
        </w:rPr>
      </w:r>
      <w:r w:rsidRPr="007A65CC">
        <w:rPr>
          <w:i/>
          <w:iCs/>
          <w:noProof w:val="0"/>
        </w:rPr>
        <w:fldChar w:fldCharType="separate"/>
      </w:r>
      <w:r w:rsidR="00414703" w:rsidRPr="007A65CC">
        <w:rPr>
          <w:i/>
          <w:iCs/>
          <w:noProof w:val="0"/>
        </w:rPr>
        <w:t>Gestion des eaux grises ou noires</w:t>
      </w:r>
      <w:r w:rsidRPr="007A65CC">
        <w:rPr>
          <w:i/>
          <w:iCs/>
          <w:noProof w:val="0"/>
        </w:rPr>
        <w:fldChar w:fldCharType="end"/>
      </w:r>
      <w:r w:rsidRPr="007A65CC">
        <w:rPr>
          <w:noProof w:val="0"/>
        </w:rPr>
        <w:t>).</w:t>
      </w:r>
    </w:p>
    <w:p w14:paraId="6DA297E3" w14:textId="52106134" w:rsidR="00E44C0D" w:rsidRPr="00372483" w:rsidRDefault="00E44C0D" w:rsidP="00E44C0D">
      <w:pPr>
        <w:pStyle w:val="Heading3"/>
      </w:pPr>
      <w:bookmarkStart w:id="111" w:name="_Ref196470795"/>
      <w:bookmarkStart w:id="112" w:name="_Toc229076369"/>
      <w:r w:rsidRPr="00372483">
        <w:t>Collecte des contenants consignés</w:t>
      </w:r>
      <w:bookmarkEnd w:id="111"/>
      <w:bookmarkEnd w:id="112"/>
    </w:p>
    <w:p w14:paraId="178A6834" w14:textId="02266FF2" w:rsidR="00E44C0D" w:rsidRPr="00372483" w:rsidRDefault="00E44C0D" w:rsidP="00E44C0D">
      <w:r w:rsidRPr="00372483">
        <w:t xml:space="preserve">Nos équipes effectuent la collecte des contenants consignés sur la totalité du site. Elle s’effectue habituellement </w:t>
      </w:r>
      <w:r w:rsidR="00A00C58" w:rsidRPr="00372483">
        <w:rPr>
          <w:b/>
          <w:bCs/>
        </w:rPr>
        <w:t>sur l’heure du dîner ou en d</w:t>
      </w:r>
      <w:r w:rsidRPr="00372483">
        <w:rPr>
          <w:b/>
          <w:bCs/>
        </w:rPr>
        <w:t>ébut d’après-midi</w:t>
      </w:r>
      <w:r w:rsidRPr="00372483">
        <w:t>.</w:t>
      </w:r>
    </w:p>
    <w:p w14:paraId="297DFFD5" w14:textId="6FDA5E55" w:rsidR="00E44C0D" w:rsidRPr="00372483" w:rsidRDefault="00E44C0D" w:rsidP="00E44C0D">
      <w:pPr>
        <w:pStyle w:val="ListBullet"/>
        <w:rPr>
          <w:noProof w:val="0"/>
        </w:rPr>
      </w:pPr>
      <w:r w:rsidRPr="00372483">
        <w:rPr>
          <w:noProof w:val="0"/>
        </w:rPr>
        <w:t>Aidez</w:t>
      </w:r>
      <w:r w:rsidR="00372483" w:rsidRPr="00372483">
        <w:rPr>
          <w:noProof w:val="0"/>
        </w:rPr>
        <w:t xml:space="preserve"> nos volontaires</w:t>
      </w:r>
      <w:r w:rsidRPr="00372483">
        <w:rPr>
          <w:noProof w:val="0"/>
        </w:rPr>
        <w:t xml:space="preserve"> en séparant vos contenants consignés de vos déchets et, si possible, les rincer et les mettre dans un </w:t>
      </w:r>
      <w:r w:rsidRPr="00372483">
        <w:rPr>
          <w:b/>
          <w:bCs/>
          <w:noProof w:val="0"/>
        </w:rPr>
        <w:t>sac transparent</w:t>
      </w:r>
      <w:r w:rsidRPr="00372483">
        <w:rPr>
          <w:noProof w:val="0"/>
        </w:rPr>
        <w:t>.</w:t>
      </w:r>
    </w:p>
    <w:p w14:paraId="31070914" w14:textId="4D4830D1" w:rsidR="00E44C0D" w:rsidRPr="00372483" w:rsidRDefault="00E44C0D" w:rsidP="00E44C0D">
      <w:pPr>
        <w:pStyle w:val="ListBullet"/>
        <w:rPr>
          <w:noProof w:val="0"/>
        </w:rPr>
      </w:pPr>
      <w:r w:rsidRPr="00372483">
        <w:rPr>
          <w:noProof w:val="0"/>
        </w:rPr>
        <w:t xml:space="preserve">Tous les montants seront réinvestis pour améliorer les installations et le matériel pour les activités jeunesse. </w:t>
      </w:r>
    </w:p>
    <w:p w14:paraId="2B47541D" w14:textId="77777777" w:rsidR="00D02D84" w:rsidRPr="0003712D" w:rsidRDefault="00D02D84" w:rsidP="00CE3B23">
      <w:pPr>
        <w:pStyle w:val="Heading3"/>
      </w:pPr>
      <w:bookmarkStart w:id="113" w:name="_Ref165023533"/>
      <w:bookmarkStart w:id="114" w:name="_Toc229076370"/>
      <w:r w:rsidRPr="0003712D">
        <w:t>Gestion des eaux grises ou noires</w:t>
      </w:r>
      <w:bookmarkEnd w:id="113"/>
      <w:bookmarkEnd w:id="114"/>
    </w:p>
    <w:p w14:paraId="0BEF2841" w14:textId="650A972F" w:rsidR="00D63E3E" w:rsidRPr="0003712D" w:rsidRDefault="00D02D84" w:rsidP="00D02D84">
      <w:r w:rsidRPr="0003712D">
        <w:rPr>
          <w:b/>
          <w:bCs/>
        </w:rPr>
        <w:t>Les eaux grises ou noires ne doivent pas être déversées sur le site du Duché de Bicolline</w:t>
      </w:r>
      <w:r w:rsidR="00E44C0D" w:rsidRPr="0003712D">
        <w:rPr>
          <w:b/>
          <w:bCs/>
        </w:rPr>
        <w:t>,</w:t>
      </w:r>
      <w:r w:rsidR="00E44C0D" w:rsidRPr="0003712D">
        <w:rPr>
          <w:b/>
          <w:bCs/>
          <w:highlight w:val="yellow"/>
        </w:rPr>
        <w:t xml:space="preserve"> </w:t>
      </w:r>
      <w:r w:rsidR="00E44C0D" w:rsidRPr="00372483">
        <w:rPr>
          <w:b/>
          <w:bCs/>
        </w:rPr>
        <w:t>ni incluses dans vos déchets.</w:t>
      </w:r>
      <w:r w:rsidR="00D63E3E" w:rsidRPr="00372483">
        <w:rPr>
          <w:b/>
          <w:bCs/>
        </w:rPr>
        <w:t xml:space="preserve"> </w:t>
      </w:r>
      <w:r w:rsidRPr="00372483">
        <w:t>Le Duché</w:t>
      </w:r>
      <w:r w:rsidRPr="0003712D">
        <w:t xml:space="preserve"> de Bicolline n’est pas équipé pour effectuer la gestion des eaux grises ou noires </w:t>
      </w:r>
      <w:r w:rsidR="00A540F3" w:rsidRPr="0003712D">
        <w:t>des participants</w:t>
      </w:r>
      <w:r w:rsidRPr="0003712D">
        <w:t xml:space="preserve">. </w:t>
      </w:r>
    </w:p>
    <w:p w14:paraId="4CD9DD69" w14:textId="5DB34FC1" w:rsidR="00D02D84" w:rsidRPr="0003712D" w:rsidRDefault="00D02D84" w:rsidP="00D02D84">
      <w:r w:rsidRPr="0003712D">
        <w:t>Par souci environnemental et de pérennité du site, vous devez repartir avec ces matières et en disposer de façon sécuritaire aux endroits prévus à cet effet :</w:t>
      </w:r>
    </w:p>
    <w:p w14:paraId="5D0FDF6F" w14:textId="69762FED" w:rsidR="00D02D84" w:rsidRPr="0003712D" w:rsidRDefault="00D02D84" w:rsidP="00D02D84">
      <w:pPr>
        <w:pStyle w:val="ListBullet"/>
        <w:rPr>
          <w:noProof w:val="0"/>
        </w:rPr>
      </w:pPr>
      <w:hyperlink r:id="rId96" w:history="1">
        <w:r w:rsidRPr="0003712D">
          <w:rPr>
            <w:rStyle w:val="Hyperlink"/>
            <w:noProof w:val="0"/>
          </w:rPr>
          <w:t>https://www.stationvidangevr.com/</w:t>
        </w:r>
      </w:hyperlink>
      <w:r w:rsidRPr="0003712D">
        <w:rPr>
          <w:noProof w:val="0"/>
        </w:rPr>
        <w:t xml:space="preserve"> </w:t>
      </w:r>
    </w:p>
    <w:p w14:paraId="44FB7A71" w14:textId="4BCEB92D" w:rsidR="00372483" w:rsidRDefault="00D02D84" w:rsidP="00D02D84">
      <w:pPr>
        <w:pStyle w:val="ListBullet"/>
        <w:rPr>
          <w:noProof w:val="0"/>
        </w:rPr>
      </w:pPr>
      <w:hyperlink r:id="rId97" w:history="1">
        <w:r w:rsidRPr="0003712D">
          <w:rPr>
            <w:rStyle w:val="Hyperlink"/>
            <w:noProof w:val="0"/>
          </w:rPr>
          <w:t>https://www.environnement.gouv.qc.ca/publications/note-instructions/13-02.htm</w:t>
        </w:r>
      </w:hyperlink>
      <w:r w:rsidRPr="0003712D">
        <w:rPr>
          <w:noProof w:val="0"/>
        </w:rPr>
        <w:t xml:space="preserve"> </w:t>
      </w:r>
    </w:p>
    <w:p w14:paraId="52B2D471" w14:textId="39D64AC2" w:rsidR="00944666" w:rsidRPr="0049632E" w:rsidRDefault="00944666" w:rsidP="00944666">
      <w:pPr>
        <w:pStyle w:val="Heading3"/>
      </w:pPr>
      <w:bookmarkStart w:id="115" w:name="_Toc229076371"/>
      <w:r w:rsidRPr="0049632E">
        <w:t>Démontage</w:t>
      </w:r>
      <w:bookmarkEnd w:id="115"/>
    </w:p>
    <w:p w14:paraId="697CD920" w14:textId="438EC3A0" w:rsidR="00944666" w:rsidRPr="0049632E" w:rsidRDefault="00944666" w:rsidP="00944666">
      <w:r w:rsidRPr="0049632E">
        <w:t>Au moment de quitter les lieux, veuillez retirer tout cordage attaché aux arbres et ramasser les déchets, notamment le verre.</w:t>
      </w:r>
      <w:r w:rsidR="00ED0B61" w:rsidRPr="0049632E">
        <w:t xml:space="preserve"> </w:t>
      </w:r>
      <w:r w:rsidRPr="0049632E">
        <w:t xml:space="preserve">Les équipes responsables de l’entretien du terrain sont exposées à un </w:t>
      </w:r>
      <w:r w:rsidRPr="0049632E">
        <w:lastRenderedPageBreak/>
        <w:t>risque élevé de blessure. Il est de votre responsabilité de laisser l’endroit sécuritaire et de respecter l’environnement.</w:t>
      </w:r>
    </w:p>
    <w:p w14:paraId="7326238C" w14:textId="2A1B9103" w:rsidR="00372483" w:rsidRDefault="00372483">
      <w:pPr>
        <w:spacing w:after="160" w:line="259" w:lineRule="auto"/>
      </w:pPr>
    </w:p>
    <w:p w14:paraId="678E3F84" w14:textId="77777777" w:rsidR="00A05548" w:rsidRPr="0003712D" w:rsidRDefault="00A05548" w:rsidP="00CE3B23">
      <w:pPr>
        <w:pStyle w:val="Heading2"/>
      </w:pPr>
      <w:bookmarkStart w:id="116" w:name="_Toc229076372"/>
      <w:r w:rsidRPr="0003712D">
        <w:t>Installations sanitaires</w:t>
      </w:r>
      <w:bookmarkEnd w:id="116"/>
    </w:p>
    <w:p w14:paraId="57965171" w14:textId="33F20B02" w:rsidR="00DC56CB" w:rsidRPr="0003712D" w:rsidRDefault="008516BB" w:rsidP="0003712D">
      <w:r w:rsidRPr="0003712D">
        <w:t>La localisation des installations sanitaires suivantes est indiqué</w:t>
      </w:r>
      <w:r w:rsidR="00951050" w:rsidRPr="0003712D">
        <w:t>e</w:t>
      </w:r>
      <w:r w:rsidRPr="0003712D">
        <w:t xml:space="preserve"> sur la carte du site présentée à la</w:t>
      </w:r>
      <w:r w:rsidR="0003712D">
        <w:t xml:space="preserve"> </w:t>
      </w:r>
      <w:r w:rsidR="0003712D">
        <w:fldChar w:fldCharType="begin"/>
      </w:r>
      <w:r w:rsidR="0003712D">
        <w:instrText xml:space="preserve"> REF _Ref197410254 \h </w:instrText>
      </w:r>
      <w:r w:rsidR="0003712D">
        <w:fldChar w:fldCharType="separate"/>
      </w:r>
      <w:r w:rsidR="00414703" w:rsidRPr="0003712D">
        <w:t xml:space="preserve">Figure </w:t>
      </w:r>
      <w:r w:rsidR="00414703">
        <w:rPr>
          <w:noProof/>
        </w:rPr>
        <w:t>1</w:t>
      </w:r>
      <w:r w:rsidR="0003712D">
        <w:fldChar w:fldCharType="end"/>
      </w:r>
      <w:r w:rsidRPr="0003712D">
        <w:t> :</w:t>
      </w:r>
    </w:p>
    <w:p w14:paraId="26B291B9" w14:textId="3E89B837" w:rsidR="008516BB" w:rsidRPr="00372483" w:rsidRDefault="008516BB" w:rsidP="00AB2E21">
      <w:pPr>
        <w:pStyle w:val="ListBullet"/>
        <w:rPr>
          <w:noProof w:val="0"/>
        </w:rPr>
      </w:pPr>
      <w:r w:rsidRPr="0003712D">
        <w:rPr>
          <w:noProof w:val="0"/>
        </w:rPr>
        <w:t xml:space="preserve">Des </w:t>
      </w:r>
      <w:r w:rsidRPr="0003712D">
        <w:rPr>
          <w:b/>
          <w:bCs/>
          <w:noProof w:val="0"/>
        </w:rPr>
        <w:t>toilettes chimiques</w:t>
      </w:r>
      <w:r w:rsidRPr="0003712D">
        <w:rPr>
          <w:noProof w:val="0"/>
        </w:rPr>
        <w:t xml:space="preserve"> </w:t>
      </w:r>
      <w:r w:rsidR="006F5671" w:rsidRPr="0003712D">
        <w:rPr>
          <w:noProof w:val="0"/>
        </w:rPr>
        <w:t>sont dispersé</w:t>
      </w:r>
      <w:r w:rsidR="39C68E71" w:rsidRPr="0003712D">
        <w:rPr>
          <w:noProof w:val="0"/>
        </w:rPr>
        <w:t>e</w:t>
      </w:r>
      <w:r w:rsidR="006F5671" w:rsidRPr="0003712D">
        <w:rPr>
          <w:noProof w:val="0"/>
        </w:rPr>
        <w:t xml:space="preserve">s partout sur le terrain : proche de l’Accueil, au Faubourg et près du </w:t>
      </w:r>
      <w:r w:rsidR="00B254CB">
        <w:rPr>
          <w:noProof w:val="0"/>
        </w:rPr>
        <w:t xml:space="preserve">camping </w:t>
      </w:r>
      <w:r w:rsidR="006F5671" w:rsidRPr="0003712D">
        <w:rPr>
          <w:noProof w:val="0"/>
        </w:rPr>
        <w:t>non</w:t>
      </w:r>
      <w:r w:rsidR="0003712D">
        <w:rPr>
          <w:noProof w:val="0"/>
        </w:rPr>
        <w:t> </w:t>
      </w:r>
      <w:r w:rsidR="006F5671" w:rsidRPr="0003712D">
        <w:rPr>
          <w:noProof w:val="0"/>
        </w:rPr>
        <w:t>décorum et de la Cité. Les toilettes chimiques sur la Côté norse</w:t>
      </w:r>
      <w:r w:rsidR="00372483">
        <w:rPr>
          <w:noProof w:val="0"/>
        </w:rPr>
        <w:t>, à l’Avant-poste</w:t>
      </w:r>
      <w:r w:rsidR="006F5671" w:rsidRPr="0003712D">
        <w:rPr>
          <w:noProof w:val="0"/>
        </w:rPr>
        <w:t xml:space="preserve"> et dans le Quartier romain sont réservées à l’usage unique des guildes qui sont </w:t>
      </w:r>
      <w:r w:rsidR="006F5671" w:rsidRPr="00372483">
        <w:rPr>
          <w:noProof w:val="0"/>
        </w:rPr>
        <w:t>installées à proximité (merci de votre compréhension).</w:t>
      </w:r>
    </w:p>
    <w:p w14:paraId="57279055" w14:textId="704BC815" w:rsidR="00A05548" w:rsidRPr="00372483" w:rsidRDefault="00A05548" w:rsidP="00951050">
      <w:pPr>
        <w:pStyle w:val="ListBullet"/>
        <w:keepNext/>
        <w:rPr>
          <w:noProof w:val="0"/>
        </w:rPr>
      </w:pPr>
      <w:r w:rsidRPr="00372483">
        <w:rPr>
          <w:noProof w:val="0"/>
        </w:rPr>
        <w:t xml:space="preserve">Il y a deux </w:t>
      </w:r>
      <w:r w:rsidRPr="00372483">
        <w:rPr>
          <w:b/>
          <w:bCs/>
          <w:noProof w:val="0"/>
        </w:rPr>
        <w:t>blocs sanitaires avec des douches</w:t>
      </w:r>
      <w:r w:rsidRPr="00372483">
        <w:rPr>
          <w:noProof w:val="0"/>
        </w:rPr>
        <w:t xml:space="preserve"> situés aux deux extrémités du site </w:t>
      </w:r>
      <w:r w:rsidRPr="00372483">
        <w:rPr>
          <w:rFonts w:ascii="Arial" w:hAnsi="Arial" w:cs="Arial"/>
          <w:noProof w:val="0"/>
        </w:rPr>
        <w:t>:</w:t>
      </w:r>
      <w:r w:rsidRPr="00372483">
        <w:rPr>
          <w:noProof w:val="0"/>
        </w:rPr>
        <w:t xml:space="preserve"> </w:t>
      </w:r>
    </w:p>
    <w:p w14:paraId="710A247B" w14:textId="790B3335" w:rsidR="00367E1A" w:rsidRPr="00372483" w:rsidRDefault="00A05548" w:rsidP="00951050">
      <w:pPr>
        <w:pStyle w:val="ListBullet2"/>
        <w:keepNext/>
        <w:rPr>
          <w:noProof w:val="0"/>
        </w:rPr>
      </w:pPr>
      <w:r w:rsidRPr="00372483">
        <w:rPr>
          <w:noProof w:val="0"/>
        </w:rPr>
        <w:t xml:space="preserve">Auberge (Haute Ville) : </w:t>
      </w:r>
    </w:p>
    <w:p w14:paraId="165AA5E7" w14:textId="13B800B9" w:rsidR="007A6CF1" w:rsidRPr="00372483" w:rsidRDefault="007A6CF1" w:rsidP="00951050">
      <w:pPr>
        <w:pStyle w:val="ListBullet3"/>
        <w:keepNext/>
        <w:rPr>
          <w:noProof w:val="0"/>
        </w:rPr>
      </w:pPr>
      <w:r w:rsidRPr="00372483">
        <w:rPr>
          <w:noProof w:val="0"/>
        </w:rPr>
        <w:t>Ouverture en tout temps (24/7) avec fermetures temporaires lors du nettoyage quotidien</w:t>
      </w:r>
      <w:r w:rsidR="00391805" w:rsidRPr="00372483">
        <w:rPr>
          <w:noProof w:val="0"/>
        </w:rPr>
        <w:t>.</w:t>
      </w:r>
    </w:p>
    <w:p w14:paraId="23D8E8F8" w14:textId="152F9503" w:rsidR="00832C43" w:rsidRPr="00372483" w:rsidRDefault="00A05548" w:rsidP="00367E1A">
      <w:pPr>
        <w:pStyle w:val="ListBullet3"/>
        <w:rPr>
          <w:noProof w:val="0"/>
        </w:rPr>
      </w:pPr>
      <w:r w:rsidRPr="00372483">
        <w:rPr>
          <w:noProof w:val="0"/>
        </w:rPr>
        <w:t>Les cartes d</w:t>
      </w:r>
      <w:r w:rsidRPr="00372483">
        <w:rPr>
          <w:rFonts w:cs="Sofia Pro"/>
          <w:noProof w:val="0"/>
        </w:rPr>
        <w:t>’</w:t>
      </w:r>
      <w:r w:rsidRPr="00372483">
        <w:rPr>
          <w:noProof w:val="0"/>
        </w:rPr>
        <w:t>acc</w:t>
      </w:r>
      <w:r w:rsidRPr="00372483">
        <w:rPr>
          <w:rFonts w:cs="Sofia Pro"/>
          <w:noProof w:val="0"/>
        </w:rPr>
        <w:t>è</w:t>
      </w:r>
      <w:r w:rsidRPr="00372483">
        <w:rPr>
          <w:noProof w:val="0"/>
        </w:rPr>
        <w:t>s sont en vente au March</w:t>
      </w:r>
      <w:r w:rsidRPr="00372483">
        <w:rPr>
          <w:rFonts w:cs="Sofia Pro"/>
          <w:noProof w:val="0"/>
        </w:rPr>
        <w:t>é</w:t>
      </w:r>
      <w:r w:rsidRPr="00372483">
        <w:rPr>
          <w:noProof w:val="0"/>
        </w:rPr>
        <w:t xml:space="preserve"> (6,00</w:t>
      </w:r>
      <w:r w:rsidR="007A6CF1" w:rsidRPr="00372483">
        <w:rPr>
          <w:noProof w:val="0"/>
        </w:rPr>
        <w:t> </w:t>
      </w:r>
      <w:r w:rsidRPr="00372483">
        <w:rPr>
          <w:noProof w:val="0"/>
        </w:rPr>
        <w:t xml:space="preserve">$CA). </w:t>
      </w:r>
    </w:p>
    <w:p w14:paraId="647E2398" w14:textId="7328938F" w:rsidR="007A6CF1" w:rsidRPr="00372483" w:rsidRDefault="00A05548" w:rsidP="00951050">
      <w:pPr>
        <w:pStyle w:val="ListBullet2"/>
        <w:keepNext/>
        <w:rPr>
          <w:noProof w:val="0"/>
        </w:rPr>
      </w:pPr>
      <w:r w:rsidRPr="00372483">
        <w:rPr>
          <w:noProof w:val="0"/>
        </w:rPr>
        <w:t xml:space="preserve">Faubourg : </w:t>
      </w:r>
    </w:p>
    <w:p w14:paraId="77C5D5AF" w14:textId="52DBF0F7" w:rsidR="007A6CF1" w:rsidRPr="00372483" w:rsidRDefault="007A6CF1" w:rsidP="00951050">
      <w:pPr>
        <w:pStyle w:val="ListBullet3"/>
        <w:keepNext/>
        <w:rPr>
          <w:noProof w:val="0"/>
        </w:rPr>
      </w:pPr>
      <w:r w:rsidRPr="00372483">
        <w:rPr>
          <w:noProof w:val="0"/>
        </w:rPr>
        <w:t xml:space="preserve">Ouverture de </w:t>
      </w:r>
      <w:r w:rsidR="00A46252" w:rsidRPr="00372483">
        <w:rPr>
          <w:noProof w:val="0"/>
        </w:rPr>
        <w:t>7</w:t>
      </w:r>
      <w:r w:rsidR="00391805" w:rsidRPr="00372483">
        <w:rPr>
          <w:noProof w:val="0"/>
        </w:rPr>
        <w:t xml:space="preserve">h00 à </w:t>
      </w:r>
      <w:r w:rsidR="00A46252" w:rsidRPr="00372483">
        <w:rPr>
          <w:noProof w:val="0"/>
        </w:rPr>
        <w:t>22h00</w:t>
      </w:r>
      <w:r w:rsidR="00391805" w:rsidRPr="00372483">
        <w:rPr>
          <w:noProof w:val="0"/>
        </w:rPr>
        <w:t xml:space="preserve"> à tous les jours</w:t>
      </w:r>
      <w:r w:rsidR="00281C0B" w:rsidRPr="00372483">
        <w:rPr>
          <w:noProof w:val="0"/>
        </w:rPr>
        <w:t xml:space="preserve"> avec fermetures temporaires lors de l’entretien, si requis.</w:t>
      </w:r>
    </w:p>
    <w:p w14:paraId="46A36F47" w14:textId="43B7D172" w:rsidR="009804D8" w:rsidRPr="00372483" w:rsidRDefault="00A05548" w:rsidP="007A6CF1">
      <w:pPr>
        <w:pStyle w:val="ListBullet3"/>
        <w:rPr>
          <w:noProof w:val="0"/>
        </w:rPr>
      </w:pPr>
      <w:r w:rsidRPr="00372483">
        <w:rPr>
          <w:noProof w:val="0"/>
        </w:rPr>
        <w:t>L</w:t>
      </w:r>
      <w:r w:rsidRPr="00372483">
        <w:rPr>
          <w:rFonts w:cs="Sofia Pro"/>
          <w:noProof w:val="0"/>
        </w:rPr>
        <w:t>’</w:t>
      </w:r>
      <w:r w:rsidRPr="00372483">
        <w:rPr>
          <w:noProof w:val="0"/>
        </w:rPr>
        <w:t>acc</w:t>
      </w:r>
      <w:r w:rsidRPr="00372483">
        <w:rPr>
          <w:rFonts w:cs="Sofia Pro"/>
          <w:noProof w:val="0"/>
        </w:rPr>
        <w:t>è</w:t>
      </w:r>
      <w:r w:rsidRPr="00372483">
        <w:rPr>
          <w:noProof w:val="0"/>
        </w:rPr>
        <w:t>s et le paiement se font au moyen d</w:t>
      </w:r>
      <w:r w:rsidRPr="00372483">
        <w:rPr>
          <w:rFonts w:cs="Sofia Pro"/>
          <w:noProof w:val="0"/>
        </w:rPr>
        <w:t>’</w:t>
      </w:r>
      <w:r w:rsidRPr="00372483">
        <w:rPr>
          <w:noProof w:val="0"/>
        </w:rPr>
        <w:t>un lecteur de carte de cr</w:t>
      </w:r>
      <w:r w:rsidRPr="00372483">
        <w:rPr>
          <w:rFonts w:cs="Sofia Pro"/>
          <w:noProof w:val="0"/>
        </w:rPr>
        <w:t>é</w:t>
      </w:r>
      <w:r w:rsidRPr="00372483">
        <w:rPr>
          <w:noProof w:val="0"/>
        </w:rPr>
        <w:t>dit (6,00</w:t>
      </w:r>
      <w:r w:rsidR="007A6CF1" w:rsidRPr="00372483">
        <w:rPr>
          <w:noProof w:val="0"/>
        </w:rPr>
        <w:t> </w:t>
      </w:r>
      <w:r w:rsidRPr="00372483">
        <w:rPr>
          <w:noProof w:val="0"/>
        </w:rPr>
        <w:t xml:space="preserve">$CA). </w:t>
      </w:r>
    </w:p>
    <w:p w14:paraId="7BCFA43D" w14:textId="77777777" w:rsidR="00951050" w:rsidRPr="00372483" w:rsidRDefault="009804D8" w:rsidP="00951050">
      <w:pPr>
        <w:pStyle w:val="ListBullet"/>
        <w:keepNext/>
        <w:rPr>
          <w:noProof w:val="0"/>
        </w:rPr>
      </w:pPr>
      <w:r w:rsidRPr="00372483">
        <w:rPr>
          <w:noProof w:val="0"/>
        </w:rPr>
        <w:t xml:space="preserve">Il y a une </w:t>
      </w:r>
      <w:r w:rsidRPr="00372483">
        <w:rPr>
          <w:b/>
          <w:bCs/>
          <w:noProof w:val="0"/>
        </w:rPr>
        <w:t>station de nettoyage pour la vaisselle</w:t>
      </w:r>
      <w:r w:rsidRPr="00372483">
        <w:rPr>
          <w:noProof w:val="0"/>
        </w:rPr>
        <w:t xml:space="preserve"> à côté du bloc sanitaire du Faubourg. </w:t>
      </w:r>
    </w:p>
    <w:p w14:paraId="5FDCA462" w14:textId="05B7EB6F" w:rsidR="005A2923" w:rsidRPr="00372483" w:rsidRDefault="00A46252" w:rsidP="00951050">
      <w:pPr>
        <w:pStyle w:val="ListBullet2"/>
        <w:rPr>
          <w:noProof w:val="0"/>
        </w:rPr>
      </w:pPr>
      <w:r w:rsidRPr="00372483">
        <w:rPr>
          <w:noProof w:val="0"/>
        </w:rPr>
        <w:t xml:space="preserve">Ouverture de </w:t>
      </w:r>
      <w:r w:rsidR="00951050" w:rsidRPr="00372483">
        <w:rPr>
          <w:noProof w:val="0"/>
        </w:rPr>
        <w:t>7</w:t>
      </w:r>
      <w:r w:rsidR="00281C0B" w:rsidRPr="00372483">
        <w:rPr>
          <w:noProof w:val="0"/>
        </w:rPr>
        <w:t>h00 à 2</w:t>
      </w:r>
      <w:r w:rsidR="00951050" w:rsidRPr="00372483">
        <w:rPr>
          <w:noProof w:val="0"/>
        </w:rPr>
        <w:t>2</w:t>
      </w:r>
      <w:r w:rsidR="00281C0B" w:rsidRPr="00372483">
        <w:rPr>
          <w:noProof w:val="0"/>
        </w:rPr>
        <w:t>h00.</w:t>
      </w:r>
    </w:p>
    <w:p w14:paraId="22FE1CD4" w14:textId="53929E32" w:rsidR="00951050" w:rsidRPr="00372483" w:rsidRDefault="00951050" w:rsidP="00951050">
      <w:pPr>
        <w:pStyle w:val="ListBullet2"/>
        <w:rPr>
          <w:noProof w:val="0"/>
        </w:rPr>
      </w:pPr>
      <w:r w:rsidRPr="00372483">
        <w:rPr>
          <w:noProof w:val="0"/>
        </w:rPr>
        <w:t>Aucune nourriture ne doit être déposée dans la station de nettoyage. Afin d’éviter des bris, veuillez retirer toute matière organique ou solide avant d’utiliser les installations.</w:t>
      </w:r>
    </w:p>
    <w:p w14:paraId="372D17FD" w14:textId="77777777" w:rsidR="00481BFE" w:rsidRPr="00481BFE" w:rsidRDefault="00951050" w:rsidP="00481BFE">
      <w:r w:rsidRPr="00372483">
        <w:t xml:space="preserve">Tout changement en lien avec les installations sanitaires survenu après la publication du présent document sera </w:t>
      </w:r>
      <w:r w:rsidR="00AC360D" w:rsidRPr="00372483">
        <w:t>précisé</w:t>
      </w:r>
      <w:r w:rsidRPr="00372483">
        <w:t xml:space="preserve"> sur notre site </w:t>
      </w:r>
      <w:r w:rsidR="00A84B86" w:rsidRPr="00372483">
        <w:t>Internet</w:t>
      </w:r>
      <w:r w:rsidRPr="00372483">
        <w:t xml:space="preserve"> : </w:t>
      </w:r>
      <w:hyperlink r:id="rId98" w:tgtFrame="_blank" w:tooltip="https://bicolline.org/sanitaire/" w:history="1">
        <w:r w:rsidR="00481BFE" w:rsidRPr="00481BFE">
          <w:rPr>
            <w:rStyle w:val="Hyperlink"/>
          </w:rPr>
          <w:t>https://bicolline.org/sanitaire/</w:t>
        </w:r>
      </w:hyperlink>
    </w:p>
    <w:p w14:paraId="61D7103C" w14:textId="57FE1DB3" w:rsidR="00D43AF2" w:rsidRPr="00D43AF2" w:rsidRDefault="00D43AF2" w:rsidP="00D43AF2"/>
    <w:p w14:paraId="373C2064" w14:textId="1296CAB5" w:rsidR="00951050" w:rsidRPr="00372483" w:rsidRDefault="00951050" w:rsidP="00951050"/>
    <w:p w14:paraId="43FD0346" w14:textId="65AAC7A7" w:rsidR="00107385" w:rsidRPr="0003712D" w:rsidRDefault="00C81EBE" w:rsidP="00CE3B23">
      <w:pPr>
        <w:pStyle w:val="Heading2"/>
      </w:pPr>
      <w:bookmarkStart w:id="117" w:name="_Toc229076373"/>
      <w:r w:rsidRPr="0003712D">
        <w:lastRenderedPageBreak/>
        <w:t>Artisans et marchands</w:t>
      </w:r>
      <w:bookmarkEnd w:id="117"/>
    </w:p>
    <w:p w14:paraId="0328A029" w14:textId="6F196EA6" w:rsidR="004D730E" w:rsidRPr="0003712D" w:rsidRDefault="002275A2" w:rsidP="002275A2">
      <w:bookmarkStart w:id="118" w:name="_Hlk197424565"/>
      <w:r w:rsidRPr="0003712D">
        <w:t>Vous trouverez dans ce quartier de la Haute Ville un grand nombre de boutiques et artisans offrant plusieurs gammes d’équipement, des pièces d’armures, des costumes de tout genre, des épées et autres armes fantastiques, ainsi que toute une panoplie d’accessoires dédiés aux jeux de rôle grandeur nature et activités d’immersion médiévale. Venez découvrir les bâtiments marchands installés de façon permanente sur le Duché de Bicolline</w:t>
      </w:r>
      <w:r w:rsidR="004F6E43" w:rsidRPr="0003712D">
        <w:t>.</w:t>
      </w:r>
      <w:r w:rsidRPr="0003712D">
        <w:t xml:space="preserve"> Des dizaines d’autres échoppes et pavillons marchands </w:t>
      </w:r>
      <w:r w:rsidR="004F6E43" w:rsidRPr="0003712D">
        <w:t xml:space="preserve">y </w:t>
      </w:r>
      <w:r w:rsidRPr="0003712D">
        <w:t>monteront leur boutique pour la durée de l’événement.</w:t>
      </w:r>
    </w:p>
    <w:p w14:paraId="19974D4A" w14:textId="5AE51186" w:rsidR="00372483" w:rsidRDefault="00372483" w:rsidP="00AC360D">
      <w:r w:rsidRPr="00372483">
        <w:rPr>
          <w:b/>
          <w:bCs/>
        </w:rPr>
        <w:t>Pour effectuer des transactions en argent réel sur le site, il faut détenir le permis de vente et l’autorisation nécessaires.</w:t>
      </w:r>
      <w:r w:rsidRPr="0003712D">
        <w:t xml:space="preserve"> Pour participer </w:t>
      </w:r>
      <w:r w:rsidR="00A64EA7" w:rsidRPr="0003712D">
        <w:t xml:space="preserve">à l’événement </w:t>
      </w:r>
      <w:r w:rsidRPr="0003712D">
        <w:t xml:space="preserve">en tant qu’artisan ou marchand, vous êtes invités à </w:t>
      </w:r>
      <w:r>
        <w:t xml:space="preserve">nous rejoindre au </w:t>
      </w:r>
      <w:hyperlink r:id="rId99" w:history="1">
        <w:r w:rsidRPr="006436A9">
          <w:rPr>
            <w:rStyle w:val="Hyperlink"/>
          </w:rPr>
          <w:t>info@bicolline.org</w:t>
        </w:r>
      </w:hyperlink>
      <w:r>
        <w:t xml:space="preserve">. </w:t>
      </w:r>
    </w:p>
    <w:p w14:paraId="7319EF80" w14:textId="77777777" w:rsidR="006C30E1" w:rsidRPr="006C30E1" w:rsidRDefault="00AC360D" w:rsidP="006C30E1">
      <w:r w:rsidRPr="00372483">
        <w:t xml:space="preserve">Veuillez consulter notre site </w:t>
      </w:r>
      <w:r w:rsidR="00A84B86" w:rsidRPr="00372483">
        <w:t>Internet</w:t>
      </w:r>
      <w:r w:rsidRPr="00372483">
        <w:t xml:space="preserve"> pour la liste à jour des artisans et marchands : </w:t>
      </w:r>
      <w:hyperlink r:id="rId100" w:tgtFrame="_blank" w:tooltip="https://bicolline.org/artisans-2026/" w:history="1">
        <w:r w:rsidR="006C30E1" w:rsidRPr="006C30E1">
          <w:rPr>
            <w:rStyle w:val="Hyperlink"/>
          </w:rPr>
          <w:t>https://bicolline.org/artisans-2026/</w:t>
        </w:r>
      </w:hyperlink>
    </w:p>
    <w:p w14:paraId="70FCBB67" w14:textId="439CDC33" w:rsidR="00AC360D" w:rsidRPr="00372483" w:rsidRDefault="00AC360D" w:rsidP="00AC360D"/>
    <w:p w14:paraId="13BEC092" w14:textId="0602607B" w:rsidR="004D730E" w:rsidRPr="0003712D" w:rsidRDefault="004D730E" w:rsidP="00CE3B23">
      <w:pPr>
        <w:pStyle w:val="Heading2"/>
      </w:pPr>
      <w:bookmarkStart w:id="119" w:name="_Toc229076374"/>
      <w:bookmarkEnd w:id="118"/>
      <w:r w:rsidRPr="0003712D">
        <w:t>Services alimentaires</w:t>
      </w:r>
      <w:bookmarkEnd w:id="119"/>
    </w:p>
    <w:p w14:paraId="42B55567" w14:textId="77777777" w:rsidR="008C61D6" w:rsidRPr="008C61D6" w:rsidRDefault="003479F2" w:rsidP="008C61D6">
      <w:r w:rsidRPr="0003712D">
        <w:t>Il existe plusieurs points de service autorisés sur le site du Duché de Bicolline où il est possible d’acheter nourriture</w:t>
      </w:r>
      <w:r w:rsidR="00EE07F4" w:rsidRPr="0003712D">
        <w:t xml:space="preserve"> et </w:t>
      </w:r>
      <w:r w:rsidR="00EE07F4" w:rsidRPr="00372483">
        <w:t>boissons.</w:t>
      </w:r>
      <w:r w:rsidR="001B46B2" w:rsidRPr="00372483">
        <w:t xml:space="preserve"> </w:t>
      </w:r>
      <w:r w:rsidR="000F3043" w:rsidRPr="00372483">
        <w:t>Les détails sur les fournisseurs</w:t>
      </w:r>
      <w:r w:rsidR="00EC1F09" w:rsidRPr="00372483">
        <w:t xml:space="preserve"> et les heures d’ouverture</w:t>
      </w:r>
      <w:r w:rsidR="000F3043" w:rsidRPr="00372483">
        <w:t xml:space="preserve"> sont disp</w:t>
      </w:r>
      <w:r w:rsidR="00A74D34" w:rsidRPr="00372483">
        <w:t>onibles sur notre site Internet :</w:t>
      </w:r>
      <w:r w:rsidR="0001288C" w:rsidRPr="00372483">
        <w:t xml:space="preserve"> </w:t>
      </w:r>
      <w:hyperlink r:id="rId101" w:tgtFrame="_blank" w:tooltip="https://bicolline.org/offre-alimentaire-2026/" w:history="1">
        <w:r w:rsidR="008C61D6" w:rsidRPr="008C61D6">
          <w:rPr>
            <w:rStyle w:val="Hyperlink"/>
          </w:rPr>
          <w:t>https://bicolline.org/offre-alimentaire-2026/</w:t>
        </w:r>
      </w:hyperlink>
    </w:p>
    <w:p w14:paraId="28E4FD07" w14:textId="68BF76A0" w:rsidR="00A84B86" w:rsidRPr="0003712D" w:rsidRDefault="00A84B86" w:rsidP="004D730E">
      <w:pPr>
        <w:rPr>
          <w:highlight w:val="yellow"/>
        </w:rPr>
      </w:pPr>
    </w:p>
    <w:p w14:paraId="5D9007E7" w14:textId="33269369" w:rsidR="004D730E" w:rsidRPr="0003712D" w:rsidRDefault="00B50C12" w:rsidP="004D730E">
      <w:pPr>
        <w:pStyle w:val="Heading3"/>
      </w:pPr>
      <w:bookmarkStart w:id="120" w:name="_Toc229076375"/>
      <w:r w:rsidRPr="0003712D">
        <w:t>Restauration</w:t>
      </w:r>
      <w:bookmarkEnd w:id="120"/>
    </w:p>
    <w:p w14:paraId="71405D76" w14:textId="6B5F0192" w:rsidR="00A05548" w:rsidRPr="00372483" w:rsidRDefault="00470356" w:rsidP="004D730E">
      <w:r w:rsidRPr="00372483">
        <w:t>Quelques</w:t>
      </w:r>
      <w:r w:rsidR="009477B6" w:rsidRPr="00372483">
        <w:t xml:space="preserve"> fournisseurs opèrent des services de restauration sur le site et ce tant en Haute Ville qu’en Vieille Ville. </w:t>
      </w:r>
      <w:r w:rsidR="00EE07F4" w:rsidRPr="00372483">
        <w:t xml:space="preserve">Les renseignements en lien avec les fournisseurs </w:t>
      </w:r>
      <w:r w:rsidR="00006A73" w:rsidRPr="00372483">
        <w:t xml:space="preserve">sont publiés </w:t>
      </w:r>
      <w:r w:rsidR="00A84B86" w:rsidRPr="00372483">
        <w:t xml:space="preserve">sur notre site Internet au fur et à mesure que les </w:t>
      </w:r>
      <w:r w:rsidR="00904CCF" w:rsidRPr="00372483">
        <w:t>services alimentaires se confirment</w:t>
      </w:r>
      <w:r w:rsidR="0001288C" w:rsidRPr="00372483">
        <w:t>.</w:t>
      </w:r>
    </w:p>
    <w:p w14:paraId="25A8FD80" w14:textId="77777777" w:rsidR="00A84B86" w:rsidRPr="00372483" w:rsidRDefault="00A84B86" w:rsidP="00A04BD8">
      <w:r w:rsidRPr="00372483">
        <w:t>Nous vous rappelons que depuis l’année dernière :</w:t>
      </w:r>
    </w:p>
    <w:p w14:paraId="581E9E92" w14:textId="2D446AA8" w:rsidR="00A84B86" w:rsidRPr="00372483" w:rsidRDefault="00A84B86" w:rsidP="00A84B86">
      <w:pPr>
        <w:pStyle w:val="ListBullet"/>
        <w:rPr>
          <w:noProof w:val="0"/>
        </w:rPr>
      </w:pPr>
      <w:r w:rsidRPr="00372483">
        <w:rPr>
          <w:noProof w:val="0"/>
        </w:rPr>
        <w:t>Les points de service réduisent et éliminent certains items à usage unique (</w:t>
      </w:r>
      <w:r w:rsidR="00A00C58" w:rsidRPr="00372483">
        <w:rPr>
          <w:noProof w:val="0"/>
        </w:rPr>
        <w:t xml:space="preserve">verres de plastique, </w:t>
      </w:r>
      <w:r w:rsidRPr="00372483">
        <w:rPr>
          <w:noProof w:val="0"/>
        </w:rPr>
        <w:t>serviettes de table</w:t>
      </w:r>
      <w:r w:rsidR="00A00C58" w:rsidRPr="00372483">
        <w:rPr>
          <w:noProof w:val="0"/>
        </w:rPr>
        <w:t xml:space="preserve"> en papier</w:t>
      </w:r>
      <w:r w:rsidRPr="00372483">
        <w:rPr>
          <w:noProof w:val="0"/>
        </w:rPr>
        <w:t xml:space="preserve"> et ustensiles, notamment) : prévoyez apporter les vôtres!</w:t>
      </w:r>
    </w:p>
    <w:p w14:paraId="088EC49C" w14:textId="356FDE40" w:rsidR="00A84B86" w:rsidRPr="00372483" w:rsidRDefault="00A84B86" w:rsidP="00A84B86">
      <w:pPr>
        <w:pStyle w:val="ListBullet"/>
        <w:rPr>
          <w:noProof w:val="0"/>
        </w:rPr>
      </w:pPr>
      <w:r w:rsidRPr="00372483">
        <w:rPr>
          <w:noProof w:val="0"/>
        </w:rPr>
        <w:t>Il y a une priorité d’accès pour le personnel et les volontaires en service, merci de votre compréhension!</w:t>
      </w:r>
    </w:p>
    <w:p w14:paraId="39FCF3F6" w14:textId="31AA0ABA" w:rsidR="002C5BAD" w:rsidRDefault="00A04BD8" w:rsidP="00A04BD8">
      <w:r w:rsidRPr="0003712D">
        <w:t>Nous apprécions également les efforts des participants qui apportent leur couvert décorum réutilisable</w:t>
      </w:r>
      <w:r w:rsidR="00130221" w:rsidRPr="0003712D">
        <w:t>!</w:t>
      </w:r>
      <w:r w:rsidRPr="0003712D">
        <w:t xml:space="preserve"> </w:t>
      </w:r>
      <w:r w:rsidR="00372483">
        <w:t>N</w:t>
      </w:r>
      <w:r w:rsidRPr="0003712D">
        <w:t>’oubliez pas de jeter vos déchets dans les poubelles prévues à cet effet</w:t>
      </w:r>
      <w:r w:rsidR="00130221" w:rsidRPr="0003712D">
        <w:t>.</w:t>
      </w:r>
    </w:p>
    <w:p w14:paraId="53F9F7F6" w14:textId="37B81171" w:rsidR="004D730E" w:rsidRPr="0003712D" w:rsidRDefault="004D730E" w:rsidP="00B50C12">
      <w:pPr>
        <w:pStyle w:val="Heading3"/>
      </w:pPr>
      <w:bookmarkStart w:id="121" w:name="_Ref203123722"/>
      <w:bookmarkStart w:id="122" w:name="_Toc229076376"/>
      <w:r w:rsidRPr="0003712D">
        <w:lastRenderedPageBreak/>
        <w:t>Marché</w:t>
      </w:r>
      <w:bookmarkEnd w:id="121"/>
      <w:r w:rsidR="002C5BAD">
        <w:t xml:space="preserve">, </w:t>
      </w:r>
      <w:bookmarkStart w:id="123" w:name="_Ref203123724"/>
      <w:r w:rsidR="002C5BAD" w:rsidRPr="0003712D">
        <w:t>Auberge et Vieille taverne</w:t>
      </w:r>
      <w:bookmarkEnd w:id="122"/>
      <w:bookmarkEnd w:id="123"/>
    </w:p>
    <w:p w14:paraId="6ED17012" w14:textId="2B81E40F" w:rsidR="002C5BAD" w:rsidRPr="00293112" w:rsidRDefault="002C5BAD" w:rsidP="002C5BAD">
      <w:r>
        <w:rPr>
          <w:noProof/>
        </w:rPr>
        <w:drawing>
          <wp:anchor distT="0" distB="0" distL="114300" distR="114300" simplePos="0" relativeHeight="251658241" behindDoc="0" locked="0" layoutInCell="1" allowOverlap="1" wp14:anchorId="1F6C7915" wp14:editId="06C8A3AA">
            <wp:simplePos x="0" y="0"/>
            <wp:positionH relativeFrom="column">
              <wp:posOffset>0</wp:posOffset>
            </wp:positionH>
            <wp:positionV relativeFrom="paragraph">
              <wp:posOffset>-52705</wp:posOffset>
            </wp:positionV>
            <wp:extent cx="1828800" cy="1219145"/>
            <wp:effectExtent l="0" t="0" r="0" b="635"/>
            <wp:wrapSquare wrapText="bothSides"/>
            <wp:docPr id="1016602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02200" name="Picture 27"/>
                    <pic:cNvPicPr>
                      <a:picLocks noChangeAspect="1"/>
                    </pic:cNvPicPr>
                  </pic:nvPicPr>
                  <pic:blipFill>
                    <a:blip r:embed="rId102" cstate="print">
                      <a:extLst>
                        <a:ext uri="{28A0092B-C50C-407E-A947-70E740481C1C}">
                          <a14:useLocalDpi xmlns:a14="http://schemas.microsoft.com/office/drawing/2010/main" val="0"/>
                        </a:ext>
                      </a:extLst>
                    </a:blip>
                    <a:srcRect/>
                    <a:stretch/>
                  </pic:blipFill>
                  <pic:spPr>
                    <a:xfrm>
                      <a:off x="0" y="0"/>
                      <a:ext cx="1828800" cy="1219145"/>
                    </a:xfrm>
                    <a:prstGeom prst="rect">
                      <a:avLst/>
                    </a:prstGeom>
                  </pic:spPr>
                </pic:pic>
              </a:graphicData>
            </a:graphic>
          </wp:anchor>
        </w:drawing>
      </w:r>
      <w:r w:rsidR="001657E2" w:rsidRPr="0003712D">
        <w:t xml:space="preserve">Situé </w:t>
      </w:r>
      <w:r w:rsidRPr="00293112">
        <w:t xml:space="preserve">en face de l’Auberge en Haute Ville (près de l’Allée marchande), venez découvrir le </w:t>
      </w:r>
      <w:r w:rsidRPr="00293112">
        <w:rPr>
          <w:b/>
          <w:bCs/>
        </w:rPr>
        <w:t>Marché</w:t>
      </w:r>
      <w:r w:rsidRPr="00293112">
        <w:t>, une boutique unique proposant des aliments frais, des sacs de glace, des articles promotionnels du Duché de Bicolline, des items usuels comme du savon et des sacs pour les déchets et les consignes, certains produits de santé de base (trousses de premiers soins, diachylons, etc.) et divers produits originaux.</w:t>
      </w:r>
    </w:p>
    <w:p w14:paraId="2345466C" w14:textId="298ACA81" w:rsidR="002C5BAD" w:rsidRDefault="002C5BAD" w:rsidP="002C5BAD">
      <w:r w:rsidRPr="00293112">
        <w:t>Le comptoir café du Marché vous propose à chaque jour des boissons chaudes, des viennoiseries, du pain frais et des slush bien froides.</w:t>
      </w:r>
    </w:p>
    <w:p w14:paraId="797D4A2B" w14:textId="6AC70F43" w:rsidR="005A2923" w:rsidRDefault="00006A73">
      <w:r w:rsidRPr="0003712D">
        <w:t xml:space="preserve">Il est </w:t>
      </w:r>
      <w:r w:rsidRPr="00372483">
        <w:t>également possible de se procurer amuse-gueules</w:t>
      </w:r>
      <w:r w:rsidR="001215E8" w:rsidRPr="00372483">
        <w:t xml:space="preserve"> et </w:t>
      </w:r>
      <w:r w:rsidR="00E319D2" w:rsidRPr="00372483">
        <w:t>rafraîchissements</w:t>
      </w:r>
      <w:r w:rsidR="001215E8" w:rsidRPr="00372483">
        <w:t xml:space="preserve"> (alcoolisées ou non) à l’</w:t>
      </w:r>
      <w:r w:rsidR="001215E8" w:rsidRPr="002C5BAD">
        <w:rPr>
          <w:b/>
          <w:bCs/>
        </w:rPr>
        <w:t>Auberge</w:t>
      </w:r>
      <w:r w:rsidR="001215E8" w:rsidRPr="00372483">
        <w:t xml:space="preserve"> </w:t>
      </w:r>
      <w:r w:rsidR="001657E2" w:rsidRPr="00372483">
        <w:t xml:space="preserve">(Haute Ville) </w:t>
      </w:r>
      <w:r w:rsidR="001215E8" w:rsidRPr="00372483">
        <w:t xml:space="preserve">et à la </w:t>
      </w:r>
      <w:r w:rsidR="001215E8" w:rsidRPr="002C5BAD">
        <w:rPr>
          <w:b/>
          <w:bCs/>
        </w:rPr>
        <w:t xml:space="preserve">Vieille </w:t>
      </w:r>
      <w:r w:rsidR="00A24A3C" w:rsidRPr="002C5BAD">
        <w:rPr>
          <w:b/>
          <w:bCs/>
        </w:rPr>
        <w:t>T</w:t>
      </w:r>
      <w:r w:rsidR="001215E8" w:rsidRPr="002C5BAD">
        <w:rPr>
          <w:b/>
          <w:bCs/>
        </w:rPr>
        <w:t>averne</w:t>
      </w:r>
      <w:r w:rsidR="001657E2" w:rsidRPr="00372483">
        <w:t xml:space="preserve"> (Vieille Ville)</w:t>
      </w:r>
      <w:r w:rsidR="001215E8" w:rsidRPr="00372483">
        <w:t xml:space="preserve">. </w:t>
      </w:r>
      <w:r w:rsidR="00E319D2" w:rsidRPr="00372483">
        <w:t xml:space="preserve">La Vieille </w:t>
      </w:r>
      <w:r w:rsidR="00A24A3C" w:rsidRPr="00372483">
        <w:t>T</w:t>
      </w:r>
      <w:r w:rsidR="00E319D2" w:rsidRPr="00372483">
        <w:t xml:space="preserve">averne vend </w:t>
      </w:r>
      <w:r w:rsidR="00DC3D8F" w:rsidRPr="00372483">
        <w:t>aussi de la glace!</w:t>
      </w:r>
      <w:r w:rsidR="00E319D2" w:rsidRPr="0003712D">
        <w:t xml:space="preserve"> </w:t>
      </w:r>
      <w:r w:rsidR="001215E8" w:rsidRPr="0003712D">
        <w:t>Les heures d’ouverture de</w:t>
      </w:r>
      <w:r w:rsidR="001657E2" w:rsidRPr="0003712D">
        <w:t xml:space="preserve"> ce</w:t>
      </w:r>
      <w:r w:rsidR="001215E8" w:rsidRPr="0003712D">
        <w:t>s établissement</w:t>
      </w:r>
      <w:r w:rsidR="001657E2" w:rsidRPr="0003712D">
        <w:t>s</w:t>
      </w:r>
      <w:r w:rsidR="001215E8" w:rsidRPr="0003712D">
        <w:t xml:space="preserve"> </w:t>
      </w:r>
      <w:r w:rsidR="00EC1F09" w:rsidRPr="0003712D">
        <w:t xml:space="preserve">et la liste des prix </w:t>
      </w:r>
      <w:r w:rsidR="001215E8" w:rsidRPr="0003712D">
        <w:t xml:space="preserve">seront affichées sur </w:t>
      </w:r>
      <w:r w:rsidR="001657E2" w:rsidRPr="0003712D">
        <w:t xml:space="preserve">place </w:t>
      </w:r>
      <w:r w:rsidR="001215E8" w:rsidRPr="0003712D">
        <w:t>pendant l’événement</w:t>
      </w:r>
      <w:r w:rsidR="00EC1F09" w:rsidRPr="0003712D">
        <w:t>.</w:t>
      </w:r>
    </w:p>
    <w:p w14:paraId="2A8C4AFE" w14:textId="6944D056" w:rsidR="002C5BAD" w:rsidRPr="00F368AD" w:rsidRDefault="002C5BAD" w:rsidP="002C5BAD">
      <w:pPr>
        <w:pStyle w:val="Caption"/>
      </w:pPr>
      <w:bookmarkStart w:id="124" w:name="_Toc203125728"/>
      <w:r>
        <w:t xml:space="preserve">Tableau </w:t>
      </w:r>
      <w:r>
        <w:fldChar w:fldCharType="begin"/>
      </w:r>
      <w:r>
        <w:instrText xml:space="preserve"> SEQ Tableau \* ARABIC </w:instrText>
      </w:r>
      <w:r>
        <w:fldChar w:fldCharType="separate"/>
      </w:r>
      <w:r w:rsidR="00414703">
        <w:rPr>
          <w:noProof/>
        </w:rPr>
        <w:t>6</w:t>
      </w:r>
      <w:r>
        <w:fldChar w:fldCharType="end"/>
      </w:r>
      <w:r>
        <w:t xml:space="preserve">: </w:t>
      </w:r>
      <w:r w:rsidRPr="0068698D">
        <w:t xml:space="preserve">Heures d'ouverture </w:t>
      </w:r>
      <w:r w:rsidRPr="002C5BAD">
        <w:t>du</w:t>
      </w:r>
      <w:r w:rsidRPr="0068698D">
        <w:t xml:space="preserve"> Marché, de l'Auberge et de la Vieille taverne</w:t>
      </w:r>
      <w:bookmarkEnd w:id="124"/>
    </w:p>
    <w:p w14:paraId="12F7A544" w14:textId="77777777" w:rsidR="002C5BAD" w:rsidRDefault="002C5BAD">
      <w:r w:rsidRPr="00293112">
        <w:rPr>
          <w:noProof/>
        </w:rPr>
        <w:drawing>
          <wp:inline distT="0" distB="0" distL="0" distR="0" wp14:anchorId="6CBDA983" wp14:editId="74AE4FBA">
            <wp:extent cx="5943600" cy="3056255"/>
            <wp:effectExtent l="0" t="0" r="0" b="0"/>
            <wp:docPr id="2096566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66837" name=""/>
                    <pic:cNvPicPr/>
                  </pic:nvPicPr>
                  <pic:blipFill>
                    <a:blip r:embed="rId103">
                      <a:extLst>
                        <a:ext uri="{28A0092B-C50C-407E-A947-70E740481C1C}">
                          <a14:useLocalDpi xmlns:a14="http://schemas.microsoft.com/office/drawing/2010/main" val="0"/>
                        </a:ext>
                      </a:extLst>
                    </a:blip>
                    <a:stretch>
                      <a:fillRect/>
                    </a:stretch>
                  </pic:blipFill>
                  <pic:spPr>
                    <a:xfrm>
                      <a:off x="0" y="0"/>
                      <a:ext cx="5943600" cy="3056255"/>
                    </a:xfrm>
                    <a:prstGeom prst="rect">
                      <a:avLst/>
                    </a:prstGeom>
                  </pic:spPr>
                </pic:pic>
              </a:graphicData>
            </a:graphic>
          </wp:inline>
        </w:drawing>
      </w:r>
    </w:p>
    <w:p w14:paraId="2EE7D10F" w14:textId="1A40E1F0" w:rsidR="002D1100" w:rsidRPr="00917BE5" w:rsidRDefault="00917BE5" w:rsidP="00746206">
      <w:pPr>
        <w:jc w:val="center"/>
        <w:rPr>
          <w:b/>
          <w:bCs/>
        </w:rPr>
      </w:pPr>
      <w:r w:rsidRPr="00917BE5">
        <w:rPr>
          <w:b/>
          <w:bCs/>
        </w:rPr>
        <w:t>** Notez que le Marché est fermé tous les jours entre 13h30 et 14h30</w:t>
      </w:r>
      <w:r w:rsidR="009C6F07">
        <w:rPr>
          <w:b/>
          <w:bCs/>
        </w:rPr>
        <w:t>**</w:t>
      </w:r>
    </w:p>
    <w:p w14:paraId="27AEB312" w14:textId="586C5CC5" w:rsidR="002D26D8" w:rsidRPr="0003712D" w:rsidRDefault="002D26D8" w:rsidP="002D26D8">
      <w:pPr>
        <w:pStyle w:val="Heading2"/>
      </w:pPr>
      <w:bookmarkStart w:id="125" w:name="_Toc229076377"/>
      <w:r w:rsidRPr="0003712D">
        <w:lastRenderedPageBreak/>
        <w:t>Modes de paiement acceptés sur le site</w:t>
      </w:r>
      <w:bookmarkEnd w:id="125"/>
    </w:p>
    <w:p w14:paraId="5792044F" w14:textId="240C46C6" w:rsidR="00AB2E21" w:rsidRPr="0003712D" w:rsidRDefault="00D63E3E" w:rsidP="002D26D8">
      <w:r w:rsidRPr="0003712D">
        <w:t xml:space="preserve">Les modes de paiement acceptés varient en fonction du lieu selon les renseignement fournis au </w:t>
      </w:r>
      <w:r w:rsidRPr="0003712D">
        <w:fldChar w:fldCharType="begin"/>
      </w:r>
      <w:r w:rsidRPr="0003712D">
        <w:instrText xml:space="preserve"> REF _Ref165042031 \h </w:instrText>
      </w:r>
      <w:r w:rsidRPr="0003712D">
        <w:fldChar w:fldCharType="separate"/>
      </w:r>
      <w:r w:rsidR="00414703" w:rsidRPr="0003712D">
        <w:t xml:space="preserve">Tableau </w:t>
      </w:r>
      <w:r w:rsidR="00414703">
        <w:rPr>
          <w:noProof/>
        </w:rPr>
        <w:t>7</w:t>
      </w:r>
      <w:r w:rsidRPr="0003712D">
        <w:fldChar w:fldCharType="end"/>
      </w:r>
      <w:r w:rsidRPr="0003712D">
        <w:t xml:space="preserve">. </w:t>
      </w:r>
      <w:r w:rsidR="002D26D8" w:rsidRPr="0003712D">
        <w:t>Il n’y a aucun guichet automatique sur le site du Duché de Bicolline</w:t>
      </w:r>
      <w:r w:rsidR="00F651E3" w:rsidRPr="0003712D">
        <w:t xml:space="preserve"> et il n’est pas possible d’</w:t>
      </w:r>
      <w:r w:rsidR="00C039FD" w:rsidRPr="0003712D">
        <w:t xml:space="preserve">y </w:t>
      </w:r>
      <w:r w:rsidR="00F651E3" w:rsidRPr="0003712D">
        <w:t>effectuer des retraits en argent comptant</w:t>
      </w:r>
      <w:r w:rsidR="00CE736C" w:rsidRPr="0003712D">
        <w:t>.</w:t>
      </w:r>
      <w:r w:rsidR="002D26D8" w:rsidRPr="0003712D">
        <w:t xml:space="preserve"> </w:t>
      </w:r>
    </w:p>
    <w:p w14:paraId="5BDB784C" w14:textId="604C7B34" w:rsidR="009F3647" w:rsidRPr="0003712D" w:rsidRDefault="009F3647" w:rsidP="009F3647">
      <w:pPr>
        <w:pStyle w:val="Caption"/>
      </w:pPr>
      <w:bookmarkStart w:id="126" w:name="_Ref165042031"/>
      <w:bookmarkStart w:id="127" w:name="_Toc203125729"/>
      <w:r w:rsidRPr="0003712D">
        <w:t xml:space="preserve">Tableau </w:t>
      </w:r>
      <w:r w:rsidR="002C5BAD">
        <w:fldChar w:fldCharType="begin"/>
      </w:r>
      <w:r w:rsidR="002C5BAD">
        <w:instrText xml:space="preserve"> SEQ Tableau \* ARABIC </w:instrText>
      </w:r>
      <w:r w:rsidR="002C5BAD">
        <w:fldChar w:fldCharType="separate"/>
      </w:r>
      <w:r w:rsidR="00414703">
        <w:rPr>
          <w:noProof/>
        </w:rPr>
        <w:t>7</w:t>
      </w:r>
      <w:r w:rsidR="002C5BAD">
        <w:fldChar w:fldCharType="end"/>
      </w:r>
      <w:bookmarkEnd w:id="126"/>
      <w:r w:rsidRPr="0003712D">
        <w:t>: Modes de paiement acceptés sur le site</w:t>
      </w:r>
      <w:bookmarkEnd w:id="127"/>
    </w:p>
    <w:tbl>
      <w:tblPr>
        <w:tblStyle w:val="GridTable4-Accent3"/>
        <w:tblW w:w="0" w:type="auto"/>
        <w:tblLook w:val="04A0" w:firstRow="1" w:lastRow="0" w:firstColumn="1" w:lastColumn="0" w:noHBand="0" w:noVBand="1"/>
      </w:tblPr>
      <w:tblGrid>
        <w:gridCol w:w="3235"/>
        <w:gridCol w:w="2038"/>
        <w:gridCol w:w="2038"/>
        <w:gridCol w:w="2039"/>
      </w:tblGrid>
      <w:tr w:rsidR="003966DF" w:rsidRPr="0003712D" w14:paraId="336E8FDB" w14:textId="77777777" w:rsidTr="00B75B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0DA2D766" w14:textId="45F017D2" w:rsidR="003966DF" w:rsidRPr="0003712D" w:rsidRDefault="003966DF" w:rsidP="009F3647">
            <w:pPr>
              <w:pStyle w:val="Table"/>
              <w:keepNext w:val="0"/>
            </w:pPr>
            <w:r w:rsidRPr="0003712D">
              <w:t>Lieu</w:t>
            </w:r>
          </w:p>
        </w:tc>
        <w:tc>
          <w:tcPr>
            <w:tcW w:w="2038" w:type="dxa"/>
            <w:vAlign w:val="center"/>
          </w:tcPr>
          <w:p w14:paraId="3B2E2B16" w14:textId="21696C3C" w:rsidR="003966DF" w:rsidRPr="0003712D" w:rsidRDefault="003966DF" w:rsidP="009F3647">
            <w:pPr>
              <w:pStyle w:val="Table"/>
              <w:keepNext w:val="0"/>
              <w:cnfStyle w:val="100000000000" w:firstRow="1" w:lastRow="0" w:firstColumn="0" w:lastColumn="0" w:oddVBand="0" w:evenVBand="0" w:oddHBand="0" w:evenHBand="0" w:firstRowFirstColumn="0" w:firstRowLastColumn="0" w:lastRowFirstColumn="0" w:lastRowLastColumn="0"/>
            </w:pPr>
            <w:r w:rsidRPr="0003712D">
              <w:t>Argent</w:t>
            </w:r>
            <w:r w:rsidRPr="0003712D">
              <w:rPr>
                <w:vertAlign w:val="superscript"/>
              </w:rPr>
              <w:t>1</w:t>
            </w:r>
          </w:p>
        </w:tc>
        <w:tc>
          <w:tcPr>
            <w:tcW w:w="2038" w:type="dxa"/>
            <w:vAlign w:val="center"/>
          </w:tcPr>
          <w:p w14:paraId="7537CC52" w14:textId="75D128A7" w:rsidR="003966DF" w:rsidRPr="0003712D" w:rsidRDefault="003966DF" w:rsidP="009F3647">
            <w:pPr>
              <w:pStyle w:val="Table"/>
              <w:keepNext w:val="0"/>
              <w:cnfStyle w:val="100000000000" w:firstRow="1" w:lastRow="0" w:firstColumn="0" w:lastColumn="0" w:oddVBand="0" w:evenVBand="0" w:oddHBand="0" w:evenHBand="0" w:firstRowFirstColumn="0" w:firstRowLastColumn="0" w:lastRowFirstColumn="0" w:lastRowLastColumn="0"/>
            </w:pPr>
            <w:r w:rsidRPr="0003712D">
              <w:t>Débit</w:t>
            </w:r>
          </w:p>
        </w:tc>
        <w:tc>
          <w:tcPr>
            <w:tcW w:w="2039" w:type="dxa"/>
            <w:vAlign w:val="center"/>
          </w:tcPr>
          <w:p w14:paraId="225BB655" w14:textId="54DBB344" w:rsidR="003966DF" w:rsidRPr="0003712D" w:rsidRDefault="003966DF" w:rsidP="009F3647">
            <w:pPr>
              <w:pStyle w:val="Table"/>
              <w:keepNext w:val="0"/>
              <w:cnfStyle w:val="100000000000" w:firstRow="1" w:lastRow="0" w:firstColumn="0" w:lastColumn="0" w:oddVBand="0" w:evenVBand="0" w:oddHBand="0" w:evenHBand="0" w:firstRowFirstColumn="0" w:firstRowLastColumn="0" w:lastRowFirstColumn="0" w:lastRowLastColumn="0"/>
            </w:pPr>
            <w:r w:rsidRPr="0003712D">
              <w:t>Crédit</w:t>
            </w:r>
            <w:r w:rsidRPr="0003712D">
              <w:rPr>
                <w:vertAlign w:val="superscript"/>
              </w:rPr>
              <w:t>2</w:t>
            </w:r>
          </w:p>
        </w:tc>
      </w:tr>
      <w:tr w:rsidR="00A54DD9" w:rsidRPr="0003712D" w14:paraId="1C2EE239" w14:textId="77777777" w:rsidTr="00B7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33918825" w14:textId="4AEA64CF" w:rsidR="00A54DD9" w:rsidRPr="0003712D" w:rsidRDefault="00A54DD9" w:rsidP="00A54DD9">
            <w:pPr>
              <w:pStyle w:val="Table"/>
              <w:keepNext w:val="0"/>
            </w:pPr>
            <w:r w:rsidRPr="0003712D">
              <w:t>Accueil</w:t>
            </w:r>
          </w:p>
        </w:tc>
        <w:tc>
          <w:tcPr>
            <w:tcW w:w="2038" w:type="dxa"/>
            <w:vAlign w:val="center"/>
          </w:tcPr>
          <w:p w14:paraId="7120C722" w14:textId="57B72BE9" w:rsidR="00A54DD9" w:rsidRPr="0003712D" w:rsidRDefault="00A54DD9" w:rsidP="00A54DD9">
            <w:pPr>
              <w:pStyle w:val="Table"/>
              <w:keepNext w:val="0"/>
              <w:jc w:val="center"/>
              <w:cnfStyle w:val="000000100000" w:firstRow="0" w:lastRow="0" w:firstColumn="0" w:lastColumn="0" w:oddVBand="0" w:evenVBand="0" w:oddHBand="1" w:evenHBand="0" w:firstRowFirstColumn="0" w:firstRowLastColumn="0" w:lastRowFirstColumn="0" w:lastRowLastColumn="0"/>
              <w:rPr>
                <w:sz w:val="36"/>
                <w:szCs w:val="36"/>
              </w:rPr>
            </w:pPr>
            <w:r w:rsidRPr="0003712D">
              <w:rPr>
                <w:rFonts w:ascii="Wingdings" w:eastAsia="Wingdings" w:hAnsi="Wingdings" w:cs="Wingdings"/>
                <w:color w:val="70AD47" w:themeColor="accent6"/>
                <w:sz w:val="36"/>
                <w:szCs w:val="36"/>
              </w:rPr>
              <w:t>ü</w:t>
            </w:r>
          </w:p>
        </w:tc>
        <w:tc>
          <w:tcPr>
            <w:tcW w:w="2038" w:type="dxa"/>
            <w:vAlign w:val="center"/>
          </w:tcPr>
          <w:p w14:paraId="11845F70" w14:textId="72C2EBB1" w:rsidR="00A54DD9" w:rsidRPr="0003712D" w:rsidRDefault="00A54DD9" w:rsidP="00A54DD9">
            <w:pPr>
              <w:pStyle w:val="Table"/>
              <w:keepNext w:val="0"/>
              <w:jc w:val="center"/>
              <w:cnfStyle w:val="000000100000" w:firstRow="0" w:lastRow="0" w:firstColumn="0" w:lastColumn="0" w:oddVBand="0" w:evenVBand="0" w:oddHBand="1" w:evenHBand="0" w:firstRowFirstColumn="0" w:firstRowLastColumn="0" w:lastRowFirstColumn="0" w:lastRowLastColumn="0"/>
              <w:rPr>
                <w:sz w:val="36"/>
                <w:szCs w:val="36"/>
              </w:rPr>
            </w:pPr>
            <w:r w:rsidRPr="0003712D">
              <w:rPr>
                <w:rFonts w:ascii="Wingdings" w:eastAsia="Wingdings" w:hAnsi="Wingdings" w:cs="Wingdings"/>
                <w:color w:val="70AD47" w:themeColor="accent6"/>
                <w:sz w:val="36"/>
                <w:szCs w:val="36"/>
              </w:rPr>
              <w:t>ü</w:t>
            </w:r>
          </w:p>
        </w:tc>
        <w:tc>
          <w:tcPr>
            <w:tcW w:w="2039" w:type="dxa"/>
            <w:vAlign w:val="center"/>
          </w:tcPr>
          <w:p w14:paraId="3017CD61" w14:textId="22D1748A" w:rsidR="00A54DD9" w:rsidRPr="0003712D" w:rsidRDefault="00A54DD9" w:rsidP="00A54DD9">
            <w:pPr>
              <w:pStyle w:val="Table"/>
              <w:keepNext w:val="0"/>
              <w:jc w:val="center"/>
              <w:cnfStyle w:val="000000100000" w:firstRow="0" w:lastRow="0" w:firstColumn="0" w:lastColumn="0" w:oddVBand="0" w:evenVBand="0" w:oddHBand="1" w:evenHBand="0" w:firstRowFirstColumn="0" w:firstRowLastColumn="0" w:lastRowFirstColumn="0" w:lastRowLastColumn="0"/>
              <w:rPr>
                <w:sz w:val="36"/>
                <w:szCs w:val="36"/>
              </w:rPr>
            </w:pPr>
            <w:r w:rsidRPr="0003712D">
              <w:rPr>
                <w:rFonts w:ascii="Wingdings" w:eastAsia="Wingdings" w:hAnsi="Wingdings" w:cs="Wingdings"/>
                <w:color w:val="70AD47" w:themeColor="accent6"/>
                <w:sz w:val="36"/>
                <w:szCs w:val="36"/>
              </w:rPr>
              <w:t>ü</w:t>
            </w:r>
          </w:p>
        </w:tc>
      </w:tr>
      <w:tr w:rsidR="00A54DD9" w:rsidRPr="0003712D" w14:paraId="0ECD26A6" w14:textId="77777777" w:rsidTr="00B75BE8">
        <w:tc>
          <w:tcPr>
            <w:cnfStyle w:val="001000000000" w:firstRow="0" w:lastRow="0" w:firstColumn="1" w:lastColumn="0" w:oddVBand="0" w:evenVBand="0" w:oddHBand="0" w:evenHBand="0" w:firstRowFirstColumn="0" w:firstRowLastColumn="0" w:lastRowFirstColumn="0" w:lastRowLastColumn="0"/>
            <w:tcW w:w="3235" w:type="dxa"/>
            <w:vAlign w:val="center"/>
          </w:tcPr>
          <w:p w14:paraId="4DA97255" w14:textId="6BA1EFA1" w:rsidR="00A54DD9" w:rsidRPr="0003712D" w:rsidRDefault="00A54DD9" w:rsidP="00A54DD9">
            <w:pPr>
              <w:pStyle w:val="Table"/>
              <w:keepNext w:val="0"/>
            </w:pPr>
            <w:r w:rsidRPr="0003712D">
              <w:t>Marché</w:t>
            </w:r>
          </w:p>
        </w:tc>
        <w:tc>
          <w:tcPr>
            <w:tcW w:w="2038" w:type="dxa"/>
            <w:vAlign w:val="center"/>
          </w:tcPr>
          <w:p w14:paraId="7894079C" w14:textId="45FF275B" w:rsidR="00A54DD9" w:rsidRPr="0003712D" w:rsidRDefault="00A54DD9" w:rsidP="00A54DD9">
            <w:pPr>
              <w:pStyle w:val="Table"/>
              <w:keepNext w:val="0"/>
              <w:jc w:val="center"/>
              <w:cnfStyle w:val="000000000000" w:firstRow="0" w:lastRow="0" w:firstColumn="0" w:lastColumn="0" w:oddVBand="0" w:evenVBand="0" w:oddHBand="0" w:evenHBand="0" w:firstRowFirstColumn="0" w:firstRowLastColumn="0" w:lastRowFirstColumn="0" w:lastRowLastColumn="0"/>
              <w:rPr>
                <w:sz w:val="36"/>
                <w:szCs w:val="36"/>
              </w:rPr>
            </w:pPr>
            <w:r w:rsidRPr="0003712D">
              <w:rPr>
                <w:rFonts w:ascii="Wingdings" w:eastAsia="Wingdings" w:hAnsi="Wingdings" w:cs="Wingdings"/>
                <w:color w:val="70AD47" w:themeColor="accent6"/>
                <w:sz w:val="36"/>
                <w:szCs w:val="36"/>
              </w:rPr>
              <w:t>ü</w:t>
            </w:r>
          </w:p>
        </w:tc>
        <w:tc>
          <w:tcPr>
            <w:tcW w:w="2038" w:type="dxa"/>
            <w:vAlign w:val="center"/>
          </w:tcPr>
          <w:p w14:paraId="61F4D89E" w14:textId="6895A2A7" w:rsidR="00A54DD9" w:rsidRPr="0003712D" w:rsidRDefault="00A54DD9" w:rsidP="00A54DD9">
            <w:pPr>
              <w:pStyle w:val="Table"/>
              <w:keepNext w:val="0"/>
              <w:jc w:val="center"/>
              <w:cnfStyle w:val="000000000000" w:firstRow="0" w:lastRow="0" w:firstColumn="0" w:lastColumn="0" w:oddVBand="0" w:evenVBand="0" w:oddHBand="0" w:evenHBand="0" w:firstRowFirstColumn="0" w:firstRowLastColumn="0" w:lastRowFirstColumn="0" w:lastRowLastColumn="0"/>
              <w:rPr>
                <w:sz w:val="36"/>
                <w:szCs w:val="36"/>
              </w:rPr>
            </w:pPr>
            <w:r w:rsidRPr="0003712D">
              <w:rPr>
                <w:rFonts w:ascii="Wingdings" w:eastAsia="Wingdings" w:hAnsi="Wingdings" w:cs="Wingdings"/>
                <w:color w:val="70AD47" w:themeColor="accent6"/>
                <w:sz w:val="36"/>
                <w:szCs w:val="36"/>
              </w:rPr>
              <w:t>ü</w:t>
            </w:r>
          </w:p>
        </w:tc>
        <w:tc>
          <w:tcPr>
            <w:tcW w:w="2039" w:type="dxa"/>
            <w:vAlign w:val="center"/>
          </w:tcPr>
          <w:p w14:paraId="38BB9197" w14:textId="4F8DBD47" w:rsidR="00A54DD9" w:rsidRPr="0003712D" w:rsidRDefault="00A54DD9" w:rsidP="00A54DD9">
            <w:pPr>
              <w:pStyle w:val="Table"/>
              <w:keepNext w:val="0"/>
              <w:jc w:val="center"/>
              <w:cnfStyle w:val="000000000000" w:firstRow="0" w:lastRow="0" w:firstColumn="0" w:lastColumn="0" w:oddVBand="0" w:evenVBand="0" w:oddHBand="0" w:evenHBand="0" w:firstRowFirstColumn="0" w:firstRowLastColumn="0" w:lastRowFirstColumn="0" w:lastRowLastColumn="0"/>
              <w:rPr>
                <w:sz w:val="36"/>
                <w:szCs w:val="36"/>
              </w:rPr>
            </w:pPr>
            <w:r w:rsidRPr="0003712D">
              <w:rPr>
                <w:rFonts w:ascii="Wingdings" w:eastAsia="Wingdings" w:hAnsi="Wingdings" w:cs="Wingdings"/>
                <w:color w:val="70AD47" w:themeColor="accent6"/>
                <w:sz w:val="36"/>
                <w:szCs w:val="36"/>
              </w:rPr>
              <w:t>ü</w:t>
            </w:r>
          </w:p>
        </w:tc>
      </w:tr>
      <w:tr w:rsidR="00A54DD9" w:rsidRPr="0003712D" w14:paraId="7C06C08E" w14:textId="77777777" w:rsidTr="00B7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6F506B25" w14:textId="19A74B54" w:rsidR="00A54DD9" w:rsidRPr="0003712D" w:rsidRDefault="00A54DD9" w:rsidP="00A54DD9">
            <w:pPr>
              <w:pStyle w:val="Table"/>
              <w:keepNext w:val="0"/>
            </w:pPr>
            <w:r w:rsidRPr="0003712D">
              <w:t>Auberge</w:t>
            </w:r>
          </w:p>
        </w:tc>
        <w:tc>
          <w:tcPr>
            <w:tcW w:w="2038" w:type="dxa"/>
            <w:vAlign w:val="center"/>
          </w:tcPr>
          <w:p w14:paraId="7B2B5729" w14:textId="0BA33A1E" w:rsidR="00A54DD9" w:rsidRPr="0003712D" w:rsidRDefault="00A54DD9" w:rsidP="00A54DD9">
            <w:pPr>
              <w:pStyle w:val="Table"/>
              <w:keepNext w:val="0"/>
              <w:jc w:val="center"/>
              <w:cnfStyle w:val="000000100000" w:firstRow="0" w:lastRow="0" w:firstColumn="0" w:lastColumn="0" w:oddVBand="0" w:evenVBand="0" w:oddHBand="1" w:evenHBand="0" w:firstRowFirstColumn="0" w:firstRowLastColumn="0" w:lastRowFirstColumn="0" w:lastRowLastColumn="0"/>
              <w:rPr>
                <w:sz w:val="36"/>
                <w:szCs w:val="36"/>
              </w:rPr>
            </w:pPr>
            <w:r w:rsidRPr="0003712D">
              <w:rPr>
                <w:rFonts w:ascii="Wingdings" w:eastAsia="Wingdings" w:hAnsi="Wingdings" w:cs="Wingdings"/>
                <w:color w:val="70AD47" w:themeColor="accent6"/>
                <w:sz w:val="36"/>
                <w:szCs w:val="36"/>
              </w:rPr>
              <w:t>ü</w:t>
            </w:r>
          </w:p>
        </w:tc>
        <w:tc>
          <w:tcPr>
            <w:tcW w:w="2038" w:type="dxa"/>
            <w:vAlign w:val="center"/>
          </w:tcPr>
          <w:p w14:paraId="48BBAF50" w14:textId="0FF944E7" w:rsidR="00A54DD9" w:rsidRPr="0003712D" w:rsidRDefault="00A54DD9" w:rsidP="00A54DD9">
            <w:pPr>
              <w:pStyle w:val="Table"/>
              <w:keepNext w:val="0"/>
              <w:jc w:val="center"/>
              <w:cnfStyle w:val="000000100000" w:firstRow="0" w:lastRow="0" w:firstColumn="0" w:lastColumn="0" w:oddVBand="0" w:evenVBand="0" w:oddHBand="1" w:evenHBand="0" w:firstRowFirstColumn="0" w:firstRowLastColumn="0" w:lastRowFirstColumn="0" w:lastRowLastColumn="0"/>
              <w:rPr>
                <w:sz w:val="36"/>
                <w:szCs w:val="36"/>
              </w:rPr>
            </w:pPr>
            <w:r w:rsidRPr="0003712D">
              <w:rPr>
                <w:rFonts w:ascii="Wingdings" w:eastAsia="Wingdings" w:hAnsi="Wingdings" w:cs="Wingdings"/>
                <w:color w:val="70AD47" w:themeColor="accent6"/>
                <w:sz w:val="36"/>
                <w:szCs w:val="36"/>
              </w:rPr>
              <w:t>ü</w:t>
            </w:r>
          </w:p>
        </w:tc>
        <w:tc>
          <w:tcPr>
            <w:tcW w:w="2039" w:type="dxa"/>
            <w:vAlign w:val="center"/>
          </w:tcPr>
          <w:p w14:paraId="601E0DDD" w14:textId="68D507A4" w:rsidR="00A54DD9" w:rsidRPr="0003712D" w:rsidRDefault="00A54DD9" w:rsidP="00A54DD9">
            <w:pPr>
              <w:pStyle w:val="Table"/>
              <w:keepNext w:val="0"/>
              <w:jc w:val="center"/>
              <w:cnfStyle w:val="000000100000" w:firstRow="0" w:lastRow="0" w:firstColumn="0" w:lastColumn="0" w:oddVBand="0" w:evenVBand="0" w:oddHBand="1" w:evenHBand="0" w:firstRowFirstColumn="0" w:firstRowLastColumn="0" w:lastRowFirstColumn="0" w:lastRowLastColumn="0"/>
              <w:rPr>
                <w:sz w:val="36"/>
                <w:szCs w:val="36"/>
              </w:rPr>
            </w:pPr>
            <w:r w:rsidRPr="0003712D">
              <w:rPr>
                <w:rFonts w:ascii="Wingdings" w:eastAsia="Wingdings" w:hAnsi="Wingdings" w:cs="Wingdings"/>
                <w:color w:val="70AD47" w:themeColor="accent6"/>
                <w:sz w:val="36"/>
                <w:szCs w:val="36"/>
              </w:rPr>
              <w:t>ü</w:t>
            </w:r>
          </w:p>
        </w:tc>
      </w:tr>
      <w:tr w:rsidR="00A54DD9" w:rsidRPr="0003712D" w14:paraId="48B6F430" w14:textId="77777777" w:rsidTr="00B75BE8">
        <w:tc>
          <w:tcPr>
            <w:cnfStyle w:val="001000000000" w:firstRow="0" w:lastRow="0" w:firstColumn="1" w:lastColumn="0" w:oddVBand="0" w:evenVBand="0" w:oddHBand="0" w:evenHBand="0" w:firstRowFirstColumn="0" w:firstRowLastColumn="0" w:lastRowFirstColumn="0" w:lastRowLastColumn="0"/>
            <w:tcW w:w="3235" w:type="dxa"/>
            <w:vAlign w:val="center"/>
          </w:tcPr>
          <w:p w14:paraId="2A160FA8" w14:textId="57B4183A" w:rsidR="00A54DD9" w:rsidRPr="00372483" w:rsidRDefault="00A54DD9" w:rsidP="00A54DD9">
            <w:pPr>
              <w:pStyle w:val="Table"/>
              <w:keepNext w:val="0"/>
            </w:pPr>
            <w:r w:rsidRPr="00372483">
              <w:t>Vieille taverne</w:t>
            </w:r>
          </w:p>
        </w:tc>
        <w:tc>
          <w:tcPr>
            <w:tcW w:w="2038" w:type="dxa"/>
            <w:vAlign w:val="center"/>
          </w:tcPr>
          <w:p w14:paraId="2B63747A" w14:textId="493DB3FA" w:rsidR="00A54DD9" w:rsidRPr="0003712D" w:rsidRDefault="00A54DD9" w:rsidP="00A54DD9">
            <w:pPr>
              <w:pStyle w:val="Table"/>
              <w:keepNext w:val="0"/>
              <w:jc w:val="center"/>
              <w:cnfStyle w:val="000000000000" w:firstRow="0" w:lastRow="0" w:firstColumn="0" w:lastColumn="0" w:oddVBand="0" w:evenVBand="0" w:oddHBand="0" w:evenHBand="0" w:firstRowFirstColumn="0" w:firstRowLastColumn="0" w:lastRowFirstColumn="0" w:lastRowLastColumn="0"/>
              <w:rPr>
                <w:sz w:val="36"/>
                <w:szCs w:val="36"/>
              </w:rPr>
            </w:pPr>
            <w:r w:rsidRPr="0003712D">
              <w:rPr>
                <w:rFonts w:ascii="Wingdings" w:eastAsia="Wingdings" w:hAnsi="Wingdings" w:cs="Wingdings"/>
                <w:color w:val="70AD47" w:themeColor="accent6"/>
                <w:sz w:val="36"/>
                <w:szCs w:val="36"/>
              </w:rPr>
              <w:t>ü</w:t>
            </w:r>
          </w:p>
        </w:tc>
        <w:tc>
          <w:tcPr>
            <w:tcW w:w="2038" w:type="dxa"/>
            <w:vAlign w:val="center"/>
          </w:tcPr>
          <w:p w14:paraId="21783AFF" w14:textId="5F2E69DE" w:rsidR="00A54DD9" w:rsidRPr="0003712D" w:rsidRDefault="00A54DD9" w:rsidP="00A54DD9">
            <w:pPr>
              <w:pStyle w:val="Table"/>
              <w:keepNext w:val="0"/>
              <w:jc w:val="center"/>
              <w:cnfStyle w:val="000000000000" w:firstRow="0" w:lastRow="0" w:firstColumn="0" w:lastColumn="0" w:oddVBand="0" w:evenVBand="0" w:oddHBand="0" w:evenHBand="0" w:firstRowFirstColumn="0" w:firstRowLastColumn="0" w:lastRowFirstColumn="0" w:lastRowLastColumn="0"/>
              <w:rPr>
                <w:sz w:val="36"/>
                <w:szCs w:val="36"/>
              </w:rPr>
            </w:pPr>
            <w:r w:rsidRPr="0003712D">
              <w:rPr>
                <w:rFonts w:ascii="Wingdings" w:eastAsia="Wingdings" w:hAnsi="Wingdings" w:cs="Wingdings"/>
                <w:color w:val="70AD47" w:themeColor="accent6"/>
                <w:sz w:val="36"/>
                <w:szCs w:val="36"/>
              </w:rPr>
              <w:t>ü</w:t>
            </w:r>
          </w:p>
        </w:tc>
        <w:tc>
          <w:tcPr>
            <w:tcW w:w="2039" w:type="dxa"/>
            <w:vAlign w:val="center"/>
          </w:tcPr>
          <w:p w14:paraId="5FAB465B" w14:textId="12A040A5" w:rsidR="00A54DD9" w:rsidRPr="0003712D" w:rsidRDefault="00A54DD9" w:rsidP="00A54DD9">
            <w:pPr>
              <w:pStyle w:val="Table"/>
              <w:keepNext w:val="0"/>
              <w:jc w:val="center"/>
              <w:cnfStyle w:val="000000000000" w:firstRow="0" w:lastRow="0" w:firstColumn="0" w:lastColumn="0" w:oddVBand="0" w:evenVBand="0" w:oddHBand="0" w:evenHBand="0" w:firstRowFirstColumn="0" w:firstRowLastColumn="0" w:lastRowFirstColumn="0" w:lastRowLastColumn="0"/>
              <w:rPr>
                <w:sz w:val="36"/>
                <w:szCs w:val="36"/>
              </w:rPr>
            </w:pPr>
            <w:r w:rsidRPr="0003712D">
              <w:rPr>
                <w:rFonts w:ascii="Wingdings" w:eastAsia="Wingdings" w:hAnsi="Wingdings" w:cs="Wingdings"/>
                <w:color w:val="70AD47" w:themeColor="accent6"/>
                <w:sz w:val="36"/>
                <w:szCs w:val="36"/>
              </w:rPr>
              <w:t>ü</w:t>
            </w:r>
          </w:p>
        </w:tc>
      </w:tr>
      <w:tr w:rsidR="00A54DD9" w:rsidRPr="0003712D" w14:paraId="7445CAB4" w14:textId="77777777" w:rsidTr="00B7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44EC017E" w14:textId="2E4B0EFE" w:rsidR="00A54DD9" w:rsidRPr="00372483" w:rsidRDefault="00A54DD9" w:rsidP="00A54DD9">
            <w:pPr>
              <w:pStyle w:val="Table"/>
              <w:keepNext w:val="0"/>
            </w:pPr>
            <w:r w:rsidRPr="00372483">
              <w:t>Bloc</w:t>
            </w:r>
            <w:r w:rsidR="00EA3E4B" w:rsidRPr="00372483">
              <w:t>s</w:t>
            </w:r>
            <w:r w:rsidRPr="00372483">
              <w:t xml:space="preserve"> sanitaire</w:t>
            </w:r>
            <w:r w:rsidR="00EA3E4B" w:rsidRPr="00372483">
              <w:t>s</w:t>
            </w:r>
            <w:r w:rsidRPr="00372483">
              <w:t xml:space="preserve"> du Faubourg</w:t>
            </w:r>
          </w:p>
        </w:tc>
        <w:tc>
          <w:tcPr>
            <w:tcW w:w="2038" w:type="dxa"/>
            <w:vAlign w:val="center"/>
          </w:tcPr>
          <w:p w14:paraId="2D021791" w14:textId="0AA18DA0" w:rsidR="00A54DD9" w:rsidRPr="0003712D" w:rsidRDefault="00A54DD9" w:rsidP="00A54DD9">
            <w:pPr>
              <w:pStyle w:val="Table"/>
              <w:keepNext w:val="0"/>
              <w:jc w:val="center"/>
              <w:cnfStyle w:val="000000100000" w:firstRow="0" w:lastRow="0" w:firstColumn="0" w:lastColumn="0" w:oddVBand="0" w:evenVBand="0" w:oddHBand="1" w:evenHBand="0" w:firstRowFirstColumn="0" w:firstRowLastColumn="0" w:lastRowFirstColumn="0" w:lastRowLastColumn="0"/>
              <w:rPr>
                <w:sz w:val="36"/>
                <w:szCs w:val="36"/>
              </w:rPr>
            </w:pPr>
            <w:r w:rsidRPr="0003712D">
              <w:rPr>
                <w:rFonts w:ascii="Wingdings" w:eastAsia="Wingdings" w:hAnsi="Wingdings" w:cs="Wingdings"/>
                <w:color w:val="C00000"/>
                <w:sz w:val="36"/>
                <w:szCs w:val="36"/>
              </w:rPr>
              <w:t>û</w:t>
            </w:r>
          </w:p>
        </w:tc>
        <w:tc>
          <w:tcPr>
            <w:tcW w:w="2038" w:type="dxa"/>
            <w:vAlign w:val="center"/>
          </w:tcPr>
          <w:p w14:paraId="444ED285" w14:textId="7CB628FD" w:rsidR="00A54DD9" w:rsidRPr="0003712D" w:rsidRDefault="00A54DD9" w:rsidP="00A54DD9">
            <w:pPr>
              <w:pStyle w:val="Table"/>
              <w:keepNext w:val="0"/>
              <w:jc w:val="center"/>
              <w:cnfStyle w:val="000000100000" w:firstRow="0" w:lastRow="0" w:firstColumn="0" w:lastColumn="0" w:oddVBand="0" w:evenVBand="0" w:oddHBand="1" w:evenHBand="0" w:firstRowFirstColumn="0" w:firstRowLastColumn="0" w:lastRowFirstColumn="0" w:lastRowLastColumn="0"/>
              <w:rPr>
                <w:sz w:val="36"/>
                <w:szCs w:val="36"/>
              </w:rPr>
            </w:pPr>
            <w:r w:rsidRPr="0003712D">
              <w:rPr>
                <w:rFonts w:ascii="Wingdings" w:eastAsia="Wingdings" w:hAnsi="Wingdings" w:cs="Wingdings"/>
                <w:color w:val="C00000"/>
                <w:sz w:val="36"/>
                <w:szCs w:val="36"/>
              </w:rPr>
              <w:t>û</w:t>
            </w:r>
          </w:p>
        </w:tc>
        <w:tc>
          <w:tcPr>
            <w:tcW w:w="2039" w:type="dxa"/>
            <w:vAlign w:val="center"/>
          </w:tcPr>
          <w:p w14:paraId="51ACFBD4" w14:textId="5009F74C" w:rsidR="00A54DD9" w:rsidRPr="0003712D" w:rsidRDefault="00A54DD9" w:rsidP="00A54DD9">
            <w:pPr>
              <w:pStyle w:val="Table"/>
              <w:keepNext w:val="0"/>
              <w:jc w:val="center"/>
              <w:cnfStyle w:val="000000100000" w:firstRow="0" w:lastRow="0" w:firstColumn="0" w:lastColumn="0" w:oddVBand="0" w:evenVBand="0" w:oddHBand="1" w:evenHBand="0" w:firstRowFirstColumn="0" w:firstRowLastColumn="0" w:lastRowFirstColumn="0" w:lastRowLastColumn="0"/>
              <w:rPr>
                <w:sz w:val="36"/>
                <w:szCs w:val="36"/>
              </w:rPr>
            </w:pPr>
            <w:r w:rsidRPr="0003712D">
              <w:rPr>
                <w:rFonts w:ascii="Wingdings" w:eastAsia="Wingdings" w:hAnsi="Wingdings" w:cs="Wingdings"/>
                <w:color w:val="70AD47" w:themeColor="accent6"/>
                <w:sz w:val="36"/>
                <w:szCs w:val="36"/>
              </w:rPr>
              <w:t>ü</w:t>
            </w:r>
          </w:p>
        </w:tc>
      </w:tr>
      <w:tr w:rsidR="00A54DD9" w:rsidRPr="0003712D" w14:paraId="667339A0" w14:textId="77777777" w:rsidTr="00B75BE8">
        <w:tc>
          <w:tcPr>
            <w:cnfStyle w:val="001000000000" w:firstRow="0" w:lastRow="0" w:firstColumn="1" w:lastColumn="0" w:oddVBand="0" w:evenVBand="0" w:oddHBand="0" w:evenHBand="0" w:firstRowFirstColumn="0" w:firstRowLastColumn="0" w:lastRowFirstColumn="0" w:lastRowLastColumn="0"/>
            <w:tcW w:w="3235" w:type="dxa"/>
            <w:tcBorders>
              <w:bottom w:val="single" w:sz="4" w:space="0" w:color="C9C9C9" w:themeColor="accent3" w:themeTint="99"/>
            </w:tcBorders>
            <w:vAlign w:val="center"/>
          </w:tcPr>
          <w:p w14:paraId="140646F6" w14:textId="0A4DF60D" w:rsidR="00A54DD9" w:rsidRPr="0003712D" w:rsidRDefault="00A54DD9" w:rsidP="00A54DD9">
            <w:pPr>
              <w:pStyle w:val="Table"/>
              <w:keepNext w:val="0"/>
            </w:pPr>
            <w:r w:rsidRPr="0003712D">
              <w:t>Artisans</w:t>
            </w:r>
            <w:r w:rsidR="00F651E3" w:rsidRPr="0003712D">
              <w:t>,</w:t>
            </w:r>
            <w:r w:rsidRPr="0003712D">
              <w:t xml:space="preserve"> marchands</w:t>
            </w:r>
            <w:r w:rsidR="00F651E3" w:rsidRPr="0003712D">
              <w:t xml:space="preserve"> et restaurateurs</w:t>
            </w:r>
          </w:p>
        </w:tc>
        <w:tc>
          <w:tcPr>
            <w:tcW w:w="6115" w:type="dxa"/>
            <w:gridSpan w:val="3"/>
            <w:tcBorders>
              <w:bottom w:val="single" w:sz="4" w:space="0" w:color="C9C9C9" w:themeColor="accent3" w:themeTint="99"/>
            </w:tcBorders>
            <w:vAlign w:val="center"/>
          </w:tcPr>
          <w:p w14:paraId="491C86FB" w14:textId="4BD8FACC" w:rsidR="00A54DD9" w:rsidRPr="0003712D" w:rsidRDefault="00F651E3" w:rsidP="00372483">
            <w:pPr>
              <w:pStyle w:val="Table"/>
              <w:cnfStyle w:val="000000000000" w:firstRow="0" w:lastRow="0" w:firstColumn="0" w:lastColumn="0" w:oddVBand="0" w:evenVBand="0" w:oddHBand="0" w:evenHBand="0" w:firstRowFirstColumn="0" w:firstRowLastColumn="0" w:lastRowFirstColumn="0" w:lastRowLastColumn="0"/>
            </w:pPr>
            <w:r w:rsidRPr="0003712D">
              <w:t>Certains offrent le paiement par débit</w:t>
            </w:r>
            <w:r w:rsidR="00372483">
              <w:t>, crédit</w:t>
            </w:r>
            <w:r w:rsidRPr="0003712D">
              <w:t xml:space="preserve"> ou Square, </w:t>
            </w:r>
            <w:r w:rsidR="00B75BE8" w:rsidRPr="0003712D">
              <w:br/>
            </w:r>
            <w:r w:rsidRPr="0003712D">
              <w:t>mais plusieurs n’acceptent que l’argent comptant</w:t>
            </w:r>
            <w:r w:rsidRPr="0003712D">
              <w:rPr>
                <w:vertAlign w:val="superscript"/>
              </w:rPr>
              <w:t>1</w:t>
            </w:r>
            <w:r w:rsidRPr="0003712D">
              <w:t>.</w:t>
            </w:r>
          </w:p>
        </w:tc>
      </w:tr>
      <w:tr w:rsidR="00A54DD9" w:rsidRPr="0003712D" w14:paraId="61083E09" w14:textId="77777777" w:rsidTr="00A54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Borders>
              <w:left w:val="nil"/>
              <w:bottom w:val="nil"/>
              <w:right w:val="nil"/>
            </w:tcBorders>
            <w:shd w:val="clear" w:color="auto" w:fill="auto"/>
          </w:tcPr>
          <w:p w14:paraId="52C70B25" w14:textId="5A1598F4" w:rsidR="00A54DD9" w:rsidRPr="0003712D" w:rsidRDefault="00A54DD9" w:rsidP="00A54DD9">
            <w:pPr>
              <w:pStyle w:val="Table"/>
              <w:keepNext w:val="0"/>
              <w:numPr>
                <w:ilvl w:val="0"/>
                <w:numId w:val="31"/>
              </w:numPr>
              <w:ind w:left="335"/>
              <w:rPr>
                <w:b w:val="0"/>
                <w:bCs w:val="0"/>
                <w:sz w:val="18"/>
                <w:szCs w:val="18"/>
              </w:rPr>
            </w:pPr>
            <w:r w:rsidRPr="0003712D">
              <w:rPr>
                <w:b w:val="0"/>
                <w:bCs w:val="0"/>
                <w:sz w:val="18"/>
                <w:szCs w:val="18"/>
              </w:rPr>
              <w:t xml:space="preserve">Argent </w:t>
            </w:r>
            <w:r w:rsidR="00B75BE8" w:rsidRPr="0003712D">
              <w:rPr>
                <w:b w:val="0"/>
                <w:bCs w:val="0"/>
                <w:sz w:val="18"/>
                <w:szCs w:val="18"/>
              </w:rPr>
              <w:t xml:space="preserve">comptant </w:t>
            </w:r>
            <w:r w:rsidRPr="0003712D">
              <w:rPr>
                <w:b w:val="0"/>
                <w:bCs w:val="0"/>
                <w:sz w:val="18"/>
                <w:szCs w:val="18"/>
              </w:rPr>
              <w:t>canadien seulement.</w:t>
            </w:r>
          </w:p>
          <w:p w14:paraId="58A585BB" w14:textId="124EF663" w:rsidR="00A54DD9" w:rsidRPr="0003712D" w:rsidRDefault="00A54DD9" w:rsidP="00A54DD9">
            <w:pPr>
              <w:pStyle w:val="Table"/>
              <w:keepNext w:val="0"/>
              <w:numPr>
                <w:ilvl w:val="0"/>
                <w:numId w:val="31"/>
              </w:numPr>
              <w:ind w:left="335"/>
              <w:rPr>
                <w:b w:val="0"/>
                <w:bCs w:val="0"/>
                <w:sz w:val="18"/>
                <w:szCs w:val="18"/>
              </w:rPr>
            </w:pPr>
            <w:r w:rsidRPr="0003712D">
              <w:rPr>
                <w:b w:val="0"/>
                <w:bCs w:val="0"/>
                <w:sz w:val="18"/>
                <w:szCs w:val="18"/>
              </w:rPr>
              <w:t>Visa et Mastercard seulement.</w:t>
            </w:r>
          </w:p>
        </w:tc>
      </w:tr>
    </w:tbl>
    <w:p w14:paraId="62D99E39" w14:textId="77777777" w:rsidR="008E58F4" w:rsidRPr="0003712D" w:rsidRDefault="008E58F4" w:rsidP="002D26D8"/>
    <w:sectPr w:rsidR="008E58F4" w:rsidRPr="0003712D" w:rsidSect="000B5A58">
      <w:headerReference w:type="default" r:id="rId104"/>
      <w:type w:val="continuous"/>
      <w:pgSz w:w="12240" w:h="15840"/>
      <w:pgMar w:top="1987" w:right="1440" w:bottom="1987" w:left="1440" w:header="720" w:footer="108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 w:author="Geneviève Forcier" w:date="2026-05-07T20:00:00Z" w:initials="GF">
    <w:p w14:paraId="15D1B17A" w14:textId="77777777" w:rsidR="00240464" w:rsidRDefault="00240464" w:rsidP="00240464">
      <w:pPr>
        <w:pStyle w:val="CommentText"/>
      </w:pPr>
      <w:r>
        <w:rPr>
          <w:rStyle w:val="CommentReference"/>
        </w:rPr>
        <w:annotationRef/>
      </w:r>
      <w:r>
        <w:t>Pointe vers l’autorisation de 2025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5D1B1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A08B19" w16cex:dateUtc="2026-05-08T00: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5D1B17A" w16cid:durableId="6BA08B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B31DB" w14:textId="77777777" w:rsidR="009754A1" w:rsidRPr="00C80135" w:rsidRDefault="009754A1" w:rsidP="00F53AA1">
      <w:pPr>
        <w:spacing w:after="0" w:line="240" w:lineRule="auto"/>
      </w:pPr>
      <w:r w:rsidRPr="00C80135">
        <w:separator/>
      </w:r>
    </w:p>
  </w:endnote>
  <w:endnote w:type="continuationSeparator" w:id="0">
    <w:p w14:paraId="46FC1EED" w14:textId="77777777" w:rsidR="009754A1" w:rsidRPr="00C80135" w:rsidRDefault="009754A1" w:rsidP="00F53AA1">
      <w:pPr>
        <w:spacing w:after="0" w:line="240" w:lineRule="auto"/>
      </w:pPr>
      <w:r w:rsidRPr="00C80135">
        <w:continuationSeparator/>
      </w:r>
    </w:p>
  </w:endnote>
  <w:endnote w:type="continuationNotice" w:id="1">
    <w:p w14:paraId="68261151" w14:textId="77777777" w:rsidR="009754A1" w:rsidRPr="00C80135" w:rsidRDefault="009754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fia Pro">
    <w:altName w:val="Cambria"/>
    <w:panose1 w:val="00000000000000000000"/>
    <w:charset w:val="00"/>
    <w:family w:val="swiss"/>
    <w:notTrueType/>
    <w:pitch w:val="variable"/>
    <w:sig w:usb0="A000022F" w:usb1="50000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nzel SemiBold">
    <w:altName w:val="Calibri"/>
    <w:panose1 w:val="00000000000000000000"/>
    <w:charset w:val="00"/>
    <w:family w:val="auto"/>
    <w:pitch w:val="variable"/>
    <w:sig w:usb0="A00000EF" w:usb1="4000204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FA57D" w14:textId="566C50BA" w:rsidR="00F368AD" w:rsidRDefault="00F368AD">
    <w:pPr>
      <w:pStyle w:val="Footer"/>
    </w:pPr>
    <w:r>
      <w:rPr>
        <w:noProof/>
      </w:rPr>
      <mc:AlternateContent>
        <mc:Choice Requires="wps">
          <w:drawing>
            <wp:anchor distT="0" distB="0" distL="0" distR="0" simplePos="0" relativeHeight="251660294" behindDoc="0" locked="0" layoutInCell="1" allowOverlap="1" wp14:anchorId="1461CC1C" wp14:editId="337E1646">
              <wp:simplePos x="635" y="635"/>
              <wp:positionH relativeFrom="page">
                <wp:align>left</wp:align>
              </wp:positionH>
              <wp:positionV relativeFrom="page">
                <wp:align>bottom</wp:align>
              </wp:positionV>
              <wp:extent cx="596265" cy="368935"/>
              <wp:effectExtent l="0" t="0" r="13335" b="0"/>
              <wp:wrapNone/>
              <wp:docPr id="1465736033"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6265" cy="368935"/>
                      </a:xfrm>
                      <a:prstGeom prst="rect">
                        <a:avLst/>
                      </a:prstGeom>
                      <a:noFill/>
                      <a:ln>
                        <a:noFill/>
                      </a:ln>
                    </wps:spPr>
                    <wps:txbx>
                      <w:txbxContent>
                        <w:p w14:paraId="05B679F4" w14:textId="447145B4" w:rsidR="00F368AD" w:rsidRPr="00F368AD" w:rsidRDefault="00F368AD" w:rsidP="00F368AD">
                          <w:pPr>
                            <w:spacing w:after="0"/>
                            <w:rPr>
                              <w:rFonts w:ascii="Aptos" w:eastAsia="Aptos" w:hAnsi="Aptos" w:cs="Aptos"/>
                              <w:noProof/>
                              <w:color w:val="000000"/>
                              <w:sz w:val="20"/>
                              <w:szCs w:val="20"/>
                            </w:rPr>
                          </w:pPr>
                          <w:r w:rsidRPr="00F368AD">
                            <w:rPr>
                              <w:rFonts w:ascii="Aptos" w:eastAsia="Aptos" w:hAnsi="Aptos" w:cs="Aptos"/>
                              <w:noProof/>
                              <w:color w:val="000000"/>
                              <w:sz w:val="20"/>
                              <w:szCs w:val="2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61CC1C" id="_x0000_t202" coordsize="21600,21600" o:spt="202" path="m,l,21600r21600,l21600,xe">
              <v:stroke joinstyle="miter"/>
              <v:path gradientshapeok="t" o:connecttype="rect"/>
            </v:shapetype>
            <v:shape id="Text Box 2" o:spid="_x0000_s1029" type="#_x0000_t202" alt="Public" style="position:absolute;margin-left:0;margin-top:0;width:46.95pt;height:29.05pt;z-index:25166029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" filled="f" stroked="f">
              <v:fill o:detectmouseclick="t"/>
              <v:textbox style="mso-fit-shape-to-text:t" inset="20pt,0,0,15pt">
                <w:txbxContent>
                  <w:p w14:paraId="05B679F4" w14:textId="447145B4" w:rsidR="00F368AD" w:rsidRPr="00F368AD" w:rsidRDefault="00F368AD" w:rsidP="00F368AD">
                    <w:pPr>
                      <w:spacing w:after="0"/>
                      <w:rPr>
                        <w:rFonts w:ascii="Aptos" w:eastAsia="Aptos" w:hAnsi="Aptos" w:cs="Aptos"/>
                        <w:noProof/>
                        <w:color w:val="000000"/>
                        <w:sz w:val="20"/>
                        <w:szCs w:val="20"/>
                      </w:rPr>
                    </w:pPr>
                    <w:r w:rsidRPr="00F368AD">
                      <w:rPr>
                        <w:rFonts w:ascii="Aptos" w:eastAsia="Aptos" w:hAnsi="Aptos" w:cs="Aptos"/>
                        <w:noProof/>
                        <w:color w:val="0000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2C810" w14:textId="5862A21B" w:rsidR="00F368AD" w:rsidRDefault="00F368AD">
    <w:pPr>
      <w:pStyle w:val="Footer"/>
    </w:pPr>
    <w:r>
      <w:rPr>
        <w:noProof/>
      </w:rPr>
      <mc:AlternateContent>
        <mc:Choice Requires="wps">
          <w:drawing>
            <wp:anchor distT="0" distB="0" distL="0" distR="0" simplePos="0" relativeHeight="251661318" behindDoc="0" locked="0" layoutInCell="1" allowOverlap="1" wp14:anchorId="5AF1D899" wp14:editId="07F56520">
              <wp:simplePos x="635" y="635"/>
              <wp:positionH relativeFrom="page">
                <wp:align>left</wp:align>
              </wp:positionH>
              <wp:positionV relativeFrom="page">
                <wp:align>bottom</wp:align>
              </wp:positionV>
              <wp:extent cx="596265" cy="368935"/>
              <wp:effectExtent l="0" t="0" r="13335" b="0"/>
              <wp:wrapNone/>
              <wp:docPr id="476883446"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6265" cy="368935"/>
                      </a:xfrm>
                      <a:prstGeom prst="rect">
                        <a:avLst/>
                      </a:prstGeom>
                      <a:noFill/>
                      <a:ln>
                        <a:noFill/>
                      </a:ln>
                    </wps:spPr>
                    <wps:txbx>
                      <w:txbxContent>
                        <w:p w14:paraId="02B5FD5E" w14:textId="1AC5B519" w:rsidR="00F368AD" w:rsidRPr="00F368AD" w:rsidRDefault="00F368AD" w:rsidP="00F368AD">
                          <w:pPr>
                            <w:spacing w:after="0"/>
                            <w:rPr>
                              <w:rFonts w:ascii="Aptos" w:eastAsia="Aptos" w:hAnsi="Aptos" w:cs="Aptos"/>
                              <w:noProof/>
                              <w:color w:val="000000"/>
                              <w:sz w:val="20"/>
                              <w:szCs w:val="20"/>
                            </w:rPr>
                          </w:pPr>
                          <w:r w:rsidRPr="00F368AD">
                            <w:rPr>
                              <w:rFonts w:ascii="Aptos" w:eastAsia="Aptos" w:hAnsi="Aptos" w:cs="Aptos"/>
                              <w:noProof/>
                              <w:color w:val="000000"/>
                              <w:sz w:val="20"/>
                              <w:szCs w:val="2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AF1D899" id="_x0000_t202" coordsize="21600,21600" o:spt="202" path="m,l,21600r21600,l21600,xe">
              <v:stroke joinstyle="miter"/>
              <v:path gradientshapeok="t" o:connecttype="rect"/>
            </v:shapetype>
            <v:shape id="Text Box 3" o:spid="_x0000_s1030" type="#_x0000_t202" alt="Public" style="position:absolute;margin-left:0;margin-top:0;width:46.95pt;height:29.05pt;z-index:25166131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" filled="f" stroked="f">
              <v:fill o:detectmouseclick="t"/>
              <v:textbox style="mso-fit-shape-to-text:t" inset="20pt,0,0,15pt">
                <w:txbxContent>
                  <w:p w14:paraId="02B5FD5E" w14:textId="1AC5B519" w:rsidR="00F368AD" w:rsidRPr="00F368AD" w:rsidRDefault="00F368AD" w:rsidP="00F368AD">
                    <w:pPr>
                      <w:spacing w:after="0"/>
                      <w:rPr>
                        <w:rFonts w:ascii="Aptos" w:eastAsia="Aptos" w:hAnsi="Aptos" w:cs="Aptos"/>
                        <w:noProof/>
                        <w:color w:val="000000"/>
                        <w:sz w:val="20"/>
                        <w:szCs w:val="20"/>
                      </w:rPr>
                    </w:pPr>
                    <w:r w:rsidRPr="00F368AD">
                      <w:rPr>
                        <w:rFonts w:ascii="Aptos" w:eastAsia="Aptos" w:hAnsi="Aptos" w:cs="Aptos"/>
                        <w:noProof/>
                        <w:color w:val="000000"/>
                        <w:sz w:val="20"/>
                        <w:szCs w:val="20"/>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E7BD4" w14:textId="4DA6CDE0" w:rsidR="00F368AD" w:rsidRDefault="00F368AD">
    <w:pPr>
      <w:pStyle w:val="Footer"/>
    </w:pPr>
    <w:r>
      <w:rPr>
        <w:noProof/>
      </w:rPr>
      <mc:AlternateContent>
        <mc:Choice Requires="wps">
          <w:drawing>
            <wp:anchor distT="0" distB="0" distL="0" distR="0" simplePos="0" relativeHeight="251659270" behindDoc="0" locked="0" layoutInCell="1" allowOverlap="1" wp14:anchorId="1334D89A" wp14:editId="0BEBFA55">
              <wp:simplePos x="635" y="635"/>
              <wp:positionH relativeFrom="page">
                <wp:align>left</wp:align>
              </wp:positionH>
              <wp:positionV relativeFrom="page">
                <wp:align>bottom</wp:align>
              </wp:positionV>
              <wp:extent cx="596265" cy="368935"/>
              <wp:effectExtent l="0" t="0" r="13335" b="0"/>
              <wp:wrapNone/>
              <wp:docPr id="2091099816"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6265" cy="368935"/>
                      </a:xfrm>
                      <a:prstGeom prst="rect">
                        <a:avLst/>
                      </a:prstGeom>
                      <a:noFill/>
                      <a:ln>
                        <a:noFill/>
                      </a:ln>
                    </wps:spPr>
                    <wps:txbx>
                      <w:txbxContent>
                        <w:p w14:paraId="36A11965" w14:textId="5D581A25" w:rsidR="00F368AD" w:rsidRPr="00F368AD" w:rsidRDefault="00F368AD" w:rsidP="00F368AD">
                          <w:pPr>
                            <w:spacing w:after="0"/>
                            <w:rPr>
                              <w:rFonts w:ascii="Aptos" w:eastAsia="Aptos" w:hAnsi="Aptos" w:cs="Aptos"/>
                              <w:noProof/>
                              <w:color w:val="000000"/>
                              <w:sz w:val="20"/>
                              <w:szCs w:val="20"/>
                            </w:rPr>
                          </w:pPr>
                          <w:r w:rsidRPr="00F368AD">
                            <w:rPr>
                              <w:rFonts w:ascii="Aptos" w:eastAsia="Aptos" w:hAnsi="Aptos" w:cs="Aptos"/>
                              <w:noProof/>
                              <w:color w:val="000000"/>
                              <w:sz w:val="20"/>
                              <w:szCs w:val="2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334D89A" id="_x0000_t202" coordsize="21600,21600" o:spt="202" path="m,l,21600r21600,l21600,xe">
              <v:stroke joinstyle="miter"/>
              <v:path gradientshapeok="t" o:connecttype="rect"/>
            </v:shapetype>
            <v:shape id="Text Box 1" o:spid="_x0000_s1031" type="#_x0000_t202" alt="Public" style="position:absolute;margin-left:0;margin-top:0;width:46.95pt;height:29.05pt;z-index:25165927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" filled="f" stroked="f">
              <v:fill o:detectmouseclick="t"/>
              <v:textbox style="mso-fit-shape-to-text:t" inset="20pt,0,0,15pt">
                <w:txbxContent>
                  <w:p w14:paraId="36A11965" w14:textId="5D581A25" w:rsidR="00F368AD" w:rsidRPr="00F368AD" w:rsidRDefault="00F368AD" w:rsidP="00F368AD">
                    <w:pPr>
                      <w:spacing w:after="0"/>
                      <w:rPr>
                        <w:rFonts w:ascii="Aptos" w:eastAsia="Aptos" w:hAnsi="Aptos" w:cs="Aptos"/>
                        <w:noProof/>
                        <w:color w:val="000000"/>
                        <w:sz w:val="20"/>
                        <w:szCs w:val="20"/>
                      </w:rPr>
                    </w:pPr>
                    <w:r w:rsidRPr="00F368AD">
                      <w:rPr>
                        <w:rFonts w:ascii="Aptos" w:eastAsia="Aptos" w:hAnsi="Aptos" w:cs="Aptos"/>
                        <w:noProof/>
                        <w:color w:val="000000"/>
                        <w:sz w:val="20"/>
                        <w:szCs w:val="20"/>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8B467" w14:textId="4DDF7A00" w:rsidR="00F53AA1" w:rsidRPr="001C6211" w:rsidRDefault="00F368AD" w:rsidP="001C6211">
    <w:pPr>
      <w:pStyle w:val="Footer"/>
      <w:jc w:val="right"/>
    </w:pPr>
    <w:r>
      <w:rPr>
        <w:noProof/>
      </w:rPr>
      <mc:AlternateContent>
        <mc:Choice Requires="wps">
          <w:drawing>
            <wp:anchor distT="0" distB="0" distL="0" distR="0" simplePos="0" relativeHeight="251662342" behindDoc="0" locked="0" layoutInCell="1" allowOverlap="1" wp14:anchorId="11581F41" wp14:editId="7F5CC67B">
              <wp:simplePos x="914400" y="9207500"/>
              <wp:positionH relativeFrom="page">
                <wp:align>left</wp:align>
              </wp:positionH>
              <wp:positionV relativeFrom="page">
                <wp:align>bottom</wp:align>
              </wp:positionV>
              <wp:extent cx="596265" cy="368935"/>
              <wp:effectExtent l="0" t="0" r="13335" b="0"/>
              <wp:wrapNone/>
              <wp:docPr id="1684463855"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6265" cy="368935"/>
                      </a:xfrm>
                      <a:prstGeom prst="rect">
                        <a:avLst/>
                      </a:prstGeom>
                      <a:noFill/>
                      <a:ln>
                        <a:noFill/>
                      </a:ln>
                    </wps:spPr>
                    <wps:txbx>
                      <w:txbxContent>
                        <w:p w14:paraId="1B466CD0" w14:textId="77C9241A" w:rsidR="00F368AD" w:rsidRPr="00F368AD" w:rsidRDefault="00F368AD" w:rsidP="00F368AD">
                          <w:pPr>
                            <w:spacing w:after="0"/>
                            <w:rPr>
                              <w:rFonts w:ascii="Aptos" w:eastAsia="Aptos" w:hAnsi="Aptos" w:cs="Aptos"/>
                              <w:noProof/>
                              <w:color w:val="000000"/>
                              <w:sz w:val="20"/>
                              <w:szCs w:val="20"/>
                            </w:rPr>
                          </w:pPr>
                          <w:r w:rsidRPr="00F368AD">
                            <w:rPr>
                              <w:rFonts w:ascii="Aptos" w:eastAsia="Aptos" w:hAnsi="Aptos" w:cs="Aptos"/>
                              <w:noProof/>
                              <w:color w:val="000000"/>
                              <w:sz w:val="20"/>
                              <w:szCs w:val="20"/>
                            </w:rPr>
                            <w:t>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1581F41" id="_x0000_t202" coordsize="21600,21600" o:spt="202" path="m,l,21600r21600,l21600,xe">
              <v:stroke joinstyle="miter"/>
              <v:path gradientshapeok="t" o:connecttype="rect"/>
            </v:shapetype>
            <v:shape id="Text Box 4" o:spid="_x0000_s1032" type="#_x0000_t202" alt="Public" style="position:absolute;left:0;text-align:left;margin-left:0;margin-top:0;width:46.95pt;height:29.05pt;z-index:2516623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" filled="f" stroked="f">
              <v:fill o:detectmouseclick="t"/>
              <v:textbox style="mso-fit-shape-to-text:t" inset="20pt,0,0,15pt">
                <w:txbxContent>
                  <w:p w14:paraId="1B466CD0" w14:textId="77C9241A" w:rsidR="00F368AD" w:rsidRPr="00F368AD" w:rsidRDefault="00F368AD" w:rsidP="00F368AD">
                    <w:pPr>
                      <w:spacing w:after="0"/>
                      <w:rPr>
                        <w:rFonts w:ascii="Aptos" w:eastAsia="Aptos" w:hAnsi="Aptos" w:cs="Aptos"/>
                        <w:noProof/>
                        <w:color w:val="000000"/>
                        <w:sz w:val="20"/>
                        <w:szCs w:val="20"/>
                      </w:rPr>
                    </w:pPr>
                    <w:r w:rsidRPr="00F368AD">
                      <w:rPr>
                        <w:rFonts w:ascii="Aptos" w:eastAsia="Aptos" w:hAnsi="Aptos" w:cs="Aptos"/>
                        <w:noProof/>
                        <w:color w:val="000000"/>
                        <w:sz w:val="20"/>
                        <w:szCs w:val="20"/>
                      </w:rPr>
                      <w:t>Public</w:t>
                    </w:r>
                  </w:p>
                </w:txbxContent>
              </v:textbox>
              <w10:wrap anchorx="page" anchory="page"/>
            </v:shape>
          </w:pict>
        </mc:Fallback>
      </mc:AlternateContent>
    </w:r>
    <w:r w:rsidR="001C6211">
      <w:t xml:space="preserve">Version </w:t>
    </w:r>
    <w:r w:rsidR="00AF2052">
      <w:t>3</w:t>
    </w:r>
    <w:r w:rsidR="001C6211">
      <w:t xml:space="preserve">, </w:t>
    </w:r>
    <w:r w:rsidR="001C6211" w:rsidRPr="00C80135">
      <w:t>Page</w:t>
    </w:r>
    <w:r w:rsidR="001C6211">
      <w:t xml:space="preserve"> </w:t>
    </w:r>
    <w:r w:rsidR="001C6211">
      <w:fldChar w:fldCharType="begin"/>
    </w:r>
    <w:r w:rsidR="001C6211">
      <w:instrText xml:space="preserve"> PAGE   \* MERGEFORMAT </w:instrText>
    </w:r>
    <w:r w:rsidR="001C6211">
      <w:fldChar w:fldCharType="separate"/>
    </w:r>
    <w:r w:rsidR="001C6211">
      <w:rPr>
        <w:noProof/>
      </w:rPr>
      <w:t>1</w:t>
    </w:r>
    <w:r w:rsidR="001C621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0AEFC" w14:textId="77777777" w:rsidR="009754A1" w:rsidRPr="00C80135" w:rsidRDefault="009754A1" w:rsidP="00F53AA1">
      <w:pPr>
        <w:spacing w:after="0" w:line="240" w:lineRule="auto"/>
      </w:pPr>
      <w:r w:rsidRPr="00C80135">
        <w:separator/>
      </w:r>
    </w:p>
  </w:footnote>
  <w:footnote w:type="continuationSeparator" w:id="0">
    <w:p w14:paraId="3DCC15CF" w14:textId="77777777" w:rsidR="009754A1" w:rsidRPr="00C80135" w:rsidRDefault="009754A1" w:rsidP="00F53AA1">
      <w:pPr>
        <w:spacing w:after="0" w:line="240" w:lineRule="auto"/>
      </w:pPr>
      <w:r w:rsidRPr="00C80135">
        <w:continuationSeparator/>
      </w:r>
    </w:p>
  </w:footnote>
  <w:footnote w:type="continuationNotice" w:id="1">
    <w:p w14:paraId="5848F7A4" w14:textId="77777777" w:rsidR="009754A1" w:rsidRPr="00C80135" w:rsidRDefault="009754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F0778" w14:textId="75C26F30" w:rsidR="00097C2F" w:rsidRDefault="00097C2F">
    <w:pPr>
      <w:pStyle w:val="Header"/>
    </w:pPr>
    <w:r>
      <w:rPr>
        <w:noProof/>
      </w:rPr>
      <w:drawing>
        <wp:anchor distT="0" distB="0" distL="114300" distR="114300" simplePos="0" relativeHeight="251658242" behindDoc="1" locked="0" layoutInCell="1" allowOverlap="1" wp14:anchorId="3F307355" wp14:editId="125778CB">
          <wp:simplePos x="0" y="0"/>
          <wp:positionH relativeFrom="column">
            <wp:posOffset>-908050</wp:posOffset>
          </wp:positionH>
          <wp:positionV relativeFrom="paragraph">
            <wp:posOffset>-450850</wp:posOffset>
          </wp:positionV>
          <wp:extent cx="7772361" cy="10058350"/>
          <wp:effectExtent l="0" t="0" r="635" b="635"/>
          <wp:wrapNone/>
          <wp:docPr id="2033625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25047"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2361" cy="1005835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BC157" w14:textId="77777777" w:rsidR="00D5409E" w:rsidRDefault="00D5409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71242" w14:textId="714561D5" w:rsidR="007E0088" w:rsidRPr="00C80135" w:rsidRDefault="00097C2F" w:rsidP="00F53AA1">
    <w:pPr>
      <w:pStyle w:val="Header"/>
      <w:jc w:val="right"/>
    </w:pPr>
    <w:r>
      <w:rPr>
        <w:noProof/>
      </w:rPr>
      <w:drawing>
        <wp:anchor distT="0" distB="0" distL="114300" distR="114300" simplePos="0" relativeHeight="251658244" behindDoc="1" locked="0" layoutInCell="1" allowOverlap="1" wp14:anchorId="0DC729B5" wp14:editId="01DC68DD">
          <wp:simplePos x="0" y="0"/>
          <wp:positionH relativeFrom="column">
            <wp:posOffset>-1254281</wp:posOffset>
          </wp:positionH>
          <wp:positionV relativeFrom="paragraph">
            <wp:posOffset>-449736</wp:posOffset>
          </wp:positionV>
          <wp:extent cx="10058400" cy="7772400"/>
          <wp:effectExtent l="0" t="0" r="0" b="0"/>
          <wp:wrapNone/>
          <wp:docPr id="1652568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836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p>
  <w:p w14:paraId="25642C2B" w14:textId="77777777" w:rsidR="007E0088" w:rsidRPr="00C80135" w:rsidRDefault="007E0088" w:rsidP="00F53AA1">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91F78" w14:textId="236F5743" w:rsidR="00097C2F" w:rsidRPr="00C80135" w:rsidRDefault="00097C2F" w:rsidP="00F53AA1">
    <w:pPr>
      <w:pStyle w:val="Header"/>
      <w:jc w:val="right"/>
    </w:pPr>
    <w:r>
      <w:rPr>
        <w:noProof/>
      </w:rPr>
      <w:drawing>
        <wp:anchor distT="0" distB="0" distL="114300" distR="114300" simplePos="0" relativeHeight="251658245" behindDoc="1" locked="0" layoutInCell="1" allowOverlap="1" wp14:anchorId="0173585F" wp14:editId="72C95AEA">
          <wp:simplePos x="0" y="0"/>
          <wp:positionH relativeFrom="column">
            <wp:posOffset>-903203</wp:posOffset>
          </wp:positionH>
          <wp:positionV relativeFrom="paragraph">
            <wp:posOffset>-446003</wp:posOffset>
          </wp:positionV>
          <wp:extent cx="7772361" cy="10058350"/>
          <wp:effectExtent l="0" t="0" r="635" b="635"/>
          <wp:wrapNone/>
          <wp:docPr id="64956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6972"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2361" cy="10058350"/>
                  </a:xfrm>
                  <a:prstGeom prst="rect">
                    <a:avLst/>
                  </a:prstGeom>
                </pic:spPr>
              </pic:pic>
            </a:graphicData>
          </a:graphic>
          <wp14:sizeRelH relativeFrom="page">
            <wp14:pctWidth>0</wp14:pctWidth>
          </wp14:sizeRelH>
          <wp14:sizeRelV relativeFrom="page">
            <wp14:pctHeight>0</wp14:pctHeight>
          </wp14:sizeRelV>
        </wp:anchor>
      </w:drawing>
    </w:r>
  </w:p>
  <w:p w14:paraId="3FE90999" w14:textId="77777777" w:rsidR="00097C2F" w:rsidRPr="00C80135" w:rsidRDefault="00097C2F" w:rsidP="00F53AA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0BAA5" w14:textId="51AAE9C9" w:rsidR="001F6629" w:rsidRPr="00C80135" w:rsidRDefault="001F66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7B38E" w14:textId="31357AEC" w:rsidR="00F53AA1" w:rsidRPr="00C80135" w:rsidRDefault="00097C2F" w:rsidP="00F53AA1">
    <w:pPr>
      <w:pStyle w:val="Header"/>
      <w:jc w:val="right"/>
    </w:pPr>
    <w:r>
      <w:rPr>
        <w:noProof/>
      </w:rPr>
      <w:drawing>
        <wp:anchor distT="0" distB="0" distL="114300" distR="114300" simplePos="0" relativeHeight="251658241" behindDoc="1" locked="0" layoutInCell="1" allowOverlap="1" wp14:anchorId="6BB98FCA" wp14:editId="4B7A1BE0">
          <wp:simplePos x="0" y="0"/>
          <wp:positionH relativeFrom="column">
            <wp:posOffset>-914400</wp:posOffset>
          </wp:positionH>
          <wp:positionV relativeFrom="paragraph">
            <wp:posOffset>-449736</wp:posOffset>
          </wp:positionV>
          <wp:extent cx="7772361" cy="10058350"/>
          <wp:effectExtent l="0" t="0" r="635" b="635"/>
          <wp:wrapNone/>
          <wp:docPr id="47052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2507"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2361" cy="10058350"/>
                  </a:xfrm>
                  <a:prstGeom prst="rect">
                    <a:avLst/>
                  </a:prstGeom>
                </pic:spPr>
              </pic:pic>
            </a:graphicData>
          </a:graphic>
          <wp14:sizeRelH relativeFrom="page">
            <wp14:pctWidth>0</wp14:pctWidth>
          </wp14:sizeRelH>
          <wp14:sizeRelV relativeFrom="page">
            <wp14:pctHeight>0</wp14:pctHeight>
          </wp14:sizeRelV>
        </wp:anchor>
      </w:drawing>
    </w:r>
    <w:r w:rsidR="001F6629" w:rsidRPr="00C80135">
      <w:t xml:space="preserve"> </w:t>
    </w:r>
  </w:p>
  <w:p w14:paraId="3B101339" w14:textId="7AEC1BE3" w:rsidR="0034612F" w:rsidRPr="00C80135" w:rsidRDefault="0034612F" w:rsidP="00F53AA1">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F0293" w14:textId="6246D01E" w:rsidR="001F6629" w:rsidRPr="00C80135" w:rsidRDefault="001F66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09B27" w14:textId="77777777" w:rsidR="00D5409E" w:rsidRDefault="00D540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7A52E" w14:textId="4B227178" w:rsidR="00AC650E" w:rsidRPr="00C80135" w:rsidRDefault="00097C2F" w:rsidP="00F53AA1">
    <w:pPr>
      <w:pStyle w:val="Header"/>
      <w:jc w:val="right"/>
    </w:pPr>
    <w:r>
      <w:rPr>
        <w:noProof/>
      </w:rPr>
      <w:drawing>
        <wp:anchor distT="0" distB="0" distL="114300" distR="114300" simplePos="0" relativeHeight="251658243" behindDoc="1" locked="0" layoutInCell="1" allowOverlap="1" wp14:anchorId="6AB8B7C4" wp14:editId="6A027559">
          <wp:simplePos x="0" y="0"/>
          <wp:positionH relativeFrom="column">
            <wp:posOffset>-903203</wp:posOffset>
          </wp:positionH>
          <wp:positionV relativeFrom="paragraph">
            <wp:posOffset>-457200</wp:posOffset>
          </wp:positionV>
          <wp:extent cx="10058400" cy="7772400"/>
          <wp:effectExtent l="0" t="0" r="0" b="0"/>
          <wp:wrapNone/>
          <wp:docPr id="1665540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40471"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r w:rsidR="00AC650E">
      <w:rPr>
        <w:noProof/>
      </w:rPr>
      <mc:AlternateContent>
        <mc:Choice Requires="wps">
          <w:drawing>
            <wp:anchor distT="0" distB="0" distL="114300" distR="114300" simplePos="0" relativeHeight="251658240" behindDoc="1" locked="0" layoutInCell="0" allowOverlap="1" wp14:anchorId="23AAB17C" wp14:editId="4213CA19">
              <wp:simplePos x="0" y="0"/>
              <wp:positionH relativeFrom="margin">
                <wp:align>center</wp:align>
              </wp:positionH>
              <wp:positionV relativeFrom="margin">
                <wp:align>center</wp:align>
              </wp:positionV>
              <wp:extent cx="5156835" cy="966470"/>
              <wp:effectExtent l="0" t="1447800" r="0" b="1395730"/>
              <wp:wrapNone/>
              <wp:docPr id="12298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156835" cy="966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34F0BE" w14:textId="77777777" w:rsidR="00AC650E" w:rsidRDefault="00AC650E" w:rsidP="00AC650E">
                          <w:pPr>
                            <w:jc w:val="center"/>
                            <w:rPr>
                              <w:rFonts w:ascii="Aptos" w:hAnsi="Aptos"/>
                              <w:color w:val="C00000"/>
                              <w:kern w:val="0"/>
                              <w:sz w:val="2"/>
                              <w:szCs w:val="2"/>
                              <w14:textFill>
                                <w14:solidFill>
                                  <w14:srgbClr w14:val="C00000">
                                    <w14:alpha w14:val="50000"/>
                                  </w14:srgbClr>
                                </w14:solidFill>
                              </w14:textFill>
                              <w14:ligatures w14:val="none"/>
                            </w:rPr>
                          </w:pPr>
                          <w:r>
                            <w:rPr>
                              <w:rFonts w:ascii="Aptos" w:hAnsi="Aptos"/>
                              <w:color w:val="C00000"/>
                              <w:sz w:val="2"/>
                              <w:szCs w:val="2"/>
                              <w14:textFill>
                                <w14:solidFill>
                                  <w14:srgbClr w14:val="C00000">
                                    <w14:alpha w14:val="50000"/>
                                  </w14:srgbClr>
                                </w14:solidFill>
                              </w14:textFill>
                            </w:rPr>
                            <w:t>Version préliminaire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AAB17C" id="_x0000_t202" coordsize="21600,21600" o:spt="202" path="m,l,21600r21600,l21600,xe">
              <v:stroke joinstyle="miter"/>
              <v:path gradientshapeok="t" o:connecttype="rect"/>
            </v:shapetype>
            <v:shape id="Text Box 2" o:spid="_x0000_s1029" type="#_x0000_t202" style="position:absolute;left:0;text-align:left;margin-left:0;margin-top:0;width:406.05pt;height:76.1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" o:allowincell="f" filled="f" stroked="f">
              <v:stroke joinstyle="round"/>
              <o:lock v:ext="edit" shapetype="t"/>
              <v:textbox style="mso-fit-shape-to-text:t">
                <w:txbxContent>
                  <w:p w14:paraId="2C34F0BE" w14:textId="77777777" w:rsidR="00AC650E" w:rsidRDefault="00AC650E" w:rsidP="00AC650E">
                    <w:pPr>
                      <w:jc w:val="center"/>
                      <w:rPr>
                        <w:rFonts w:ascii="Aptos" w:hAnsi="Aptos"/>
                        <w:color w:val="C00000"/>
                        <w:kern w:val="0"/>
                        <w:sz w:val="2"/>
                        <w:szCs w:val="2"/>
                        <w14:textFill>
                          <w14:solidFill>
                            <w14:srgbClr w14:val="C00000">
                              <w14:alpha w14:val="50000"/>
                            </w14:srgbClr>
                          </w14:solidFill>
                        </w14:textFill>
                        <w14:ligatures w14:val="none"/>
                      </w:rPr>
                    </w:pPr>
                    <w:r>
                      <w:rPr>
                        <w:rFonts w:ascii="Aptos" w:hAnsi="Aptos"/>
                        <w:color w:val="C00000"/>
                        <w:sz w:val="2"/>
                        <w:szCs w:val="2"/>
                        <w14:textFill>
                          <w14:solidFill>
                            <w14:srgbClr w14:val="C00000">
                              <w14:alpha w14:val="50000"/>
                            </w14:srgbClr>
                          </w14:solidFill>
                        </w14:textFill>
                      </w:rPr>
                      <w:t>Version préliminaire</w:t>
                    </w:r>
                  </w:p>
                </w:txbxContent>
              </v:textbox>
              <w10:wrap anchorx="margin" anchory="margin"/>
            </v:shape>
          </w:pict>
        </mc:Fallback>
      </mc:AlternateContent>
    </w:r>
    <w:r w:rsidR="00AC650E" w:rsidRPr="00C80135">
      <w:t xml:space="preserve"> </w:t>
    </w:r>
  </w:p>
  <w:p w14:paraId="3138CC53" w14:textId="34DADB79" w:rsidR="00AC650E" w:rsidRPr="00C80135" w:rsidRDefault="00AC650E" w:rsidP="00F53AA1">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39C96" w14:textId="77777777" w:rsidR="00D5409E" w:rsidRDefault="00D5409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4F7B3" w14:textId="77777777" w:rsidR="00D5409E" w:rsidRDefault="00D5409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8BCFB" w14:textId="1A961CF4" w:rsidR="0014192E" w:rsidRPr="00C80135" w:rsidRDefault="00097C2F" w:rsidP="00F53AA1">
    <w:pPr>
      <w:pStyle w:val="Header"/>
      <w:jc w:val="right"/>
    </w:pPr>
    <w:r>
      <w:rPr>
        <w:noProof/>
      </w:rPr>
      <w:drawing>
        <wp:anchor distT="0" distB="0" distL="114300" distR="114300" simplePos="0" relativeHeight="251658246" behindDoc="1" locked="0" layoutInCell="1" allowOverlap="1" wp14:anchorId="0BE17836" wp14:editId="0B87AA63">
          <wp:simplePos x="0" y="0"/>
          <wp:positionH relativeFrom="column">
            <wp:posOffset>-921864</wp:posOffset>
          </wp:positionH>
          <wp:positionV relativeFrom="paragraph">
            <wp:posOffset>-449736</wp:posOffset>
          </wp:positionV>
          <wp:extent cx="7772361" cy="10058350"/>
          <wp:effectExtent l="0" t="0" r="635" b="635"/>
          <wp:wrapNone/>
          <wp:docPr id="1323256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56637"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2361" cy="10058350"/>
                  </a:xfrm>
                  <a:prstGeom prst="rect">
                    <a:avLst/>
                  </a:prstGeom>
                </pic:spPr>
              </pic:pic>
            </a:graphicData>
          </a:graphic>
          <wp14:sizeRelH relativeFrom="page">
            <wp14:pctWidth>0</wp14:pctWidth>
          </wp14:sizeRelH>
          <wp14:sizeRelV relativeFrom="page">
            <wp14:pctHeight>0</wp14:pctHeight>
          </wp14:sizeRelV>
        </wp:anchor>
      </w:drawing>
    </w:r>
  </w:p>
  <w:p w14:paraId="4446A461" w14:textId="77777777" w:rsidR="0014192E" w:rsidRPr="00C80135" w:rsidRDefault="0014192E" w:rsidP="00F53AA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ECAF38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42CA3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4C246E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DBCC97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C9A8BE0"/>
    <w:lvl w:ilvl="0">
      <w:start w:val="1"/>
      <w:numFmt w:val="bullet"/>
      <w:pStyle w:val="ListBullet5"/>
      <w:lvlText w:val="-"/>
      <w:lvlJc w:val="left"/>
      <w:pPr>
        <w:ind w:left="1800" w:hanging="360"/>
      </w:pPr>
      <w:rPr>
        <w:rFonts w:ascii="Sofia Pro" w:hAnsi="Sofia Pro" w:hint="default"/>
      </w:rPr>
    </w:lvl>
  </w:abstractNum>
  <w:abstractNum w:abstractNumId="5" w15:restartNumberingAfterBreak="0">
    <w:nsid w:val="FFFFFF81"/>
    <w:multiLevelType w:val="singleLevel"/>
    <w:tmpl w:val="156ADC5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9A38B6"/>
    <w:lvl w:ilvl="0">
      <w:start w:val="1"/>
      <w:numFmt w:val="bullet"/>
      <w:pStyle w:val="ListBullet3"/>
      <w:lvlText w:val=""/>
      <w:lvlJc w:val="left"/>
      <w:pPr>
        <w:ind w:left="1080" w:hanging="360"/>
      </w:pPr>
      <w:rPr>
        <w:rFonts w:ascii="Wingdings 2" w:hAnsi="Wingdings 2" w:hint="default"/>
        <w:sz w:val="28"/>
      </w:rPr>
    </w:lvl>
  </w:abstractNum>
  <w:abstractNum w:abstractNumId="7" w15:restartNumberingAfterBreak="0">
    <w:nsid w:val="FFFFFF83"/>
    <w:multiLevelType w:val="singleLevel"/>
    <w:tmpl w:val="592A15EE"/>
    <w:lvl w:ilvl="0">
      <w:start w:val="1"/>
      <w:numFmt w:val="bullet"/>
      <w:pStyle w:val="ListBullet2"/>
      <w:lvlText w:val="-"/>
      <w:lvlJc w:val="left"/>
      <w:pPr>
        <w:ind w:left="720" w:hanging="360"/>
      </w:pPr>
      <w:rPr>
        <w:rFonts w:ascii="Sofia Pro" w:hAnsi="Sofia Pro" w:hint="default"/>
      </w:rPr>
    </w:lvl>
  </w:abstractNum>
  <w:abstractNum w:abstractNumId="8" w15:restartNumberingAfterBreak="0">
    <w:nsid w:val="FFFFFF88"/>
    <w:multiLevelType w:val="singleLevel"/>
    <w:tmpl w:val="DBF283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90EC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84C42"/>
    <w:multiLevelType w:val="hybridMultilevel"/>
    <w:tmpl w:val="94DAEA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6646BC6"/>
    <w:multiLevelType w:val="hybridMultilevel"/>
    <w:tmpl w:val="AC32A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88E6F57"/>
    <w:multiLevelType w:val="hybridMultilevel"/>
    <w:tmpl w:val="D206BD90"/>
    <w:lvl w:ilvl="0" w:tplc="1009000F">
      <w:start w:val="1"/>
      <w:numFmt w:val="decimal"/>
      <w:lvlText w:val="%1."/>
      <w:lvlJc w:val="left"/>
      <w:pPr>
        <w:ind w:left="630" w:hanging="360"/>
      </w:pPr>
      <w:rPr>
        <w:rFonts w:hint="default"/>
        <w:b w:val="0"/>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13" w15:restartNumberingAfterBreak="0">
    <w:nsid w:val="094E223A"/>
    <w:multiLevelType w:val="hybridMultilevel"/>
    <w:tmpl w:val="8FA64AAE"/>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4" w15:restartNumberingAfterBreak="0">
    <w:nsid w:val="09791381"/>
    <w:multiLevelType w:val="hybridMultilevel"/>
    <w:tmpl w:val="F6083A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0A342FBF"/>
    <w:multiLevelType w:val="hybridMultilevel"/>
    <w:tmpl w:val="0D6668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0E0A5B38"/>
    <w:multiLevelType w:val="multilevel"/>
    <w:tmpl w:val="65E4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4F7BD2"/>
    <w:multiLevelType w:val="multilevel"/>
    <w:tmpl w:val="EF4C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1933D2"/>
    <w:multiLevelType w:val="hybridMultilevel"/>
    <w:tmpl w:val="104EC71E"/>
    <w:lvl w:ilvl="0" w:tplc="4BE6155A">
      <w:start w:val="1"/>
      <w:numFmt w:val="upperLetter"/>
      <w:pStyle w:val="Annexe"/>
      <w:lvlText w:val="Annexe %1."/>
      <w:lvlJc w:val="left"/>
      <w:pPr>
        <w:ind w:left="2700" w:hanging="360"/>
      </w:pPr>
      <w:rPr>
        <w:rFonts w:hint="default"/>
      </w:rPr>
    </w:lvl>
    <w:lvl w:ilvl="1" w:tplc="10090019" w:tentative="1">
      <w:start w:val="1"/>
      <w:numFmt w:val="lowerLetter"/>
      <w:lvlText w:val="%2."/>
      <w:lvlJc w:val="left"/>
      <w:pPr>
        <w:ind w:left="3420" w:hanging="360"/>
      </w:pPr>
    </w:lvl>
    <w:lvl w:ilvl="2" w:tplc="1009001B" w:tentative="1">
      <w:start w:val="1"/>
      <w:numFmt w:val="lowerRoman"/>
      <w:lvlText w:val="%3."/>
      <w:lvlJc w:val="right"/>
      <w:pPr>
        <w:ind w:left="4140" w:hanging="180"/>
      </w:pPr>
    </w:lvl>
    <w:lvl w:ilvl="3" w:tplc="1009000F" w:tentative="1">
      <w:start w:val="1"/>
      <w:numFmt w:val="decimal"/>
      <w:lvlText w:val="%4."/>
      <w:lvlJc w:val="left"/>
      <w:pPr>
        <w:ind w:left="4860" w:hanging="360"/>
      </w:pPr>
    </w:lvl>
    <w:lvl w:ilvl="4" w:tplc="10090019" w:tentative="1">
      <w:start w:val="1"/>
      <w:numFmt w:val="lowerLetter"/>
      <w:lvlText w:val="%5."/>
      <w:lvlJc w:val="left"/>
      <w:pPr>
        <w:ind w:left="5580" w:hanging="360"/>
      </w:pPr>
    </w:lvl>
    <w:lvl w:ilvl="5" w:tplc="1009001B" w:tentative="1">
      <w:start w:val="1"/>
      <w:numFmt w:val="lowerRoman"/>
      <w:lvlText w:val="%6."/>
      <w:lvlJc w:val="right"/>
      <w:pPr>
        <w:ind w:left="6300" w:hanging="180"/>
      </w:pPr>
    </w:lvl>
    <w:lvl w:ilvl="6" w:tplc="1009000F" w:tentative="1">
      <w:start w:val="1"/>
      <w:numFmt w:val="decimal"/>
      <w:lvlText w:val="%7."/>
      <w:lvlJc w:val="left"/>
      <w:pPr>
        <w:ind w:left="7020" w:hanging="360"/>
      </w:pPr>
    </w:lvl>
    <w:lvl w:ilvl="7" w:tplc="10090019" w:tentative="1">
      <w:start w:val="1"/>
      <w:numFmt w:val="lowerLetter"/>
      <w:lvlText w:val="%8."/>
      <w:lvlJc w:val="left"/>
      <w:pPr>
        <w:ind w:left="7740" w:hanging="360"/>
      </w:pPr>
    </w:lvl>
    <w:lvl w:ilvl="8" w:tplc="1009001B" w:tentative="1">
      <w:start w:val="1"/>
      <w:numFmt w:val="lowerRoman"/>
      <w:lvlText w:val="%9."/>
      <w:lvlJc w:val="right"/>
      <w:pPr>
        <w:ind w:left="8460" w:hanging="180"/>
      </w:pPr>
    </w:lvl>
  </w:abstractNum>
  <w:abstractNum w:abstractNumId="19" w15:restartNumberingAfterBreak="0">
    <w:nsid w:val="3ACE312B"/>
    <w:multiLevelType w:val="multilevel"/>
    <w:tmpl w:val="DF764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1011FA"/>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2B014BD"/>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8A93FF1"/>
    <w:multiLevelType w:val="hybridMultilevel"/>
    <w:tmpl w:val="A77006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4395DD8"/>
    <w:multiLevelType w:val="multilevel"/>
    <w:tmpl w:val="ED22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7F56DC"/>
    <w:multiLevelType w:val="hybridMultilevel"/>
    <w:tmpl w:val="FD2E5B2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7DF617E"/>
    <w:multiLevelType w:val="multilevel"/>
    <w:tmpl w:val="D3A2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6543A4"/>
    <w:multiLevelType w:val="multilevel"/>
    <w:tmpl w:val="6696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DE5D43"/>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18A343C"/>
    <w:multiLevelType w:val="hybridMultilevel"/>
    <w:tmpl w:val="48624416"/>
    <w:lvl w:ilvl="0" w:tplc="10090001">
      <w:start w:val="1"/>
      <w:numFmt w:val="bullet"/>
      <w:lvlText w:val=""/>
      <w:lvlJc w:val="left"/>
      <w:pPr>
        <w:ind w:left="774" w:hanging="360"/>
      </w:pPr>
      <w:rPr>
        <w:rFonts w:ascii="Symbol" w:hAnsi="Symbol" w:hint="default"/>
      </w:rPr>
    </w:lvl>
    <w:lvl w:ilvl="1" w:tplc="10090003">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29" w15:restartNumberingAfterBreak="0">
    <w:nsid w:val="62594A5D"/>
    <w:multiLevelType w:val="multilevel"/>
    <w:tmpl w:val="25FC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CA3165"/>
    <w:multiLevelType w:val="multilevel"/>
    <w:tmpl w:val="2A789AFE"/>
    <w:lvl w:ilvl="0">
      <w:start w:val="1"/>
      <w:numFmt w:val="decimal"/>
      <w:pStyle w:val="List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37B3032"/>
    <w:multiLevelType w:val="multilevel"/>
    <w:tmpl w:val="635E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2831AC"/>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E10266F"/>
    <w:multiLevelType w:val="multilevel"/>
    <w:tmpl w:val="698E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B3047B"/>
    <w:multiLevelType w:val="hybridMultilevel"/>
    <w:tmpl w:val="129419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C9C4AA8"/>
    <w:multiLevelType w:val="multilevel"/>
    <w:tmpl w:val="A5FC2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9283410">
    <w:abstractNumId w:val="34"/>
  </w:num>
  <w:num w:numId="2" w16cid:durableId="950017669">
    <w:abstractNumId w:val="10"/>
  </w:num>
  <w:num w:numId="3" w16cid:durableId="197857087">
    <w:abstractNumId w:val="14"/>
  </w:num>
  <w:num w:numId="4" w16cid:durableId="2110344358">
    <w:abstractNumId w:val="24"/>
  </w:num>
  <w:num w:numId="5" w16cid:durableId="713702531">
    <w:abstractNumId w:val="9"/>
  </w:num>
  <w:num w:numId="6" w16cid:durableId="1653555998">
    <w:abstractNumId w:val="7"/>
  </w:num>
  <w:num w:numId="7" w16cid:durableId="1615862534">
    <w:abstractNumId w:val="6"/>
  </w:num>
  <w:num w:numId="8" w16cid:durableId="1573545220">
    <w:abstractNumId w:val="5"/>
  </w:num>
  <w:num w:numId="9" w16cid:durableId="1176530383">
    <w:abstractNumId w:val="4"/>
  </w:num>
  <w:num w:numId="10" w16cid:durableId="1848330004">
    <w:abstractNumId w:val="8"/>
  </w:num>
  <w:num w:numId="11" w16cid:durableId="612060680">
    <w:abstractNumId w:val="3"/>
  </w:num>
  <w:num w:numId="12" w16cid:durableId="2097050093">
    <w:abstractNumId w:val="2"/>
  </w:num>
  <w:num w:numId="13" w16cid:durableId="2006087234">
    <w:abstractNumId w:val="1"/>
  </w:num>
  <w:num w:numId="14" w16cid:durableId="958950007">
    <w:abstractNumId w:val="0"/>
  </w:num>
  <w:num w:numId="15" w16cid:durableId="1963269239">
    <w:abstractNumId w:val="22"/>
  </w:num>
  <w:num w:numId="16" w16cid:durableId="51393007">
    <w:abstractNumId w:val="27"/>
  </w:num>
  <w:num w:numId="17" w16cid:durableId="2146701575">
    <w:abstractNumId w:val="32"/>
  </w:num>
  <w:num w:numId="18" w16cid:durableId="1368335059">
    <w:abstractNumId w:val="21"/>
  </w:num>
  <w:num w:numId="19" w16cid:durableId="468087123">
    <w:abstractNumId w:val="20"/>
  </w:num>
  <w:num w:numId="20" w16cid:durableId="399910953">
    <w:abstractNumId w:val="30"/>
  </w:num>
  <w:num w:numId="21" w16cid:durableId="922959230">
    <w:abstractNumId w:val="18"/>
  </w:num>
  <w:num w:numId="22" w16cid:durableId="1204053201">
    <w:abstractNumId w:val="8"/>
  </w:num>
  <w:num w:numId="23" w16cid:durableId="1310983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410799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26056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03338106">
    <w:abstractNumId w:val="30"/>
  </w:num>
  <w:num w:numId="27" w16cid:durableId="13453293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460830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0537302">
    <w:abstractNumId w:val="12"/>
  </w:num>
  <w:num w:numId="30" w16cid:durableId="432476967">
    <w:abstractNumId w:val="28"/>
  </w:num>
  <w:num w:numId="31" w16cid:durableId="1304389258">
    <w:abstractNumId w:val="15"/>
  </w:num>
  <w:num w:numId="32" w16cid:durableId="95814720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4513120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493974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41038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383353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02414107">
    <w:abstractNumId w:val="13"/>
  </w:num>
  <w:num w:numId="38" w16cid:durableId="285240186">
    <w:abstractNumId w:val="11"/>
  </w:num>
  <w:num w:numId="39" w16cid:durableId="952438456">
    <w:abstractNumId w:val="23"/>
  </w:num>
  <w:num w:numId="40" w16cid:durableId="1012803364">
    <w:abstractNumId w:val="9"/>
  </w:num>
  <w:num w:numId="41" w16cid:durableId="1015420486">
    <w:abstractNumId w:val="25"/>
  </w:num>
  <w:num w:numId="42" w16cid:durableId="288706303">
    <w:abstractNumId w:val="19"/>
  </w:num>
  <w:num w:numId="43" w16cid:durableId="804393283">
    <w:abstractNumId w:val="33"/>
  </w:num>
  <w:num w:numId="44" w16cid:durableId="146749818">
    <w:abstractNumId w:val="31"/>
  </w:num>
  <w:num w:numId="45" w16cid:durableId="1318456521">
    <w:abstractNumId w:val="35"/>
  </w:num>
  <w:num w:numId="46" w16cid:durableId="1299997059">
    <w:abstractNumId w:val="16"/>
  </w:num>
  <w:num w:numId="47" w16cid:durableId="1017930193">
    <w:abstractNumId w:val="26"/>
  </w:num>
  <w:num w:numId="48" w16cid:durableId="1613587180">
    <w:abstractNumId w:val="29"/>
  </w:num>
  <w:num w:numId="49" w16cid:durableId="9413557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neviève Forcier">
    <w15:presenceInfo w15:providerId="AD" w15:userId="S::genevieve.forcier@bicolline.org::580478f3-9ba3-4479-a712-5df3511766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29"/>
    <w:rsid w:val="00000C94"/>
    <w:rsid w:val="000015C9"/>
    <w:rsid w:val="000048CF"/>
    <w:rsid w:val="00006A73"/>
    <w:rsid w:val="00010051"/>
    <w:rsid w:val="00010464"/>
    <w:rsid w:val="00010615"/>
    <w:rsid w:val="000114D3"/>
    <w:rsid w:val="0001288C"/>
    <w:rsid w:val="000137B9"/>
    <w:rsid w:val="000137C4"/>
    <w:rsid w:val="0001411E"/>
    <w:rsid w:val="00015291"/>
    <w:rsid w:val="000176AA"/>
    <w:rsid w:val="00020E2B"/>
    <w:rsid w:val="00021534"/>
    <w:rsid w:val="00021F8A"/>
    <w:rsid w:val="0002640D"/>
    <w:rsid w:val="00027136"/>
    <w:rsid w:val="00031B97"/>
    <w:rsid w:val="0003451D"/>
    <w:rsid w:val="000364B6"/>
    <w:rsid w:val="0003712D"/>
    <w:rsid w:val="000419FB"/>
    <w:rsid w:val="00041C79"/>
    <w:rsid w:val="0004607A"/>
    <w:rsid w:val="0005272D"/>
    <w:rsid w:val="000528B2"/>
    <w:rsid w:val="00055100"/>
    <w:rsid w:val="00055575"/>
    <w:rsid w:val="00056694"/>
    <w:rsid w:val="00056BB3"/>
    <w:rsid w:val="00056F88"/>
    <w:rsid w:val="00057861"/>
    <w:rsid w:val="00060DB0"/>
    <w:rsid w:val="00061EBF"/>
    <w:rsid w:val="00066A0D"/>
    <w:rsid w:val="00066D6D"/>
    <w:rsid w:val="0007054B"/>
    <w:rsid w:val="00071AFB"/>
    <w:rsid w:val="00072A06"/>
    <w:rsid w:val="000734A4"/>
    <w:rsid w:val="00073A01"/>
    <w:rsid w:val="00073B5E"/>
    <w:rsid w:val="00073B9A"/>
    <w:rsid w:val="000758C4"/>
    <w:rsid w:val="00080F00"/>
    <w:rsid w:val="000829FA"/>
    <w:rsid w:val="00083718"/>
    <w:rsid w:val="000865DA"/>
    <w:rsid w:val="00086963"/>
    <w:rsid w:val="00091993"/>
    <w:rsid w:val="000926BE"/>
    <w:rsid w:val="00092BA3"/>
    <w:rsid w:val="0009346B"/>
    <w:rsid w:val="00093D1E"/>
    <w:rsid w:val="00093DBF"/>
    <w:rsid w:val="00095B29"/>
    <w:rsid w:val="00097C2F"/>
    <w:rsid w:val="000A31DA"/>
    <w:rsid w:val="000A4032"/>
    <w:rsid w:val="000A48B1"/>
    <w:rsid w:val="000A6B13"/>
    <w:rsid w:val="000B1A27"/>
    <w:rsid w:val="000B4197"/>
    <w:rsid w:val="000B54D9"/>
    <w:rsid w:val="000B5A58"/>
    <w:rsid w:val="000B631A"/>
    <w:rsid w:val="000B6A2B"/>
    <w:rsid w:val="000B6E76"/>
    <w:rsid w:val="000B7FEB"/>
    <w:rsid w:val="000C2929"/>
    <w:rsid w:val="000C48AF"/>
    <w:rsid w:val="000C5564"/>
    <w:rsid w:val="000D02B8"/>
    <w:rsid w:val="000D0EE8"/>
    <w:rsid w:val="000D10C7"/>
    <w:rsid w:val="000D1E4E"/>
    <w:rsid w:val="000D2360"/>
    <w:rsid w:val="000D408F"/>
    <w:rsid w:val="000E03ED"/>
    <w:rsid w:val="000E5AD3"/>
    <w:rsid w:val="000F0026"/>
    <w:rsid w:val="000F3043"/>
    <w:rsid w:val="000F5C03"/>
    <w:rsid w:val="000F7007"/>
    <w:rsid w:val="00103696"/>
    <w:rsid w:val="00105A59"/>
    <w:rsid w:val="00107385"/>
    <w:rsid w:val="0011040C"/>
    <w:rsid w:val="00111986"/>
    <w:rsid w:val="00113223"/>
    <w:rsid w:val="00113729"/>
    <w:rsid w:val="00114362"/>
    <w:rsid w:val="00114E7D"/>
    <w:rsid w:val="00120DA6"/>
    <w:rsid w:val="00120E13"/>
    <w:rsid w:val="001215E8"/>
    <w:rsid w:val="001226C6"/>
    <w:rsid w:val="001244EB"/>
    <w:rsid w:val="0012583B"/>
    <w:rsid w:val="00125A67"/>
    <w:rsid w:val="0012663C"/>
    <w:rsid w:val="001268C4"/>
    <w:rsid w:val="00130221"/>
    <w:rsid w:val="0013159A"/>
    <w:rsid w:val="0013347A"/>
    <w:rsid w:val="001334EE"/>
    <w:rsid w:val="00135049"/>
    <w:rsid w:val="001353ED"/>
    <w:rsid w:val="0013659F"/>
    <w:rsid w:val="00136871"/>
    <w:rsid w:val="0014192E"/>
    <w:rsid w:val="00142A76"/>
    <w:rsid w:val="00143297"/>
    <w:rsid w:val="00145AA8"/>
    <w:rsid w:val="001516A9"/>
    <w:rsid w:val="00152408"/>
    <w:rsid w:val="001535CE"/>
    <w:rsid w:val="00153DD0"/>
    <w:rsid w:val="00157E84"/>
    <w:rsid w:val="00160FF3"/>
    <w:rsid w:val="00161B34"/>
    <w:rsid w:val="00163852"/>
    <w:rsid w:val="00163CD1"/>
    <w:rsid w:val="00164EA5"/>
    <w:rsid w:val="001657E2"/>
    <w:rsid w:val="00171542"/>
    <w:rsid w:val="00172AE1"/>
    <w:rsid w:val="0017460F"/>
    <w:rsid w:val="0017530E"/>
    <w:rsid w:val="0017647D"/>
    <w:rsid w:val="00177D7E"/>
    <w:rsid w:val="00181ABD"/>
    <w:rsid w:val="00182BB2"/>
    <w:rsid w:val="00185E44"/>
    <w:rsid w:val="00186164"/>
    <w:rsid w:val="00190B85"/>
    <w:rsid w:val="00190C2C"/>
    <w:rsid w:val="00191D2D"/>
    <w:rsid w:val="00192181"/>
    <w:rsid w:val="00194D8A"/>
    <w:rsid w:val="00195092"/>
    <w:rsid w:val="00196735"/>
    <w:rsid w:val="001A4052"/>
    <w:rsid w:val="001A5508"/>
    <w:rsid w:val="001A5F53"/>
    <w:rsid w:val="001A7F0F"/>
    <w:rsid w:val="001B0AEE"/>
    <w:rsid w:val="001B0BDA"/>
    <w:rsid w:val="001B1DFD"/>
    <w:rsid w:val="001B46B2"/>
    <w:rsid w:val="001C0051"/>
    <w:rsid w:val="001C0753"/>
    <w:rsid w:val="001C14EC"/>
    <w:rsid w:val="001C6211"/>
    <w:rsid w:val="001C6E84"/>
    <w:rsid w:val="001D0F6C"/>
    <w:rsid w:val="001D432D"/>
    <w:rsid w:val="001D46E4"/>
    <w:rsid w:val="001D6CBE"/>
    <w:rsid w:val="001E25DA"/>
    <w:rsid w:val="001E4298"/>
    <w:rsid w:val="001E520E"/>
    <w:rsid w:val="001E5AF2"/>
    <w:rsid w:val="001E67A8"/>
    <w:rsid w:val="001F32AB"/>
    <w:rsid w:val="001F375F"/>
    <w:rsid w:val="001F4845"/>
    <w:rsid w:val="001F4B63"/>
    <w:rsid w:val="001F5347"/>
    <w:rsid w:val="001F59BA"/>
    <w:rsid w:val="001F6629"/>
    <w:rsid w:val="001F7E04"/>
    <w:rsid w:val="00202959"/>
    <w:rsid w:val="002067CB"/>
    <w:rsid w:val="00206F00"/>
    <w:rsid w:val="00207821"/>
    <w:rsid w:val="002109F7"/>
    <w:rsid w:val="00210EBD"/>
    <w:rsid w:val="002117B6"/>
    <w:rsid w:val="0021228B"/>
    <w:rsid w:val="002123BA"/>
    <w:rsid w:val="002132D8"/>
    <w:rsid w:val="00213905"/>
    <w:rsid w:val="00213D8C"/>
    <w:rsid w:val="002176B2"/>
    <w:rsid w:val="00220FFE"/>
    <w:rsid w:val="002236D3"/>
    <w:rsid w:val="00225BDA"/>
    <w:rsid w:val="002262A2"/>
    <w:rsid w:val="002275A2"/>
    <w:rsid w:val="00230D9D"/>
    <w:rsid w:val="0023289D"/>
    <w:rsid w:val="00234460"/>
    <w:rsid w:val="00235C72"/>
    <w:rsid w:val="00240464"/>
    <w:rsid w:val="00242E3F"/>
    <w:rsid w:val="002443E7"/>
    <w:rsid w:val="002458E8"/>
    <w:rsid w:val="00252B65"/>
    <w:rsid w:val="00253F38"/>
    <w:rsid w:val="00260BD5"/>
    <w:rsid w:val="002647FC"/>
    <w:rsid w:val="00266E19"/>
    <w:rsid w:val="00267A9D"/>
    <w:rsid w:val="00271B54"/>
    <w:rsid w:val="002723CD"/>
    <w:rsid w:val="00272FA9"/>
    <w:rsid w:val="0027708D"/>
    <w:rsid w:val="00281C0B"/>
    <w:rsid w:val="00285621"/>
    <w:rsid w:val="00285FA7"/>
    <w:rsid w:val="00286585"/>
    <w:rsid w:val="00291DDC"/>
    <w:rsid w:val="00293CD9"/>
    <w:rsid w:val="00294440"/>
    <w:rsid w:val="00295746"/>
    <w:rsid w:val="00295F42"/>
    <w:rsid w:val="00296A0F"/>
    <w:rsid w:val="002A55CA"/>
    <w:rsid w:val="002A5ED9"/>
    <w:rsid w:val="002A610D"/>
    <w:rsid w:val="002A66C9"/>
    <w:rsid w:val="002A7674"/>
    <w:rsid w:val="002B0A16"/>
    <w:rsid w:val="002B4123"/>
    <w:rsid w:val="002C28D4"/>
    <w:rsid w:val="002C4577"/>
    <w:rsid w:val="002C5BAD"/>
    <w:rsid w:val="002C68E5"/>
    <w:rsid w:val="002D1100"/>
    <w:rsid w:val="002D1CFF"/>
    <w:rsid w:val="002D26D8"/>
    <w:rsid w:val="002D27FA"/>
    <w:rsid w:val="002D37AE"/>
    <w:rsid w:val="002D3B59"/>
    <w:rsid w:val="002D3E2B"/>
    <w:rsid w:val="002D5A33"/>
    <w:rsid w:val="002E092A"/>
    <w:rsid w:val="002E39DC"/>
    <w:rsid w:val="002E6CA2"/>
    <w:rsid w:val="002E761E"/>
    <w:rsid w:val="002E7725"/>
    <w:rsid w:val="002F01A0"/>
    <w:rsid w:val="002F0955"/>
    <w:rsid w:val="002F2E60"/>
    <w:rsid w:val="002F4A31"/>
    <w:rsid w:val="002F4B78"/>
    <w:rsid w:val="002F4C12"/>
    <w:rsid w:val="00310AFC"/>
    <w:rsid w:val="00311D00"/>
    <w:rsid w:val="0031290E"/>
    <w:rsid w:val="00313E85"/>
    <w:rsid w:val="003202FA"/>
    <w:rsid w:val="003216D3"/>
    <w:rsid w:val="00322B0F"/>
    <w:rsid w:val="00324612"/>
    <w:rsid w:val="00327DD5"/>
    <w:rsid w:val="003306A0"/>
    <w:rsid w:val="0033080C"/>
    <w:rsid w:val="00330CE0"/>
    <w:rsid w:val="00331056"/>
    <w:rsid w:val="0033383B"/>
    <w:rsid w:val="00334BAF"/>
    <w:rsid w:val="00340520"/>
    <w:rsid w:val="003405BB"/>
    <w:rsid w:val="003417E1"/>
    <w:rsid w:val="00342CA2"/>
    <w:rsid w:val="00345FB5"/>
    <w:rsid w:val="0034612F"/>
    <w:rsid w:val="003479F2"/>
    <w:rsid w:val="00347A17"/>
    <w:rsid w:val="003513D2"/>
    <w:rsid w:val="00352463"/>
    <w:rsid w:val="003525B7"/>
    <w:rsid w:val="0035297B"/>
    <w:rsid w:val="00352BB0"/>
    <w:rsid w:val="00354416"/>
    <w:rsid w:val="00354663"/>
    <w:rsid w:val="003548D0"/>
    <w:rsid w:val="00360EC5"/>
    <w:rsid w:val="00361790"/>
    <w:rsid w:val="00362357"/>
    <w:rsid w:val="00362554"/>
    <w:rsid w:val="00362A97"/>
    <w:rsid w:val="003664F5"/>
    <w:rsid w:val="00367074"/>
    <w:rsid w:val="00367205"/>
    <w:rsid w:val="00367E1A"/>
    <w:rsid w:val="00370C0F"/>
    <w:rsid w:val="00372483"/>
    <w:rsid w:val="00374B0E"/>
    <w:rsid w:val="00375506"/>
    <w:rsid w:val="00375F40"/>
    <w:rsid w:val="00380579"/>
    <w:rsid w:val="003832A8"/>
    <w:rsid w:val="00384022"/>
    <w:rsid w:val="003852EE"/>
    <w:rsid w:val="00385C1B"/>
    <w:rsid w:val="00385E4E"/>
    <w:rsid w:val="0038633F"/>
    <w:rsid w:val="003905CC"/>
    <w:rsid w:val="00391805"/>
    <w:rsid w:val="0039304A"/>
    <w:rsid w:val="00393798"/>
    <w:rsid w:val="003966DF"/>
    <w:rsid w:val="003968D2"/>
    <w:rsid w:val="00397A39"/>
    <w:rsid w:val="003A038B"/>
    <w:rsid w:val="003A05C2"/>
    <w:rsid w:val="003A0795"/>
    <w:rsid w:val="003A37E6"/>
    <w:rsid w:val="003A5804"/>
    <w:rsid w:val="003A6AAD"/>
    <w:rsid w:val="003B4B5C"/>
    <w:rsid w:val="003B5225"/>
    <w:rsid w:val="003C1A1E"/>
    <w:rsid w:val="003C2FD5"/>
    <w:rsid w:val="003C3A92"/>
    <w:rsid w:val="003C3DA8"/>
    <w:rsid w:val="003C7C01"/>
    <w:rsid w:val="003C7F5F"/>
    <w:rsid w:val="003D13F6"/>
    <w:rsid w:val="003D1B5D"/>
    <w:rsid w:val="003D1D5A"/>
    <w:rsid w:val="003D2405"/>
    <w:rsid w:val="003D5E42"/>
    <w:rsid w:val="003D64C2"/>
    <w:rsid w:val="003E58E6"/>
    <w:rsid w:val="003E5954"/>
    <w:rsid w:val="003E5A77"/>
    <w:rsid w:val="003E6A2B"/>
    <w:rsid w:val="003E70E1"/>
    <w:rsid w:val="003E73D5"/>
    <w:rsid w:val="003E7E04"/>
    <w:rsid w:val="003F4F07"/>
    <w:rsid w:val="003F554E"/>
    <w:rsid w:val="003F55C4"/>
    <w:rsid w:val="00405F74"/>
    <w:rsid w:val="004137CA"/>
    <w:rsid w:val="0041398C"/>
    <w:rsid w:val="00414703"/>
    <w:rsid w:val="00416408"/>
    <w:rsid w:val="00420030"/>
    <w:rsid w:val="00420639"/>
    <w:rsid w:val="004218D4"/>
    <w:rsid w:val="00421D87"/>
    <w:rsid w:val="00424BC5"/>
    <w:rsid w:val="004307FA"/>
    <w:rsid w:val="00430FAA"/>
    <w:rsid w:val="00431804"/>
    <w:rsid w:val="004329E0"/>
    <w:rsid w:val="00434814"/>
    <w:rsid w:val="0043548A"/>
    <w:rsid w:val="004365B2"/>
    <w:rsid w:val="00437922"/>
    <w:rsid w:val="00437AD9"/>
    <w:rsid w:val="00442165"/>
    <w:rsid w:val="00442436"/>
    <w:rsid w:val="004431F5"/>
    <w:rsid w:val="00444D1D"/>
    <w:rsid w:val="00444E21"/>
    <w:rsid w:val="00446D1D"/>
    <w:rsid w:val="004475B8"/>
    <w:rsid w:val="004479DD"/>
    <w:rsid w:val="00451274"/>
    <w:rsid w:val="00454025"/>
    <w:rsid w:val="00454FCE"/>
    <w:rsid w:val="00455E46"/>
    <w:rsid w:val="00457D0A"/>
    <w:rsid w:val="004606EA"/>
    <w:rsid w:val="004675BC"/>
    <w:rsid w:val="00470356"/>
    <w:rsid w:val="00471700"/>
    <w:rsid w:val="004736D9"/>
    <w:rsid w:val="00481BFE"/>
    <w:rsid w:val="004824C0"/>
    <w:rsid w:val="00492122"/>
    <w:rsid w:val="0049632E"/>
    <w:rsid w:val="004A1E13"/>
    <w:rsid w:val="004A2EE6"/>
    <w:rsid w:val="004A4C24"/>
    <w:rsid w:val="004A7272"/>
    <w:rsid w:val="004B2236"/>
    <w:rsid w:val="004B40A1"/>
    <w:rsid w:val="004B4A22"/>
    <w:rsid w:val="004B4B52"/>
    <w:rsid w:val="004B5F5A"/>
    <w:rsid w:val="004C14BF"/>
    <w:rsid w:val="004C22C5"/>
    <w:rsid w:val="004C3BA3"/>
    <w:rsid w:val="004C46A2"/>
    <w:rsid w:val="004C4B41"/>
    <w:rsid w:val="004C4D0C"/>
    <w:rsid w:val="004D187F"/>
    <w:rsid w:val="004D26BD"/>
    <w:rsid w:val="004D51B6"/>
    <w:rsid w:val="004D5E30"/>
    <w:rsid w:val="004D610D"/>
    <w:rsid w:val="004D730E"/>
    <w:rsid w:val="004D7701"/>
    <w:rsid w:val="004E0DC6"/>
    <w:rsid w:val="004E11CF"/>
    <w:rsid w:val="004E15A3"/>
    <w:rsid w:val="004E285A"/>
    <w:rsid w:val="004E7A96"/>
    <w:rsid w:val="004F036F"/>
    <w:rsid w:val="004F2772"/>
    <w:rsid w:val="004F6E43"/>
    <w:rsid w:val="004F7307"/>
    <w:rsid w:val="004F77A1"/>
    <w:rsid w:val="004F7875"/>
    <w:rsid w:val="004F7D65"/>
    <w:rsid w:val="00500544"/>
    <w:rsid w:val="005008E6"/>
    <w:rsid w:val="00501DE9"/>
    <w:rsid w:val="0050205F"/>
    <w:rsid w:val="00502685"/>
    <w:rsid w:val="00502A7A"/>
    <w:rsid w:val="00506D2C"/>
    <w:rsid w:val="00510AFA"/>
    <w:rsid w:val="00510D0F"/>
    <w:rsid w:val="00517D5D"/>
    <w:rsid w:val="00520C98"/>
    <w:rsid w:val="005218E3"/>
    <w:rsid w:val="005226E5"/>
    <w:rsid w:val="00523365"/>
    <w:rsid w:val="00524504"/>
    <w:rsid w:val="00525623"/>
    <w:rsid w:val="00525AC5"/>
    <w:rsid w:val="00526768"/>
    <w:rsid w:val="0052696E"/>
    <w:rsid w:val="00527CE5"/>
    <w:rsid w:val="00530369"/>
    <w:rsid w:val="00532A98"/>
    <w:rsid w:val="0053369F"/>
    <w:rsid w:val="00533724"/>
    <w:rsid w:val="00535BC8"/>
    <w:rsid w:val="00535F91"/>
    <w:rsid w:val="0054109F"/>
    <w:rsid w:val="005414A4"/>
    <w:rsid w:val="00541E6D"/>
    <w:rsid w:val="00543851"/>
    <w:rsid w:val="00545E9D"/>
    <w:rsid w:val="00546125"/>
    <w:rsid w:val="005500E5"/>
    <w:rsid w:val="00551DC0"/>
    <w:rsid w:val="005546CF"/>
    <w:rsid w:val="00554AAD"/>
    <w:rsid w:val="00557411"/>
    <w:rsid w:val="005605AE"/>
    <w:rsid w:val="00564052"/>
    <w:rsid w:val="005658EB"/>
    <w:rsid w:val="00567A72"/>
    <w:rsid w:val="00572CAE"/>
    <w:rsid w:val="00575EB9"/>
    <w:rsid w:val="00580B9B"/>
    <w:rsid w:val="00580EB1"/>
    <w:rsid w:val="00583F1F"/>
    <w:rsid w:val="00584900"/>
    <w:rsid w:val="00586312"/>
    <w:rsid w:val="005903B9"/>
    <w:rsid w:val="00597118"/>
    <w:rsid w:val="005A19E0"/>
    <w:rsid w:val="005A2923"/>
    <w:rsid w:val="005A30BA"/>
    <w:rsid w:val="005A36FD"/>
    <w:rsid w:val="005A4849"/>
    <w:rsid w:val="005A503D"/>
    <w:rsid w:val="005A5EB4"/>
    <w:rsid w:val="005B3BEF"/>
    <w:rsid w:val="005B41A0"/>
    <w:rsid w:val="005B45BE"/>
    <w:rsid w:val="005B4910"/>
    <w:rsid w:val="005C384E"/>
    <w:rsid w:val="005C474F"/>
    <w:rsid w:val="005C6562"/>
    <w:rsid w:val="005C7CF6"/>
    <w:rsid w:val="005D16E5"/>
    <w:rsid w:val="005D5503"/>
    <w:rsid w:val="005D65C4"/>
    <w:rsid w:val="005D7D88"/>
    <w:rsid w:val="005D7EA4"/>
    <w:rsid w:val="005E09C6"/>
    <w:rsid w:val="005E0FCC"/>
    <w:rsid w:val="005E1C0B"/>
    <w:rsid w:val="005F0813"/>
    <w:rsid w:val="005F2125"/>
    <w:rsid w:val="005F599A"/>
    <w:rsid w:val="005F6BA7"/>
    <w:rsid w:val="005F6F48"/>
    <w:rsid w:val="005F70CF"/>
    <w:rsid w:val="0060171A"/>
    <w:rsid w:val="006027DB"/>
    <w:rsid w:val="00602AD8"/>
    <w:rsid w:val="00603DC1"/>
    <w:rsid w:val="0060591C"/>
    <w:rsid w:val="0060758A"/>
    <w:rsid w:val="006155B7"/>
    <w:rsid w:val="00616394"/>
    <w:rsid w:val="00617C65"/>
    <w:rsid w:val="00620A7D"/>
    <w:rsid w:val="00621CC2"/>
    <w:rsid w:val="00623186"/>
    <w:rsid w:val="00623CC5"/>
    <w:rsid w:val="00624BE9"/>
    <w:rsid w:val="00625EA5"/>
    <w:rsid w:val="0062642E"/>
    <w:rsid w:val="00626886"/>
    <w:rsid w:val="0062693D"/>
    <w:rsid w:val="00626D09"/>
    <w:rsid w:val="00640608"/>
    <w:rsid w:val="00641D58"/>
    <w:rsid w:val="006422DD"/>
    <w:rsid w:val="0064429E"/>
    <w:rsid w:val="006453BA"/>
    <w:rsid w:val="00646C5E"/>
    <w:rsid w:val="00646E14"/>
    <w:rsid w:val="00646EE1"/>
    <w:rsid w:val="00651206"/>
    <w:rsid w:val="006535A8"/>
    <w:rsid w:val="00654893"/>
    <w:rsid w:val="006557F6"/>
    <w:rsid w:val="0065686E"/>
    <w:rsid w:val="00656F7E"/>
    <w:rsid w:val="00657093"/>
    <w:rsid w:val="006572CD"/>
    <w:rsid w:val="00657A57"/>
    <w:rsid w:val="00660F6E"/>
    <w:rsid w:val="00663301"/>
    <w:rsid w:val="00663407"/>
    <w:rsid w:val="00664DBB"/>
    <w:rsid w:val="00667C7E"/>
    <w:rsid w:val="00667D6D"/>
    <w:rsid w:val="00670198"/>
    <w:rsid w:val="006703BF"/>
    <w:rsid w:val="00675847"/>
    <w:rsid w:val="006802A5"/>
    <w:rsid w:val="00680B7F"/>
    <w:rsid w:val="00682013"/>
    <w:rsid w:val="00682738"/>
    <w:rsid w:val="00683A28"/>
    <w:rsid w:val="00684CCC"/>
    <w:rsid w:val="00686FF0"/>
    <w:rsid w:val="0069073E"/>
    <w:rsid w:val="00691939"/>
    <w:rsid w:val="006966BB"/>
    <w:rsid w:val="00697DD0"/>
    <w:rsid w:val="006A241B"/>
    <w:rsid w:val="006A50D8"/>
    <w:rsid w:val="006B1802"/>
    <w:rsid w:val="006B2AA5"/>
    <w:rsid w:val="006B4F82"/>
    <w:rsid w:val="006B5E51"/>
    <w:rsid w:val="006B61A4"/>
    <w:rsid w:val="006C0A3C"/>
    <w:rsid w:val="006C30E1"/>
    <w:rsid w:val="006C3D3F"/>
    <w:rsid w:val="006D2764"/>
    <w:rsid w:val="006D2916"/>
    <w:rsid w:val="006D4385"/>
    <w:rsid w:val="006E1739"/>
    <w:rsid w:val="006E173F"/>
    <w:rsid w:val="006E3E38"/>
    <w:rsid w:val="006E78DB"/>
    <w:rsid w:val="006F4B61"/>
    <w:rsid w:val="006F4D1D"/>
    <w:rsid w:val="006F5671"/>
    <w:rsid w:val="006F6A9F"/>
    <w:rsid w:val="006F736B"/>
    <w:rsid w:val="007013A9"/>
    <w:rsid w:val="00702533"/>
    <w:rsid w:val="00703298"/>
    <w:rsid w:val="00704A7D"/>
    <w:rsid w:val="00705752"/>
    <w:rsid w:val="00706D81"/>
    <w:rsid w:val="007131FA"/>
    <w:rsid w:val="007168F8"/>
    <w:rsid w:val="007212C7"/>
    <w:rsid w:val="00721434"/>
    <w:rsid w:val="00721CE4"/>
    <w:rsid w:val="00723340"/>
    <w:rsid w:val="0072718B"/>
    <w:rsid w:val="0072786C"/>
    <w:rsid w:val="00730FAA"/>
    <w:rsid w:val="0073141E"/>
    <w:rsid w:val="007320CB"/>
    <w:rsid w:val="00732EED"/>
    <w:rsid w:val="007331B7"/>
    <w:rsid w:val="00733714"/>
    <w:rsid w:val="007351AC"/>
    <w:rsid w:val="00736440"/>
    <w:rsid w:val="00736F18"/>
    <w:rsid w:val="00741DFE"/>
    <w:rsid w:val="007426C4"/>
    <w:rsid w:val="00742CAD"/>
    <w:rsid w:val="007450DD"/>
    <w:rsid w:val="00745AC5"/>
    <w:rsid w:val="00746206"/>
    <w:rsid w:val="00751826"/>
    <w:rsid w:val="00754874"/>
    <w:rsid w:val="007551EE"/>
    <w:rsid w:val="0075623A"/>
    <w:rsid w:val="00760FF7"/>
    <w:rsid w:val="00761FE0"/>
    <w:rsid w:val="007632B4"/>
    <w:rsid w:val="00764E18"/>
    <w:rsid w:val="00764F61"/>
    <w:rsid w:val="007656EC"/>
    <w:rsid w:val="007700F9"/>
    <w:rsid w:val="00774A83"/>
    <w:rsid w:val="00774FA1"/>
    <w:rsid w:val="00775736"/>
    <w:rsid w:val="00775C41"/>
    <w:rsid w:val="00777CF7"/>
    <w:rsid w:val="00781D30"/>
    <w:rsid w:val="00784A7E"/>
    <w:rsid w:val="00784E2F"/>
    <w:rsid w:val="00787960"/>
    <w:rsid w:val="00787FEE"/>
    <w:rsid w:val="007908E3"/>
    <w:rsid w:val="00792BEC"/>
    <w:rsid w:val="00794919"/>
    <w:rsid w:val="007968F1"/>
    <w:rsid w:val="00796D94"/>
    <w:rsid w:val="007A0492"/>
    <w:rsid w:val="007A0497"/>
    <w:rsid w:val="007A65CC"/>
    <w:rsid w:val="007A6CF1"/>
    <w:rsid w:val="007A7156"/>
    <w:rsid w:val="007B1471"/>
    <w:rsid w:val="007B23B8"/>
    <w:rsid w:val="007B23DC"/>
    <w:rsid w:val="007B41B3"/>
    <w:rsid w:val="007B4550"/>
    <w:rsid w:val="007B5734"/>
    <w:rsid w:val="007C00D4"/>
    <w:rsid w:val="007C0DEF"/>
    <w:rsid w:val="007C1F8B"/>
    <w:rsid w:val="007C2843"/>
    <w:rsid w:val="007C3E36"/>
    <w:rsid w:val="007C4A49"/>
    <w:rsid w:val="007C4CDD"/>
    <w:rsid w:val="007C51D8"/>
    <w:rsid w:val="007C5CC5"/>
    <w:rsid w:val="007C7B34"/>
    <w:rsid w:val="007D11A0"/>
    <w:rsid w:val="007D161C"/>
    <w:rsid w:val="007D37B0"/>
    <w:rsid w:val="007D39EB"/>
    <w:rsid w:val="007E0088"/>
    <w:rsid w:val="007E047C"/>
    <w:rsid w:val="007E0806"/>
    <w:rsid w:val="007E0C0B"/>
    <w:rsid w:val="007E1B82"/>
    <w:rsid w:val="007E4739"/>
    <w:rsid w:val="007E48DE"/>
    <w:rsid w:val="007E7CDD"/>
    <w:rsid w:val="007F1B26"/>
    <w:rsid w:val="007F4005"/>
    <w:rsid w:val="007F42FB"/>
    <w:rsid w:val="007F72CB"/>
    <w:rsid w:val="007F7519"/>
    <w:rsid w:val="007F7C97"/>
    <w:rsid w:val="008011D3"/>
    <w:rsid w:val="008020BC"/>
    <w:rsid w:val="0080286C"/>
    <w:rsid w:val="00807B45"/>
    <w:rsid w:val="00810717"/>
    <w:rsid w:val="00810865"/>
    <w:rsid w:val="00811183"/>
    <w:rsid w:val="00811204"/>
    <w:rsid w:val="00811E22"/>
    <w:rsid w:val="00813FB2"/>
    <w:rsid w:val="00816025"/>
    <w:rsid w:val="008172E0"/>
    <w:rsid w:val="0081784F"/>
    <w:rsid w:val="00817C48"/>
    <w:rsid w:val="008200B9"/>
    <w:rsid w:val="008204DE"/>
    <w:rsid w:val="0082104D"/>
    <w:rsid w:val="0082356E"/>
    <w:rsid w:val="008250BF"/>
    <w:rsid w:val="00825296"/>
    <w:rsid w:val="00825E9C"/>
    <w:rsid w:val="008310BA"/>
    <w:rsid w:val="00832A2B"/>
    <w:rsid w:val="00832C43"/>
    <w:rsid w:val="00834C13"/>
    <w:rsid w:val="0083671B"/>
    <w:rsid w:val="00840DEE"/>
    <w:rsid w:val="00841926"/>
    <w:rsid w:val="00843567"/>
    <w:rsid w:val="008516BB"/>
    <w:rsid w:val="008519BB"/>
    <w:rsid w:val="0085287C"/>
    <w:rsid w:val="008536AA"/>
    <w:rsid w:val="008538DD"/>
    <w:rsid w:val="00853B1C"/>
    <w:rsid w:val="00863821"/>
    <w:rsid w:val="008638BF"/>
    <w:rsid w:val="00866E90"/>
    <w:rsid w:val="00873100"/>
    <w:rsid w:val="00880089"/>
    <w:rsid w:val="00882821"/>
    <w:rsid w:val="0088356A"/>
    <w:rsid w:val="008871D9"/>
    <w:rsid w:val="00887F00"/>
    <w:rsid w:val="00891A30"/>
    <w:rsid w:val="00897FCA"/>
    <w:rsid w:val="008A5E3B"/>
    <w:rsid w:val="008A670C"/>
    <w:rsid w:val="008A7020"/>
    <w:rsid w:val="008B2C1D"/>
    <w:rsid w:val="008B3230"/>
    <w:rsid w:val="008B3C4B"/>
    <w:rsid w:val="008B4946"/>
    <w:rsid w:val="008B6485"/>
    <w:rsid w:val="008C0799"/>
    <w:rsid w:val="008C1D0C"/>
    <w:rsid w:val="008C2121"/>
    <w:rsid w:val="008C4823"/>
    <w:rsid w:val="008C51B1"/>
    <w:rsid w:val="008C5704"/>
    <w:rsid w:val="008C57DF"/>
    <w:rsid w:val="008C61D6"/>
    <w:rsid w:val="008D0701"/>
    <w:rsid w:val="008D2A1C"/>
    <w:rsid w:val="008D3A6D"/>
    <w:rsid w:val="008D512E"/>
    <w:rsid w:val="008D631B"/>
    <w:rsid w:val="008D7194"/>
    <w:rsid w:val="008D7C14"/>
    <w:rsid w:val="008E000C"/>
    <w:rsid w:val="008E06F9"/>
    <w:rsid w:val="008E39A4"/>
    <w:rsid w:val="008E56A8"/>
    <w:rsid w:val="008E58F4"/>
    <w:rsid w:val="008F155A"/>
    <w:rsid w:val="008F33E2"/>
    <w:rsid w:val="008F44A8"/>
    <w:rsid w:val="008F710F"/>
    <w:rsid w:val="00900C62"/>
    <w:rsid w:val="00901DDF"/>
    <w:rsid w:val="00902433"/>
    <w:rsid w:val="00902E39"/>
    <w:rsid w:val="00904CCF"/>
    <w:rsid w:val="00907438"/>
    <w:rsid w:val="00907BD1"/>
    <w:rsid w:val="00912877"/>
    <w:rsid w:val="0091324D"/>
    <w:rsid w:val="00913B32"/>
    <w:rsid w:val="00914990"/>
    <w:rsid w:val="0091552F"/>
    <w:rsid w:val="00916E47"/>
    <w:rsid w:val="00917292"/>
    <w:rsid w:val="0091764A"/>
    <w:rsid w:val="00917BE5"/>
    <w:rsid w:val="00917CFB"/>
    <w:rsid w:val="0092240A"/>
    <w:rsid w:val="00922B6C"/>
    <w:rsid w:val="00925D94"/>
    <w:rsid w:val="009268A9"/>
    <w:rsid w:val="00927B0D"/>
    <w:rsid w:val="00930442"/>
    <w:rsid w:val="00930FC8"/>
    <w:rsid w:val="00931E7F"/>
    <w:rsid w:val="00932F3C"/>
    <w:rsid w:val="00933315"/>
    <w:rsid w:val="00933739"/>
    <w:rsid w:val="00933C4D"/>
    <w:rsid w:val="00935DBB"/>
    <w:rsid w:val="00935EB7"/>
    <w:rsid w:val="00936343"/>
    <w:rsid w:val="0093692B"/>
    <w:rsid w:val="00940FE7"/>
    <w:rsid w:val="0094192B"/>
    <w:rsid w:val="00942742"/>
    <w:rsid w:val="00943520"/>
    <w:rsid w:val="00943A92"/>
    <w:rsid w:val="00944666"/>
    <w:rsid w:val="00944CDE"/>
    <w:rsid w:val="009453AC"/>
    <w:rsid w:val="00947679"/>
    <w:rsid w:val="009477B6"/>
    <w:rsid w:val="00947E33"/>
    <w:rsid w:val="00951050"/>
    <w:rsid w:val="009523C4"/>
    <w:rsid w:val="00952DEE"/>
    <w:rsid w:val="00952F88"/>
    <w:rsid w:val="00954E5B"/>
    <w:rsid w:val="00954E82"/>
    <w:rsid w:val="00957922"/>
    <w:rsid w:val="00962796"/>
    <w:rsid w:val="00970450"/>
    <w:rsid w:val="009704DE"/>
    <w:rsid w:val="0097227F"/>
    <w:rsid w:val="0097326B"/>
    <w:rsid w:val="009754A1"/>
    <w:rsid w:val="00976FC2"/>
    <w:rsid w:val="009804D8"/>
    <w:rsid w:val="00980BCC"/>
    <w:rsid w:val="009812D6"/>
    <w:rsid w:val="009826EB"/>
    <w:rsid w:val="00983553"/>
    <w:rsid w:val="00985588"/>
    <w:rsid w:val="0098657E"/>
    <w:rsid w:val="00986952"/>
    <w:rsid w:val="0098705D"/>
    <w:rsid w:val="00990EFB"/>
    <w:rsid w:val="0099140F"/>
    <w:rsid w:val="00991485"/>
    <w:rsid w:val="00994302"/>
    <w:rsid w:val="0099577C"/>
    <w:rsid w:val="00995853"/>
    <w:rsid w:val="009976BF"/>
    <w:rsid w:val="00997A53"/>
    <w:rsid w:val="009A0F1D"/>
    <w:rsid w:val="009A1938"/>
    <w:rsid w:val="009A4449"/>
    <w:rsid w:val="009A500D"/>
    <w:rsid w:val="009A56A2"/>
    <w:rsid w:val="009A6AD0"/>
    <w:rsid w:val="009A7A42"/>
    <w:rsid w:val="009B162F"/>
    <w:rsid w:val="009B1CD3"/>
    <w:rsid w:val="009B2AE9"/>
    <w:rsid w:val="009B4216"/>
    <w:rsid w:val="009B51B9"/>
    <w:rsid w:val="009B6F03"/>
    <w:rsid w:val="009B7DA1"/>
    <w:rsid w:val="009C09FA"/>
    <w:rsid w:val="009C191C"/>
    <w:rsid w:val="009C2017"/>
    <w:rsid w:val="009C5C03"/>
    <w:rsid w:val="009C6F07"/>
    <w:rsid w:val="009D001C"/>
    <w:rsid w:val="009D1F9D"/>
    <w:rsid w:val="009D2724"/>
    <w:rsid w:val="009D604F"/>
    <w:rsid w:val="009D6402"/>
    <w:rsid w:val="009D6F89"/>
    <w:rsid w:val="009D70BB"/>
    <w:rsid w:val="009D738A"/>
    <w:rsid w:val="009E105D"/>
    <w:rsid w:val="009E3508"/>
    <w:rsid w:val="009E41D9"/>
    <w:rsid w:val="009E6D17"/>
    <w:rsid w:val="009F18B3"/>
    <w:rsid w:val="009F1E4C"/>
    <w:rsid w:val="009F2893"/>
    <w:rsid w:val="009F34B0"/>
    <w:rsid w:val="009F3647"/>
    <w:rsid w:val="009F37F3"/>
    <w:rsid w:val="009F3F00"/>
    <w:rsid w:val="009F52E6"/>
    <w:rsid w:val="009F67B0"/>
    <w:rsid w:val="009F695A"/>
    <w:rsid w:val="009F6CF5"/>
    <w:rsid w:val="00A00C58"/>
    <w:rsid w:val="00A02DA7"/>
    <w:rsid w:val="00A033E4"/>
    <w:rsid w:val="00A04BD8"/>
    <w:rsid w:val="00A05548"/>
    <w:rsid w:val="00A1098C"/>
    <w:rsid w:val="00A12922"/>
    <w:rsid w:val="00A13807"/>
    <w:rsid w:val="00A14364"/>
    <w:rsid w:val="00A145E1"/>
    <w:rsid w:val="00A15A85"/>
    <w:rsid w:val="00A16A9D"/>
    <w:rsid w:val="00A16EE5"/>
    <w:rsid w:val="00A17C33"/>
    <w:rsid w:val="00A20DE6"/>
    <w:rsid w:val="00A237D5"/>
    <w:rsid w:val="00A24A3C"/>
    <w:rsid w:val="00A2513B"/>
    <w:rsid w:val="00A260C2"/>
    <w:rsid w:val="00A274E6"/>
    <w:rsid w:val="00A31277"/>
    <w:rsid w:val="00A369DB"/>
    <w:rsid w:val="00A378CB"/>
    <w:rsid w:val="00A40A0C"/>
    <w:rsid w:val="00A410A9"/>
    <w:rsid w:val="00A433CD"/>
    <w:rsid w:val="00A46252"/>
    <w:rsid w:val="00A463A0"/>
    <w:rsid w:val="00A502B4"/>
    <w:rsid w:val="00A53DC0"/>
    <w:rsid w:val="00A540F3"/>
    <w:rsid w:val="00A54DD9"/>
    <w:rsid w:val="00A55BE5"/>
    <w:rsid w:val="00A60737"/>
    <w:rsid w:val="00A6186C"/>
    <w:rsid w:val="00A63FD7"/>
    <w:rsid w:val="00A642FF"/>
    <w:rsid w:val="00A64EA7"/>
    <w:rsid w:val="00A65757"/>
    <w:rsid w:val="00A65AB0"/>
    <w:rsid w:val="00A65DD6"/>
    <w:rsid w:val="00A674A1"/>
    <w:rsid w:val="00A6785E"/>
    <w:rsid w:val="00A7029F"/>
    <w:rsid w:val="00A707DB"/>
    <w:rsid w:val="00A710B7"/>
    <w:rsid w:val="00A725E1"/>
    <w:rsid w:val="00A72759"/>
    <w:rsid w:val="00A73BD1"/>
    <w:rsid w:val="00A74D34"/>
    <w:rsid w:val="00A74F8E"/>
    <w:rsid w:val="00A82818"/>
    <w:rsid w:val="00A8484E"/>
    <w:rsid w:val="00A84B86"/>
    <w:rsid w:val="00A87218"/>
    <w:rsid w:val="00A900D5"/>
    <w:rsid w:val="00A91A35"/>
    <w:rsid w:val="00A93F92"/>
    <w:rsid w:val="00AA1032"/>
    <w:rsid w:val="00AA4656"/>
    <w:rsid w:val="00AA4DF5"/>
    <w:rsid w:val="00AA59F4"/>
    <w:rsid w:val="00AA5B17"/>
    <w:rsid w:val="00AA6DB7"/>
    <w:rsid w:val="00AA7549"/>
    <w:rsid w:val="00AB2E21"/>
    <w:rsid w:val="00AB2E85"/>
    <w:rsid w:val="00AB4E1B"/>
    <w:rsid w:val="00AB5565"/>
    <w:rsid w:val="00AB5A57"/>
    <w:rsid w:val="00AB5C68"/>
    <w:rsid w:val="00AB6F87"/>
    <w:rsid w:val="00AC15E3"/>
    <w:rsid w:val="00AC360D"/>
    <w:rsid w:val="00AC59D5"/>
    <w:rsid w:val="00AC650E"/>
    <w:rsid w:val="00AC71A0"/>
    <w:rsid w:val="00AC7D02"/>
    <w:rsid w:val="00AD027E"/>
    <w:rsid w:val="00AD246F"/>
    <w:rsid w:val="00AD467D"/>
    <w:rsid w:val="00AD6224"/>
    <w:rsid w:val="00AD658F"/>
    <w:rsid w:val="00AE3170"/>
    <w:rsid w:val="00AE327B"/>
    <w:rsid w:val="00AE356B"/>
    <w:rsid w:val="00AE627B"/>
    <w:rsid w:val="00AE7475"/>
    <w:rsid w:val="00AF2052"/>
    <w:rsid w:val="00AF26CE"/>
    <w:rsid w:val="00AF3E55"/>
    <w:rsid w:val="00AF3F47"/>
    <w:rsid w:val="00AF4009"/>
    <w:rsid w:val="00AF45C1"/>
    <w:rsid w:val="00AF5FA0"/>
    <w:rsid w:val="00AF5FFF"/>
    <w:rsid w:val="00AF61EB"/>
    <w:rsid w:val="00AF663C"/>
    <w:rsid w:val="00B026C0"/>
    <w:rsid w:val="00B02AFF"/>
    <w:rsid w:val="00B033FD"/>
    <w:rsid w:val="00B06C5C"/>
    <w:rsid w:val="00B0730F"/>
    <w:rsid w:val="00B10AA9"/>
    <w:rsid w:val="00B11678"/>
    <w:rsid w:val="00B11C2A"/>
    <w:rsid w:val="00B123C9"/>
    <w:rsid w:val="00B13EFE"/>
    <w:rsid w:val="00B15A30"/>
    <w:rsid w:val="00B200F7"/>
    <w:rsid w:val="00B208E0"/>
    <w:rsid w:val="00B2259F"/>
    <w:rsid w:val="00B2263E"/>
    <w:rsid w:val="00B23FA7"/>
    <w:rsid w:val="00B254CB"/>
    <w:rsid w:val="00B255CB"/>
    <w:rsid w:val="00B30226"/>
    <w:rsid w:val="00B3397A"/>
    <w:rsid w:val="00B37871"/>
    <w:rsid w:val="00B41225"/>
    <w:rsid w:val="00B412D7"/>
    <w:rsid w:val="00B43BC7"/>
    <w:rsid w:val="00B44511"/>
    <w:rsid w:val="00B50922"/>
    <w:rsid w:val="00B50A3F"/>
    <w:rsid w:val="00B50C12"/>
    <w:rsid w:val="00B51EA5"/>
    <w:rsid w:val="00B5442A"/>
    <w:rsid w:val="00B5763A"/>
    <w:rsid w:val="00B634E3"/>
    <w:rsid w:val="00B63811"/>
    <w:rsid w:val="00B66815"/>
    <w:rsid w:val="00B66CE3"/>
    <w:rsid w:val="00B679A7"/>
    <w:rsid w:val="00B70525"/>
    <w:rsid w:val="00B712C8"/>
    <w:rsid w:val="00B716BD"/>
    <w:rsid w:val="00B71775"/>
    <w:rsid w:val="00B73F4A"/>
    <w:rsid w:val="00B75BE8"/>
    <w:rsid w:val="00B77A97"/>
    <w:rsid w:val="00B800D5"/>
    <w:rsid w:val="00B8290B"/>
    <w:rsid w:val="00B87059"/>
    <w:rsid w:val="00B9229B"/>
    <w:rsid w:val="00B95097"/>
    <w:rsid w:val="00B9786B"/>
    <w:rsid w:val="00B979E2"/>
    <w:rsid w:val="00BA26DB"/>
    <w:rsid w:val="00BA2A15"/>
    <w:rsid w:val="00BA2CDE"/>
    <w:rsid w:val="00BA3B47"/>
    <w:rsid w:val="00BA3D0B"/>
    <w:rsid w:val="00BA5CC1"/>
    <w:rsid w:val="00BA7D9E"/>
    <w:rsid w:val="00BB09BC"/>
    <w:rsid w:val="00BB0E7A"/>
    <w:rsid w:val="00BB11B1"/>
    <w:rsid w:val="00BB3C17"/>
    <w:rsid w:val="00BB5214"/>
    <w:rsid w:val="00BB5A1C"/>
    <w:rsid w:val="00BB7AC9"/>
    <w:rsid w:val="00BB7EC2"/>
    <w:rsid w:val="00BC1067"/>
    <w:rsid w:val="00BC36AF"/>
    <w:rsid w:val="00BC42C3"/>
    <w:rsid w:val="00BD6286"/>
    <w:rsid w:val="00BD6A7C"/>
    <w:rsid w:val="00BD6B20"/>
    <w:rsid w:val="00BE0E2D"/>
    <w:rsid w:val="00BE0F45"/>
    <w:rsid w:val="00BE1237"/>
    <w:rsid w:val="00BE3BCE"/>
    <w:rsid w:val="00BE495E"/>
    <w:rsid w:val="00BE5926"/>
    <w:rsid w:val="00BE608E"/>
    <w:rsid w:val="00BE68EC"/>
    <w:rsid w:val="00BE7E78"/>
    <w:rsid w:val="00BF1112"/>
    <w:rsid w:val="00BF1390"/>
    <w:rsid w:val="00BF3615"/>
    <w:rsid w:val="00BF4DA4"/>
    <w:rsid w:val="00BF5C21"/>
    <w:rsid w:val="00BF5DC0"/>
    <w:rsid w:val="00BF75D2"/>
    <w:rsid w:val="00C00B07"/>
    <w:rsid w:val="00C039FD"/>
    <w:rsid w:val="00C06A05"/>
    <w:rsid w:val="00C1098D"/>
    <w:rsid w:val="00C112DF"/>
    <w:rsid w:val="00C11717"/>
    <w:rsid w:val="00C12318"/>
    <w:rsid w:val="00C147B3"/>
    <w:rsid w:val="00C1482F"/>
    <w:rsid w:val="00C16011"/>
    <w:rsid w:val="00C17308"/>
    <w:rsid w:val="00C17BD9"/>
    <w:rsid w:val="00C20378"/>
    <w:rsid w:val="00C21F9B"/>
    <w:rsid w:val="00C22F09"/>
    <w:rsid w:val="00C248AB"/>
    <w:rsid w:val="00C374C9"/>
    <w:rsid w:val="00C37CBD"/>
    <w:rsid w:val="00C415DB"/>
    <w:rsid w:val="00C4209E"/>
    <w:rsid w:val="00C447D8"/>
    <w:rsid w:val="00C47BF4"/>
    <w:rsid w:val="00C51048"/>
    <w:rsid w:val="00C61361"/>
    <w:rsid w:val="00C63690"/>
    <w:rsid w:val="00C645D1"/>
    <w:rsid w:val="00C65471"/>
    <w:rsid w:val="00C67499"/>
    <w:rsid w:val="00C720BA"/>
    <w:rsid w:val="00C74D86"/>
    <w:rsid w:val="00C74DCD"/>
    <w:rsid w:val="00C76842"/>
    <w:rsid w:val="00C77298"/>
    <w:rsid w:val="00C80135"/>
    <w:rsid w:val="00C81EBE"/>
    <w:rsid w:val="00C857C6"/>
    <w:rsid w:val="00C921DC"/>
    <w:rsid w:val="00C93BA9"/>
    <w:rsid w:val="00C93D69"/>
    <w:rsid w:val="00C96445"/>
    <w:rsid w:val="00C96B90"/>
    <w:rsid w:val="00C97EC7"/>
    <w:rsid w:val="00CA0AF6"/>
    <w:rsid w:val="00CA4394"/>
    <w:rsid w:val="00CA66ED"/>
    <w:rsid w:val="00CA6947"/>
    <w:rsid w:val="00CA756E"/>
    <w:rsid w:val="00CA766A"/>
    <w:rsid w:val="00CB2980"/>
    <w:rsid w:val="00CB6C1C"/>
    <w:rsid w:val="00CB77CF"/>
    <w:rsid w:val="00CC12AC"/>
    <w:rsid w:val="00CC25D3"/>
    <w:rsid w:val="00CC2881"/>
    <w:rsid w:val="00CC5E33"/>
    <w:rsid w:val="00CC7739"/>
    <w:rsid w:val="00CD22C2"/>
    <w:rsid w:val="00CD33DF"/>
    <w:rsid w:val="00CD4C37"/>
    <w:rsid w:val="00CD665D"/>
    <w:rsid w:val="00CD716D"/>
    <w:rsid w:val="00CD77E1"/>
    <w:rsid w:val="00CE19C2"/>
    <w:rsid w:val="00CE3646"/>
    <w:rsid w:val="00CE3B23"/>
    <w:rsid w:val="00CE4796"/>
    <w:rsid w:val="00CE4C9E"/>
    <w:rsid w:val="00CE736C"/>
    <w:rsid w:val="00CF111A"/>
    <w:rsid w:val="00CF2109"/>
    <w:rsid w:val="00CF21AD"/>
    <w:rsid w:val="00CF3F21"/>
    <w:rsid w:val="00CF4AF4"/>
    <w:rsid w:val="00D021E0"/>
    <w:rsid w:val="00D02D84"/>
    <w:rsid w:val="00D02FD7"/>
    <w:rsid w:val="00D05CCF"/>
    <w:rsid w:val="00D138EB"/>
    <w:rsid w:val="00D13D65"/>
    <w:rsid w:val="00D15078"/>
    <w:rsid w:val="00D15E0B"/>
    <w:rsid w:val="00D177F7"/>
    <w:rsid w:val="00D2194E"/>
    <w:rsid w:val="00D22AE8"/>
    <w:rsid w:val="00D25CA6"/>
    <w:rsid w:val="00D31CA6"/>
    <w:rsid w:val="00D343BD"/>
    <w:rsid w:val="00D35DF2"/>
    <w:rsid w:val="00D3626B"/>
    <w:rsid w:val="00D368F1"/>
    <w:rsid w:val="00D43AF2"/>
    <w:rsid w:val="00D44B4A"/>
    <w:rsid w:val="00D46D97"/>
    <w:rsid w:val="00D470A3"/>
    <w:rsid w:val="00D5409E"/>
    <w:rsid w:val="00D54F2D"/>
    <w:rsid w:val="00D5523C"/>
    <w:rsid w:val="00D558AE"/>
    <w:rsid w:val="00D56956"/>
    <w:rsid w:val="00D56EE9"/>
    <w:rsid w:val="00D5764C"/>
    <w:rsid w:val="00D57EF8"/>
    <w:rsid w:val="00D60BF0"/>
    <w:rsid w:val="00D62CBE"/>
    <w:rsid w:val="00D6374F"/>
    <w:rsid w:val="00D6381A"/>
    <w:rsid w:val="00D63E3E"/>
    <w:rsid w:val="00D64324"/>
    <w:rsid w:val="00D651A9"/>
    <w:rsid w:val="00D65FD7"/>
    <w:rsid w:val="00D66177"/>
    <w:rsid w:val="00D67C45"/>
    <w:rsid w:val="00D709A8"/>
    <w:rsid w:val="00D7236F"/>
    <w:rsid w:val="00D73BDA"/>
    <w:rsid w:val="00D74832"/>
    <w:rsid w:val="00D75325"/>
    <w:rsid w:val="00D75CBC"/>
    <w:rsid w:val="00D7729F"/>
    <w:rsid w:val="00D826AA"/>
    <w:rsid w:val="00D84470"/>
    <w:rsid w:val="00D87D3A"/>
    <w:rsid w:val="00D87E93"/>
    <w:rsid w:val="00D92B86"/>
    <w:rsid w:val="00D92BCB"/>
    <w:rsid w:val="00D93803"/>
    <w:rsid w:val="00D9547A"/>
    <w:rsid w:val="00DA2559"/>
    <w:rsid w:val="00DA53AE"/>
    <w:rsid w:val="00DA5F91"/>
    <w:rsid w:val="00DA6580"/>
    <w:rsid w:val="00DB0278"/>
    <w:rsid w:val="00DB4512"/>
    <w:rsid w:val="00DB4745"/>
    <w:rsid w:val="00DB68D6"/>
    <w:rsid w:val="00DC21AA"/>
    <w:rsid w:val="00DC29A3"/>
    <w:rsid w:val="00DC300A"/>
    <w:rsid w:val="00DC342A"/>
    <w:rsid w:val="00DC3D8F"/>
    <w:rsid w:val="00DC4DE2"/>
    <w:rsid w:val="00DC56CB"/>
    <w:rsid w:val="00DC5FA5"/>
    <w:rsid w:val="00DC609D"/>
    <w:rsid w:val="00DC6832"/>
    <w:rsid w:val="00DC754B"/>
    <w:rsid w:val="00DD09E8"/>
    <w:rsid w:val="00DD2E70"/>
    <w:rsid w:val="00DD2EF0"/>
    <w:rsid w:val="00DD3CDE"/>
    <w:rsid w:val="00DD4478"/>
    <w:rsid w:val="00DE0086"/>
    <w:rsid w:val="00DE2F2E"/>
    <w:rsid w:val="00DE30A7"/>
    <w:rsid w:val="00DE3A93"/>
    <w:rsid w:val="00DE5BAE"/>
    <w:rsid w:val="00DE5CD5"/>
    <w:rsid w:val="00DF07A3"/>
    <w:rsid w:val="00DF1330"/>
    <w:rsid w:val="00DF15A8"/>
    <w:rsid w:val="00DF30DC"/>
    <w:rsid w:val="00DF7F73"/>
    <w:rsid w:val="00E03C54"/>
    <w:rsid w:val="00E06500"/>
    <w:rsid w:val="00E10C93"/>
    <w:rsid w:val="00E123AF"/>
    <w:rsid w:val="00E1423A"/>
    <w:rsid w:val="00E319D2"/>
    <w:rsid w:val="00E3424E"/>
    <w:rsid w:val="00E36EF9"/>
    <w:rsid w:val="00E40965"/>
    <w:rsid w:val="00E40A0D"/>
    <w:rsid w:val="00E40A41"/>
    <w:rsid w:val="00E40B66"/>
    <w:rsid w:val="00E42288"/>
    <w:rsid w:val="00E42A59"/>
    <w:rsid w:val="00E42C4C"/>
    <w:rsid w:val="00E44C0D"/>
    <w:rsid w:val="00E458FD"/>
    <w:rsid w:val="00E45D50"/>
    <w:rsid w:val="00E46150"/>
    <w:rsid w:val="00E46A70"/>
    <w:rsid w:val="00E474F6"/>
    <w:rsid w:val="00E51032"/>
    <w:rsid w:val="00E5366B"/>
    <w:rsid w:val="00E56A77"/>
    <w:rsid w:val="00E65022"/>
    <w:rsid w:val="00E658BD"/>
    <w:rsid w:val="00E711E2"/>
    <w:rsid w:val="00E7243C"/>
    <w:rsid w:val="00E73128"/>
    <w:rsid w:val="00E73C25"/>
    <w:rsid w:val="00E74D19"/>
    <w:rsid w:val="00E7515F"/>
    <w:rsid w:val="00E76695"/>
    <w:rsid w:val="00E772A7"/>
    <w:rsid w:val="00E77FD9"/>
    <w:rsid w:val="00E81348"/>
    <w:rsid w:val="00E82967"/>
    <w:rsid w:val="00E834C7"/>
    <w:rsid w:val="00E83BA7"/>
    <w:rsid w:val="00E859C8"/>
    <w:rsid w:val="00E875EE"/>
    <w:rsid w:val="00E8787A"/>
    <w:rsid w:val="00E87911"/>
    <w:rsid w:val="00E9027F"/>
    <w:rsid w:val="00E9083F"/>
    <w:rsid w:val="00E92CE7"/>
    <w:rsid w:val="00E93BC6"/>
    <w:rsid w:val="00E93C7D"/>
    <w:rsid w:val="00E959BD"/>
    <w:rsid w:val="00E95FE1"/>
    <w:rsid w:val="00E978E9"/>
    <w:rsid w:val="00EA15A1"/>
    <w:rsid w:val="00EA1730"/>
    <w:rsid w:val="00EA1E3E"/>
    <w:rsid w:val="00EA2966"/>
    <w:rsid w:val="00EA3E4B"/>
    <w:rsid w:val="00EA5B5E"/>
    <w:rsid w:val="00EA5E00"/>
    <w:rsid w:val="00EA6E4E"/>
    <w:rsid w:val="00EB14E8"/>
    <w:rsid w:val="00EB1ED0"/>
    <w:rsid w:val="00EB70E6"/>
    <w:rsid w:val="00EC0885"/>
    <w:rsid w:val="00EC1432"/>
    <w:rsid w:val="00EC1F09"/>
    <w:rsid w:val="00EC224D"/>
    <w:rsid w:val="00EC28A9"/>
    <w:rsid w:val="00EC2E36"/>
    <w:rsid w:val="00EC3C7F"/>
    <w:rsid w:val="00EC4332"/>
    <w:rsid w:val="00EC585E"/>
    <w:rsid w:val="00EC6005"/>
    <w:rsid w:val="00EC6E9F"/>
    <w:rsid w:val="00ED0B61"/>
    <w:rsid w:val="00ED291E"/>
    <w:rsid w:val="00ED6BF6"/>
    <w:rsid w:val="00EE07F4"/>
    <w:rsid w:val="00EE38B5"/>
    <w:rsid w:val="00EE6BBC"/>
    <w:rsid w:val="00EF4160"/>
    <w:rsid w:val="00EF4446"/>
    <w:rsid w:val="00EF4C71"/>
    <w:rsid w:val="00EF53CA"/>
    <w:rsid w:val="00EF6D27"/>
    <w:rsid w:val="00F01DDB"/>
    <w:rsid w:val="00F01FD8"/>
    <w:rsid w:val="00F02B5A"/>
    <w:rsid w:val="00F03166"/>
    <w:rsid w:val="00F03235"/>
    <w:rsid w:val="00F035A1"/>
    <w:rsid w:val="00F052EC"/>
    <w:rsid w:val="00F055EB"/>
    <w:rsid w:val="00F107D6"/>
    <w:rsid w:val="00F159F0"/>
    <w:rsid w:val="00F17AA1"/>
    <w:rsid w:val="00F22D29"/>
    <w:rsid w:val="00F23006"/>
    <w:rsid w:val="00F25F5C"/>
    <w:rsid w:val="00F26DA9"/>
    <w:rsid w:val="00F320C8"/>
    <w:rsid w:val="00F32332"/>
    <w:rsid w:val="00F32A48"/>
    <w:rsid w:val="00F33B2B"/>
    <w:rsid w:val="00F33C86"/>
    <w:rsid w:val="00F33CB1"/>
    <w:rsid w:val="00F3536B"/>
    <w:rsid w:val="00F368AD"/>
    <w:rsid w:val="00F40418"/>
    <w:rsid w:val="00F42353"/>
    <w:rsid w:val="00F4708B"/>
    <w:rsid w:val="00F47D48"/>
    <w:rsid w:val="00F53AA1"/>
    <w:rsid w:val="00F55788"/>
    <w:rsid w:val="00F577D3"/>
    <w:rsid w:val="00F61739"/>
    <w:rsid w:val="00F61917"/>
    <w:rsid w:val="00F61F72"/>
    <w:rsid w:val="00F64166"/>
    <w:rsid w:val="00F651E3"/>
    <w:rsid w:val="00F67120"/>
    <w:rsid w:val="00F700AD"/>
    <w:rsid w:val="00F72853"/>
    <w:rsid w:val="00F758B3"/>
    <w:rsid w:val="00F77583"/>
    <w:rsid w:val="00F77E46"/>
    <w:rsid w:val="00F8236D"/>
    <w:rsid w:val="00F85F84"/>
    <w:rsid w:val="00F8601A"/>
    <w:rsid w:val="00F906A2"/>
    <w:rsid w:val="00F92211"/>
    <w:rsid w:val="00F928FF"/>
    <w:rsid w:val="00F9390A"/>
    <w:rsid w:val="00F94AA4"/>
    <w:rsid w:val="00F94C05"/>
    <w:rsid w:val="00F9547A"/>
    <w:rsid w:val="00F96F4C"/>
    <w:rsid w:val="00FA0E95"/>
    <w:rsid w:val="00FA2F39"/>
    <w:rsid w:val="00FA4DDA"/>
    <w:rsid w:val="00FB41A8"/>
    <w:rsid w:val="00FB5CF0"/>
    <w:rsid w:val="00FB6536"/>
    <w:rsid w:val="00FB7C18"/>
    <w:rsid w:val="00FC62C7"/>
    <w:rsid w:val="00FC793D"/>
    <w:rsid w:val="00FD0B0A"/>
    <w:rsid w:val="00FD20A7"/>
    <w:rsid w:val="00FD26D7"/>
    <w:rsid w:val="00FD3F7E"/>
    <w:rsid w:val="00FD4BF2"/>
    <w:rsid w:val="00FD508D"/>
    <w:rsid w:val="00FD790D"/>
    <w:rsid w:val="00FD7AD0"/>
    <w:rsid w:val="00FE077C"/>
    <w:rsid w:val="00FE0BC4"/>
    <w:rsid w:val="00FE2C29"/>
    <w:rsid w:val="00FE2D2A"/>
    <w:rsid w:val="00FE3C07"/>
    <w:rsid w:val="00FE6089"/>
    <w:rsid w:val="00FE680C"/>
    <w:rsid w:val="00FF0F14"/>
    <w:rsid w:val="00FF34C0"/>
    <w:rsid w:val="00FF52EB"/>
    <w:rsid w:val="00FF5963"/>
    <w:rsid w:val="00FF5F7E"/>
    <w:rsid w:val="00FF69C1"/>
    <w:rsid w:val="00FF6AA1"/>
    <w:rsid w:val="00FF7595"/>
    <w:rsid w:val="01E639C3"/>
    <w:rsid w:val="04B3EEA5"/>
    <w:rsid w:val="0AC8F9F3"/>
    <w:rsid w:val="0DADB9F0"/>
    <w:rsid w:val="10EF32E1"/>
    <w:rsid w:val="11D6CFBB"/>
    <w:rsid w:val="19976F9C"/>
    <w:rsid w:val="1CCE0633"/>
    <w:rsid w:val="25A77E8B"/>
    <w:rsid w:val="25ACA2FA"/>
    <w:rsid w:val="2BC772D3"/>
    <w:rsid w:val="2EA6482D"/>
    <w:rsid w:val="2F2EB3D5"/>
    <w:rsid w:val="2FC65DFF"/>
    <w:rsid w:val="3129EC79"/>
    <w:rsid w:val="3859C48F"/>
    <w:rsid w:val="39C68E71"/>
    <w:rsid w:val="3AFDC776"/>
    <w:rsid w:val="3EF894AC"/>
    <w:rsid w:val="3F42BF2E"/>
    <w:rsid w:val="444F15D6"/>
    <w:rsid w:val="4B02263B"/>
    <w:rsid w:val="4D0D4C1D"/>
    <w:rsid w:val="4DDFF713"/>
    <w:rsid w:val="50E2C618"/>
    <w:rsid w:val="5382CD06"/>
    <w:rsid w:val="58881A27"/>
    <w:rsid w:val="5C58D95F"/>
    <w:rsid w:val="5CD11C22"/>
    <w:rsid w:val="605A116F"/>
    <w:rsid w:val="63F0D0EF"/>
    <w:rsid w:val="6408A717"/>
    <w:rsid w:val="65E24AB1"/>
    <w:rsid w:val="667E4D9B"/>
    <w:rsid w:val="6AA918DE"/>
    <w:rsid w:val="6B10D55A"/>
    <w:rsid w:val="6CE1FE1B"/>
    <w:rsid w:val="6F2C2FD6"/>
    <w:rsid w:val="7561E10D"/>
    <w:rsid w:val="761EC8C1"/>
    <w:rsid w:val="79C28112"/>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1B971"/>
  <w15:chartTrackingRefBased/>
  <w15:docId w15:val="{0B2303CE-51D0-4E3B-A239-880D52DAD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2"/>
    <w:lsdException w:name="List Bullet" w:uiPriority="2"/>
    <w:lsdException w:name="List Number" w:uiPriority="2"/>
    <w:lsdException w:name="List 2" w:uiPriority="2"/>
    <w:lsdException w:name="List 3" w:uiPriority="2"/>
    <w:lsdException w:name="List 4" w:uiPriority="2"/>
    <w:lsdException w:name="List 5" w:uiPriority="2"/>
    <w:lsdException w:name="List Bullet 2" w:uiPriority="2"/>
    <w:lsdException w:name="List Bullet 3" w:uiPriority="2"/>
    <w:lsdException w:name="List Bullet 4" w:uiPriority="2"/>
    <w:lsdException w:name="List Bullet 5" w:uiPriority="2"/>
    <w:lsdException w:name="List Number 2" w:uiPriority="2"/>
    <w:lsdException w:name="List Number 3" w:uiPriority="2"/>
    <w:lsdException w:name="List Number 4" w:uiPriority="2"/>
    <w:lsdException w:name="List Number 5" w:uiPriority="2"/>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0137C4"/>
    <w:pPr>
      <w:spacing w:after="120" w:line="276" w:lineRule="auto"/>
    </w:pPr>
    <w:rPr>
      <w:rFonts w:ascii="Sofia Pro" w:hAnsi="Sofia Pro"/>
      <w:lang w:val="fr-CA"/>
    </w:rPr>
  </w:style>
  <w:style w:type="paragraph" w:styleId="Heading1">
    <w:name w:val="heading 1"/>
    <w:basedOn w:val="Normal"/>
    <w:next w:val="Normal"/>
    <w:link w:val="Heading1Char"/>
    <w:qFormat/>
    <w:rsid w:val="00811183"/>
    <w:pPr>
      <w:keepNext/>
      <w:keepLines/>
      <w:spacing w:before="480" w:after="240"/>
      <w:outlineLvl w:val="0"/>
    </w:pPr>
    <w:rPr>
      <w:rFonts w:ascii="Cinzel SemiBold" w:eastAsiaTheme="majorEastAsia" w:hAnsi="Cinzel SemiBold" w:cstheme="majorBidi"/>
      <w:color w:val="002060"/>
      <w:sz w:val="48"/>
      <w:szCs w:val="32"/>
    </w:rPr>
  </w:style>
  <w:style w:type="paragraph" w:styleId="Heading2">
    <w:name w:val="heading 2"/>
    <w:basedOn w:val="Normal"/>
    <w:next w:val="Normal"/>
    <w:link w:val="Heading2Char"/>
    <w:qFormat/>
    <w:rsid w:val="00933739"/>
    <w:pPr>
      <w:keepNext/>
      <w:keepLines/>
      <w:spacing w:before="240" w:after="240"/>
      <w:outlineLvl w:val="1"/>
    </w:pPr>
    <w:rPr>
      <w:rFonts w:ascii="Cinzel SemiBold" w:eastAsiaTheme="majorEastAsia" w:hAnsi="Cinzel SemiBold" w:cstheme="majorBidi"/>
      <w:color w:val="002060"/>
      <w:sz w:val="36"/>
      <w:szCs w:val="26"/>
    </w:rPr>
  </w:style>
  <w:style w:type="paragraph" w:styleId="Heading3">
    <w:name w:val="heading 3"/>
    <w:basedOn w:val="Normal"/>
    <w:next w:val="Normal"/>
    <w:link w:val="Heading3Char"/>
    <w:qFormat/>
    <w:rsid w:val="00BD6286"/>
    <w:pPr>
      <w:keepNext/>
      <w:keepLines/>
      <w:spacing w:before="240" w:after="240"/>
      <w:outlineLvl w:val="2"/>
    </w:pPr>
    <w:rPr>
      <w:rFonts w:ascii="Cinzel SemiBold" w:eastAsiaTheme="majorEastAsia" w:hAnsi="Cinzel SemiBold" w:cstheme="majorBidi"/>
      <w:color w:val="002060"/>
      <w:sz w:val="28"/>
      <w:szCs w:val="24"/>
    </w:rPr>
  </w:style>
  <w:style w:type="paragraph" w:styleId="Heading4">
    <w:name w:val="heading 4"/>
    <w:basedOn w:val="Normal"/>
    <w:next w:val="Normal"/>
    <w:link w:val="Heading4Char"/>
    <w:qFormat/>
    <w:rsid w:val="000D10C7"/>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1183"/>
    <w:rPr>
      <w:rFonts w:ascii="Cinzel SemiBold" w:eastAsiaTheme="majorEastAsia" w:hAnsi="Cinzel SemiBold" w:cstheme="majorBidi"/>
      <w:color w:val="002060"/>
      <w:sz w:val="48"/>
      <w:szCs w:val="32"/>
      <w:lang w:val="fr-CA"/>
    </w:rPr>
  </w:style>
  <w:style w:type="character" w:customStyle="1" w:styleId="Heading2Char">
    <w:name w:val="Heading 2 Char"/>
    <w:basedOn w:val="DefaultParagraphFont"/>
    <w:link w:val="Heading2"/>
    <w:rsid w:val="00933739"/>
    <w:rPr>
      <w:rFonts w:ascii="Cinzel SemiBold" w:eastAsiaTheme="majorEastAsia" w:hAnsi="Cinzel SemiBold" w:cstheme="majorBidi"/>
      <w:color w:val="002060"/>
      <w:sz w:val="36"/>
      <w:szCs w:val="26"/>
      <w:lang w:val="fr-CA"/>
    </w:rPr>
  </w:style>
  <w:style w:type="paragraph" w:styleId="ListParagraph">
    <w:name w:val="List Paragraph"/>
    <w:basedOn w:val="Normal"/>
    <w:uiPriority w:val="34"/>
    <w:qFormat/>
    <w:rsid w:val="0005272D"/>
    <w:pPr>
      <w:numPr>
        <w:numId w:val="20"/>
      </w:numPr>
      <w:ind w:left="720"/>
    </w:pPr>
  </w:style>
  <w:style w:type="character" w:customStyle="1" w:styleId="Heading3Char">
    <w:name w:val="Heading 3 Char"/>
    <w:basedOn w:val="DefaultParagraphFont"/>
    <w:link w:val="Heading3"/>
    <w:rsid w:val="00BD6286"/>
    <w:rPr>
      <w:rFonts w:ascii="Cinzel SemiBold" w:eastAsiaTheme="majorEastAsia" w:hAnsi="Cinzel SemiBold" w:cstheme="majorBidi"/>
      <w:color w:val="002060"/>
      <w:sz w:val="28"/>
      <w:szCs w:val="24"/>
      <w:lang w:val="fr-CA"/>
    </w:rPr>
  </w:style>
  <w:style w:type="paragraph" w:styleId="Title">
    <w:name w:val="Title"/>
    <w:basedOn w:val="Normal"/>
    <w:next w:val="Normal"/>
    <w:link w:val="TitleChar"/>
    <w:qFormat/>
    <w:rsid w:val="00F96F4C"/>
    <w:pPr>
      <w:spacing w:before="600" w:line="360" w:lineRule="auto"/>
    </w:pPr>
    <w:rPr>
      <w:rFonts w:ascii="Cinzel SemiBold" w:eastAsiaTheme="majorEastAsia" w:hAnsi="Cinzel SemiBold" w:cstheme="majorBidi"/>
      <w:color w:val="002060"/>
      <w:spacing w:val="-10"/>
      <w:kern w:val="28"/>
      <w:sz w:val="44"/>
      <w:szCs w:val="44"/>
    </w:rPr>
  </w:style>
  <w:style w:type="character" w:customStyle="1" w:styleId="TitleChar">
    <w:name w:val="Title Char"/>
    <w:basedOn w:val="DefaultParagraphFont"/>
    <w:link w:val="Title"/>
    <w:rsid w:val="00F96F4C"/>
    <w:rPr>
      <w:rFonts w:ascii="Cinzel SemiBold" w:eastAsiaTheme="majorEastAsia" w:hAnsi="Cinzel SemiBold" w:cstheme="majorBidi"/>
      <w:color w:val="002060"/>
      <w:spacing w:val="-10"/>
      <w:kern w:val="28"/>
      <w:sz w:val="44"/>
      <w:szCs w:val="44"/>
      <w:lang w:val="fr-CA"/>
    </w:rPr>
  </w:style>
  <w:style w:type="paragraph" w:styleId="Header">
    <w:name w:val="header"/>
    <w:basedOn w:val="Normal"/>
    <w:link w:val="HeaderChar"/>
    <w:rsid w:val="00F53AA1"/>
    <w:pPr>
      <w:tabs>
        <w:tab w:val="center" w:pos="4680"/>
        <w:tab w:val="right" w:pos="9360"/>
      </w:tabs>
      <w:spacing w:after="0" w:line="240" w:lineRule="auto"/>
    </w:pPr>
  </w:style>
  <w:style w:type="character" w:customStyle="1" w:styleId="HeaderChar">
    <w:name w:val="Header Char"/>
    <w:basedOn w:val="DefaultParagraphFont"/>
    <w:link w:val="Header"/>
    <w:rsid w:val="00F42353"/>
    <w:rPr>
      <w:rFonts w:ascii="Sofia Pro" w:hAnsi="Sofia Pro"/>
      <w:lang w:val="fr-CA"/>
    </w:rPr>
  </w:style>
  <w:style w:type="paragraph" w:styleId="Footer">
    <w:name w:val="footer"/>
    <w:basedOn w:val="Normal"/>
    <w:link w:val="FooterChar"/>
    <w:rsid w:val="00F53AA1"/>
    <w:pPr>
      <w:tabs>
        <w:tab w:val="center" w:pos="4680"/>
        <w:tab w:val="right" w:pos="9360"/>
      </w:tabs>
      <w:spacing w:after="0" w:line="240" w:lineRule="auto"/>
    </w:pPr>
  </w:style>
  <w:style w:type="character" w:customStyle="1" w:styleId="FooterChar">
    <w:name w:val="Footer Char"/>
    <w:basedOn w:val="DefaultParagraphFont"/>
    <w:link w:val="Footer"/>
    <w:rsid w:val="00F42353"/>
    <w:rPr>
      <w:rFonts w:ascii="Sofia Pro" w:hAnsi="Sofia Pro"/>
      <w:lang w:val="fr-CA"/>
    </w:rPr>
  </w:style>
  <w:style w:type="paragraph" w:styleId="TOC1">
    <w:name w:val="toc 1"/>
    <w:basedOn w:val="Normal"/>
    <w:next w:val="Normal"/>
    <w:autoRedefine/>
    <w:uiPriority w:val="39"/>
    <w:rsid w:val="0097326B"/>
    <w:pPr>
      <w:tabs>
        <w:tab w:val="right" w:leader="dot" w:pos="9350"/>
      </w:tabs>
      <w:spacing w:before="120"/>
    </w:pPr>
    <w:rPr>
      <w:b/>
      <w:smallCaps/>
    </w:rPr>
  </w:style>
  <w:style w:type="paragraph" w:styleId="TOC2">
    <w:name w:val="toc 2"/>
    <w:basedOn w:val="Normal"/>
    <w:next w:val="Normal"/>
    <w:autoRedefine/>
    <w:uiPriority w:val="39"/>
    <w:rsid w:val="00F01FD8"/>
    <w:pPr>
      <w:tabs>
        <w:tab w:val="right" w:leader="dot" w:pos="9350"/>
      </w:tabs>
      <w:spacing w:after="0"/>
      <w:ind w:left="360"/>
      <w:contextualSpacing/>
    </w:pPr>
  </w:style>
  <w:style w:type="paragraph" w:styleId="TOC3">
    <w:name w:val="toc 3"/>
    <w:basedOn w:val="Normal"/>
    <w:next w:val="Normal"/>
    <w:autoRedefine/>
    <w:uiPriority w:val="39"/>
    <w:rsid w:val="00F01FD8"/>
    <w:pPr>
      <w:spacing w:after="0"/>
      <w:ind w:left="720"/>
      <w:contextualSpacing/>
    </w:pPr>
  </w:style>
  <w:style w:type="character" w:styleId="Hyperlink">
    <w:name w:val="Hyperlink"/>
    <w:basedOn w:val="DefaultParagraphFont"/>
    <w:uiPriority w:val="99"/>
    <w:rsid w:val="00F53AA1"/>
    <w:rPr>
      <w:color w:val="0563C1" w:themeColor="hyperlink"/>
      <w:u w:val="single"/>
    </w:rPr>
  </w:style>
  <w:style w:type="paragraph" w:styleId="Caption">
    <w:name w:val="caption"/>
    <w:basedOn w:val="Normal"/>
    <w:next w:val="Normal"/>
    <w:qFormat/>
    <w:rsid w:val="005218E3"/>
    <w:pPr>
      <w:keepNext/>
      <w:spacing w:before="240" w:line="240" w:lineRule="auto"/>
      <w:jc w:val="center"/>
    </w:pPr>
    <w:rPr>
      <w:i/>
      <w:iCs/>
      <w:color w:val="000000" w:themeColor="text1"/>
      <w:sz w:val="20"/>
      <w:szCs w:val="18"/>
    </w:rPr>
  </w:style>
  <w:style w:type="paragraph" w:styleId="List">
    <w:name w:val="List"/>
    <w:basedOn w:val="Normal"/>
    <w:uiPriority w:val="99"/>
    <w:semiHidden/>
    <w:rsid w:val="00190B85"/>
    <w:pPr>
      <w:ind w:left="360" w:hanging="360"/>
      <w:contextualSpacing/>
    </w:pPr>
  </w:style>
  <w:style w:type="paragraph" w:styleId="List2">
    <w:name w:val="List 2"/>
    <w:basedOn w:val="Normal"/>
    <w:uiPriority w:val="99"/>
    <w:semiHidden/>
    <w:rsid w:val="00190B85"/>
    <w:pPr>
      <w:ind w:left="720" w:hanging="360"/>
      <w:contextualSpacing/>
    </w:pPr>
  </w:style>
  <w:style w:type="paragraph" w:styleId="List3">
    <w:name w:val="List 3"/>
    <w:basedOn w:val="Normal"/>
    <w:uiPriority w:val="99"/>
    <w:semiHidden/>
    <w:rsid w:val="00190B85"/>
    <w:pPr>
      <w:ind w:left="1080" w:hanging="360"/>
      <w:contextualSpacing/>
    </w:pPr>
  </w:style>
  <w:style w:type="paragraph" w:styleId="List4">
    <w:name w:val="List 4"/>
    <w:basedOn w:val="Normal"/>
    <w:uiPriority w:val="99"/>
    <w:semiHidden/>
    <w:rsid w:val="00190B85"/>
    <w:pPr>
      <w:ind w:left="1440" w:hanging="360"/>
      <w:contextualSpacing/>
    </w:pPr>
  </w:style>
  <w:style w:type="paragraph" w:styleId="List5">
    <w:name w:val="List 5"/>
    <w:basedOn w:val="Normal"/>
    <w:uiPriority w:val="99"/>
    <w:semiHidden/>
    <w:rsid w:val="00190B85"/>
    <w:pPr>
      <w:ind w:left="1800" w:hanging="360"/>
      <w:contextualSpacing/>
    </w:pPr>
  </w:style>
  <w:style w:type="paragraph" w:styleId="ListBullet">
    <w:name w:val="List Bullet"/>
    <w:basedOn w:val="Normal"/>
    <w:rsid w:val="00792BEC"/>
    <w:pPr>
      <w:numPr>
        <w:numId w:val="5"/>
      </w:numPr>
      <w:tabs>
        <w:tab w:val="left" w:pos="720"/>
      </w:tabs>
    </w:pPr>
    <w:rPr>
      <w:noProof/>
    </w:rPr>
  </w:style>
  <w:style w:type="paragraph" w:styleId="ListBullet2">
    <w:name w:val="List Bullet 2"/>
    <w:basedOn w:val="Normal"/>
    <w:rsid w:val="0005272D"/>
    <w:pPr>
      <w:numPr>
        <w:numId w:val="6"/>
      </w:numPr>
      <w:ind w:left="1080"/>
      <w:contextualSpacing/>
    </w:pPr>
    <w:rPr>
      <w:noProof/>
    </w:rPr>
  </w:style>
  <w:style w:type="paragraph" w:styleId="ListBullet3">
    <w:name w:val="List Bullet 3"/>
    <w:basedOn w:val="Normal"/>
    <w:rsid w:val="0005272D"/>
    <w:pPr>
      <w:numPr>
        <w:numId w:val="7"/>
      </w:numPr>
      <w:ind w:left="1440"/>
      <w:contextualSpacing/>
    </w:pPr>
    <w:rPr>
      <w:noProof/>
    </w:rPr>
  </w:style>
  <w:style w:type="paragraph" w:styleId="ListBullet4">
    <w:name w:val="List Bullet 4"/>
    <w:basedOn w:val="Normal"/>
    <w:rsid w:val="0005272D"/>
    <w:pPr>
      <w:numPr>
        <w:numId w:val="8"/>
      </w:numPr>
      <w:tabs>
        <w:tab w:val="clear" w:pos="1440"/>
      </w:tabs>
      <w:ind w:left="1800"/>
      <w:contextualSpacing/>
    </w:pPr>
    <w:rPr>
      <w:noProof/>
    </w:rPr>
  </w:style>
  <w:style w:type="paragraph" w:styleId="ListBullet5">
    <w:name w:val="List Bullet 5"/>
    <w:basedOn w:val="Normal"/>
    <w:rsid w:val="0005272D"/>
    <w:pPr>
      <w:numPr>
        <w:numId w:val="9"/>
      </w:numPr>
      <w:ind w:left="2160"/>
      <w:contextualSpacing/>
    </w:pPr>
    <w:rPr>
      <w:noProof/>
    </w:rPr>
  </w:style>
  <w:style w:type="paragraph" w:styleId="ListNumber">
    <w:name w:val="List Number"/>
    <w:basedOn w:val="ListParagraph"/>
    <w:rsid w:val="00DC21AA"/>
    <w:pPr>
      <w:ind w:left="360"/>
    </w:pPr>
  </w:style>
  <w:style w:type="paragraph" w:styleId="ListNumber2">
    <w:name w:val="List Number 2"/>
    <w:basedOn w:val="Normal"/>
    <w:uiPriority w:val="99"/>
    <w:semiHidden/>
    <w:rsid w:val="00190B85"/>
    <w:pPr>
      <w:numPr>
        <w:numId w:val="11"/>
      </w:numPr>
      <w:contextualSpacing/>
    </w:pPr>
  </w:style>
  <w:style w:type="paragraph" w:styleId="ListNumber3">
    <w:name w:val="List Number 3"/>
    <w:basedOn w:val="Normal"/>
    <w:uiPriority w:val="99"/>
    <w:semiHidden/>
    <w:rsid w:val="00190B85"/>
    <w:pPr>
      <w:numPr>
        <w:numId w:val="12"/>
      </w:numPr>
      <w:contextualSpacing/>
    </w:pPr>
  </w:style>
  <w:style w:type="paragraph" w:styleId="ListNumber4">
    <w:name w:val="List Number 4"/>
    <w:basedOn w:val="Normal"/>
    <w:uiPriority w:val="99"/>
    <w:semiHidden/>
    <w:rsid w:val="00190B85"/>
    <w:pPr>
      <w:numPr>
        <w:numId w:val="13"/>
      </w:numPr>
      <w:contextualSpacing/>
    </w:pPr>
  </w:style>
  <w:style w:type="paragraph" w:styleId="ListNumber5">
    <w:name w:val="List Number 5"/>
    <w:basedOn w:val="Normal"/>
    <w:uiPriority w:val="99"/>
    <w:semiHidden/>
    <w:rsid w:val="00190B85"/>
    <w:pPr>
      <w:numPr>
        <w:numId w:val="14"/>
      </w:numPr>
      <w:contextualSpacing/>
    </w:pPr>
  </w:style>
  <w:style w:type="table" w:styleId="TableGrid">
    <w:name w:val="Table Grid"/>
    <w:basedOn w:val="TableNormal"/>
    <w:uiPriority w:val="39"/>
    <w:rsid w:val="009F6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9F67B0"/>
    <w:pPr>
      <w:keepNext/>
      <w:spacing w:before="60" w:after="60"/>
    </w:pPr>
  </w:style>
  <w:style w:type="table" w:styleId="GridTable4-Accent3">
    <w:name w:val="Grid Table 4 Accent 3"/>
    <w:basedOn w:val="TableNormal"/>
    <w:uiPriority w:val="49"/>
    <w:rsid w:val="009F67B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pPr>
        <w:wordWrap/>
        <w:jc w:val="center"/>
      </w:pPr>
      <w:rPr>
        <w:rFonts w:ascii="Sofia Pro" w:hAnsi="Sofia Pro"/>
        <w:b/>
        <w:bCs/>
        <w:color w:val="FFFFFF" w:themeColor="background1"/>
        <w:sz w:val="22"/>
      </w:rPr>
      <w:tblPr/>
      <w:tcPr>
        <w:shd w:val="clear" w:color="auto" w:fill="002060"/>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ableofFigures">
    <w:name w:val="table of figures"/>
    <w:basedOn w:val="Normal"/>
    <w:next w:val="Normal"/>
    <w:uiPriority w:val="99"/>
    <w:rsid w:val="00F96F4C"/>
    <w:pPr>
      <w:spacing w:after="0"/>
    </w:pPr>
  </w:style>
  <w:style w:type="paragraph" w:customStyle="1" w:styleId="Annexe">
    <w:name w:val="Annexe"/>
    <w:basedOn w:val="Heading1"/>
    <w:next w:val="Normal"/>
    <w:qFormat/>
    <w:rsid w:val="00792BEC"/>
    <w:pPr>
      <w:numPr>
        <w:numId w:val="21"/>
      </w:numPr>
      <w:tabs>
        <w:tab w:val="left" w:pos="2340"/>
      </w:tabs>
      <w:ind w:left="2347" w:hanging="2347"/>
    </w:pPr>
  </w:style>
  <w:style w:type="paragraph" w:customStyle="1" w:styleId="Heading0">
    <w:name w:val="Heading 0"/>
    <w:basedOn w:val="Title"/>
    <w:next w:val="Normal"/>
    <w:qFormat/>
    <w:rsid w:val="00933739"/>
    <w:pPr>
      <w:spacing w:after="240" w:line="276" w:lineRule="auto"/>
      <w:jc w:val="center"/>
      <w:outlineLvl w:val="0"/>
    </w:pPr>
    <w:rPr>
      <w:sz w:val="36"/>
    </w:rPr>
  </w:style>
  <w:style w:type="character" w:styleId="CommentReference">
    <w:name w:val="annotation reference"/>
    <w:basedOn w:val="DefaultParagraphFont"/>
    <w:uiPriority w:val="99"/>
    <w:semiHidden/>
    <w:rsid w:val="00BF3615"/>
    <w:rPr>
      <w:sz w:val="16"/>
      <w:szCs w:val="16"/>
    </w:rPr>
  </w:style>
  <w:style w:type="paragraph" w:styleId="CommentText">
    <w:name w:val="annotation text"/>
    <w:basedOn w:val="Normal"/>
    <w:link w:val="CommentTextChar"/>
    <w:uiPriority w:val="99"/>
    <w:semiHidden/>
    <w:rsid w:val="00BF3615"/>
    <w:pPr>
      <w:spacing w:line="240" w:lineRule="auto"/>
    </w:pPr>
    <w:rPr>
      <w:sz w:val="20"/>
      <w:szCs w:val="20"/>
    </w:rPr>
  </w:style>
  <w:style w:type="character" w:customStyle="1" w:styleId="CommentTextChar">
    <w:name w:val="Comment Text Char"/>
    <w:basedOn w:val="DefaultParagraphFont"/>
    <w:link w:val="CommentText"/>
    <w:uiPriority w:val="99"/>
    <w:semiHidden/>
    <w:rsid w:val="00BF3615"/>
    <w:rPr>
      <w:rFonts w:ascii="Sofia Pro" w:hAnsi="Sofia Pro"/>
      <w:sz w:val="20"/>
      <w:szCs w:val="20"/>
      <w:lang w:val="fr-CA"/>
    </w:rPr>
  </w:style>
  <w:style w:type="paragraph" w:styleId="CommentSubject">
    <w:name w:val="annotation subject"/>
    <w:basedOn w:val="CommentText"/>
    <w:next w:val="CommentText"/>
    <w:link w:val="CommentSubjectChar"/>
    <w:uiPriority w:val="99"/>
    <w:semiHidden/>
    <w:rsid w:val="00BF3615"/>
    <w:rPr>
      <w:b/>
      <w:bCs/>
    </w:rPr>
  </w:style>
  <w:style w:type="character" w:customStyle="1" w:styleId="CommentSubjectChar">
    <w:name w:val="Comment Subject Char"/>
    <w:basedOn w:val="CommentTextChar"/>
    <w:link w:val="CommentSubject"/>
    <w:uiPriority w:val="99"/>
    <w:semiHidden/>
    <w:rsid w:val="00BF3615"/>
    <w:rPr>
      <w:rFonts w:ascii="Sofia Pro" w:hAnsi="Sofia Pro"/>
      <w:b/>
      <w:bCs/>
      <w:sz w:val="20"/>
      <w:szCs w:val="20"/>
      <w:lang w:val="fr-CA"/>
    </w:rPr>
  </w:style>
  <w:style w:type="character" w:styleId="UnresolvedMention">
    <w:name w:val="Unresolved Mention"/>
    <w:basedOn w:val="DefaultParagraphFont"/>
    <w:uiPriority w:val="99"/>
    <w:semiHidden/>
    <w:rsid w:val="008B3C4B"/>
    <w:rPr>
      <w:color w:val="605E5C"/>
      <w:shd w:val="clear" w:color="auto" w:fill="E1DFDD"/>
    </w:rPr>
  </w:style>
  <w:style w:type="character" w:styleId="FollowedHyperlink">
    <w:name w:val="FollowedHyperlink"/>
    <w:basedOn w:val="DefaultParagraphFont"/>
    <w:uiPriority w:val="99"/>
    <w:semiHidden/>
    <w:rsid w:val="008B3C4B"/>
    <w:rPr>
      <w:color w:val="954F72" w:themeColor="followedHyperlink"/>
      <w:u w:val="single"/>
    </w:rPr>
  </w:style>
  <w:style w:type="character" w:customStyle="1" w:styleId="Heading4Char">
    <w:name w:val="Heading 4 Char"/>
    <w:basedOn w:val="DefaultParagraphFont"/>
    <w:link w:val="Heading4"/>
    <w:rsid w:val="000D10C7"/>
    <w:rPr>
      <w:rFonts w:ascii="Sofia Pro" w:hAnsi="Sofia Pro"/>
      <w:b/>
      <w:bCs/>
      <w:lang w:val="fr-CA"/>
    </w:rPr>
  </w:style>
  <w:style w:type="paragraph" w:styleId="Revision">
    <w:name w:val="Revision"/>
    <w:hidden/>
    <w:uiPriority w:val="99"/>
    <w:semiHidden/>
    <w:rsid w:val="003E70E1"/>
    <w:pPr>
      <w:spacing w:after="0" w:line="240" w:lineRule="auto"/>
    </w:pPr>
    <w:rPr>
      <w:rFonts w:ascii="Sofia Pro" w:hAnsi="Sofia Pro"/>
      <w:lang w:val="fr-CA"/>
    </w:rPr>
  </w:style>
  <w:style w:type="paragraph" w:styleId="NormalWeb">
    <w:name w:val="Normal (Web)"/>
    <w:basedOn w:val="Normal"/>
    <w:uiPriority w:val="99"/>
    <w:semiHidden/>
    <w:unhideWhenUsed/>
    <w:rsid w:val="00944666"/>
    <w:pPr>
      <w:spacing w:before="100" w:beforeAutospacing="1" w:after="100" w:afterAutospacing="1" w:line="240" w:lineRule="auto"/>
    </w:pPr>
    <w:rPr>
      <w:rFonts w:ascii="Times New Roman" w:eastAsia="Times New Roman" w:hAnsi="Times New Roman" w:cs="Times New Roman"/>
      <w:kern w:val="0"/>
      <w:sz w:val="24"/>
      <w:szCs w:val="24"/>
      <w:lang w:val="en-CA"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488733">
      <w:bodyDiv w:val="1"/>
      <w:marLeft w:val="0"/>
      <w:marRight w:val="0"/>
      <w:marTop w:val="0"/>
      <w:marBottom w:val="0"/>
      <w:divBdr>
        <w:top w:val="none" w:sz="0" w:space="0" w:color="auto"/>
        <w:left w:val="none" w:sz="0" w:space="0" w:color="auto"/>
        <w:bottom w:val="none" w:sz="0" w:space="0" w:color="auto"/>
        <w:right w:val="none" w:sz="0" w:space="0" w:color="auto"/>
      </w:divBdr>
    </w:div>
    <w:div w:id="118328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hyperlink" Target="mailto:benevolat@bicolline.org" TargetMode="External"/><Relationship Id="rId47" Type="http://schemas.openxmlformats.org/officeDocument/2006/relationships/hyperlink" Target="https://bicolline.org/guide-participant/carte-de-membre/" TargetMode="External"/><Relationship Id="rId63" Type="http://schemas.openxmlformats.org/officeDocument/2006/relationships/hyperlink" Target="mailto:urbanisme@bicolline.org" TargetMode="External"/><Relationship Id="rId68" Type="http://schemas.openxmlformats.org/officeDocument/2006/relationships/image" Target="media/image20.jpg"/><Relationship Id="rId84" Type="http://schemas.openxmlformats.org/officeDocument/2006/relationships/hyperlink" Target="https://tandemmauricie.ca/" TargetMode="External"/><Relationship Id="rId89" Type="http://schemas.openxmlformats.org/officeDocument/2006/relationships/hyperlink" Target="https://www.canada.ca/fr/sante-canada/services/changements-climatiques-sante/chaleur-accablante/comment-se-proteger.html" TargetMode="External"/><Relationship Id="rId16" Type="http://schemas.openxmlformats.org/officeDocument/2006/relationships/header" Target="header2.xm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mailto:accueilGB@bicolline.org" TargetMode="External"/><Relationship Id="rId37" Type="http://schemas.openxmlformats.org/officeDocument/2006/relationships/hyperlink" Target="mailto:tournois@bicolline.org" TargetMode="External"/><Relationship Id="rId53" Type="http://schemas.openxmlformats.org/officeDocument/2006/relationships/image" Target="media/image13.jpeg"/><Relationship Id="rId58" Type="http://schemas.openxmlformats.org/officeDocument/2006/relationships/image" Target="media/image16.png"/><Relationship Id="rId74" Type="http://schemas.openxmlformats.org/officeDocument/2006/relationships/header" Target="header9.xml"/><Relationship Id="rId79" Type="http://schemas.openxmlformats.org/officeDocument/2006/relationships/image" Target="media/image27.jpg"/><Relationship Id="rId102" Type="http://schemas.openxmlformats.org/officeDocument/2006/relationships/image" Target="media/image29.jpeg"/><Relationship Id="rId5" Type="http://schemas.openxmlformats.org/officeDocument/2006/relationships/numbering" Target="numbering.xml"/><Relationship Id="rId90" Type="http://schemas.openxmlformats.org/officeDocument/2006/relationships/hyperlink" Target="https://www.canada.ca/fr/sante-canada/services/vie-saine/votre-sante-vous/environnement/froid-extreme.html" TargetMode="External"/><Relationship Id="rId95" Type="http://schemas.openxmlformats.org/officeDocument/2006/relationships/header" Target="header11.xml"/><Relationship Id="rId22" Type="http://schemas.openxmlformats.org/officeDocument/2006/relationships/image" Target="media/image5.jpeg"/><Relationship Id="rId27" Type="http://schemas.openxmlformats.org/officeDocument/2006/relationships/image" Target="media/image10.jpeg"/><Relationship Id="rId43" Type="http://schemas.openxmlformats.org/officeDocument/2006/relationships/hyperlink" Target="https://bicolline.org/a-propos/" TargetMode="External"/><Relationship Id="rId48" Type="http://schemas.openxmlformats.org/officeDocument/2006/relationships/comments" Target="comments.xml"/><Relationship Id="rId64" Type="http://schemas.openxmlformats.org/officeDocument/2006/relationships/hyperlink" Target="mailto:urbanisme@bicolline.org" TargetMode="External"/><Relationship Id="rId69" Type="http://schemas.openxmlformats.org/officeDocument/2006/relationships/image" Target="media/image21.jpg"/><Relationship Id="rId80" Type="http://schemas.openxmlformats.org/officeDocument/2006/relationships/hyperlink" Target="mailto:info@bicolline.org" TargetMode="External"/><Relationship Id="rId85" Type="http://schemas.openxmlformats.org/officeDocument/2006/relationships/hyperlink" Target="https://www.cnesst.gouv.qc.ca/fr/prevention-securite/secourisme-en-milieu-travail/materiel-premiers-secours" TargetMode="External"/><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hyperlink" Target="mailto:combatGB@bicolline.org" TargetMode="External"/><Relationship Id="rId38" Type="http://schemas.openxmlformats.org/officeDocument/2006/relationships/hyperlink" Target="mailto:urbanisme@bicolline.org" TargetMode="External"/><Relationship Id="rId59" Type="http://schemas.openxmlformats.org/officeDocument/2006/relationships/hyperlink" Target="https://www.google.com/maps/place/46%C2%B035'53.1%22N+72%C2%B056'56.7%22W/@46.598084,-72.94908,17z/data=!3m1!4b1!4m4!3m3!8m2!3d46.598084!4d-72.94908?entry=ttu" TargetMode="External"/><Relationship Id="rId103" Type="http://schemas.openxmlformats.org/officeDocument/2006/relationships/image" Target="media/image30.png"/><Relationship Id="rId20" Type="http://schemas.openxmlformats.org/officeDocument/2006/relationships/image" Target="media/image3.jpeg"/><Relationship Id="rId41" Type="http://schemas.openxmlformats.org/officeDocument/2006/relationships/hyperlink" Target="https://bicolline.org/volontaires/" TargetMode="External"/><Relationship Id="rId54" Type="http://schemas.openxmlformats.org/officeDocument/2006/relationships/header" Target="header5.xml"/><Relationship Id="rId62" Type="http://schemas.openxmlformats.org/officeDocument/2006/relationships/hyperlink" Target="mailto:accueilGB@bicolline.org" TargetMode="External"/><Relationship Id="rId70" Type="http://schemas.openxmlformats.org/officeDocument/2006/relationships/image" Target="media/image22.png"/><Relationship Id="rId75" Type="http://schemas.openxmlformats.org/officeDocument/2006/relationships/header" Target="header10.xml"/><Relationship Id="rId83" Type="http://schemas.openxmlformats.org/officeDocument/2006/relationships/hyperlink" Target="https://www.calacs-entraide.ca/" TargetMode="External"/><Relationship Id="rId88" Type="http://schemas.openxmlformats.org/officeDocument/2006/relationships/hyperlink" Target="https://www.familiprix.com/fr/articles/choc-anaphylactique" TargetMode="External"/><Relationship Id="rId91" Type="http://schemas.openxmlformats.org/officeDocument/2006/relationships/hyperlink" Target="https://bicolline.org/normes-pour-feux-exterieurs/" TargetMode="External"/><Relationship Id="rId96" Type="http://schemas.openxmlformats.org/officeDocument/2006/relationships/hyperlink" Target="https://www.stationvidangevr.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mailto:info@bicolline.org" TargetMode="External"/><Relationship Id="rId49" Type="http://schemas.microsoft.com/office/2011/relationships/commentsExtended" Target="commentsExtended.xml"/><Relationship Id="rId57" Type="http://schemas.openxmlformats.org/officeDocument/2006/relationships/image" Target="media/image15.png"/><Relationship Id="rId106" Type="http://schemas.microsoft.com/office/2011/relationships/people" Target="people.xml"/><Relationship Id="rId10" Type="http://schemas.openxmlformats.org/officeDocument/2006/relationships/endnotes" Target="endnotes.xml"/><Relationship Id="rId31" Type="http://schemas.openxmlformats.org/officeDocument/2006/relationships/hyperlink" Target="mailto:info@bicolline.org" TargetMode="External"/><Relationship Id="rId44" Type="http://schemas.openxmlformats.org/officeDocument/2006/relationships/hyperlink" Target="https://bicolline.org/wp-content/uploads/2023/08/POLITIQUE_DE_PREVENTION_ET_DE_GESTION_DES_VIOLENCES_A_CARACTERE_SEXUEL_2023.pdf" TargetMode="External"/><Relationship Id="rId52" Type="http://schemas.openxmlformats.org/officeDocument/2006/relationships/hyperlink" Target="https://carte.bicolline.org/" TargetMode="External"/><Relationship Id="rId60" Type="http://schemas.openxmlformats.org/officeDocument/2006/relationships/image" Target="media/image17.png"/><Relationship Id="rId65" Type="http://schemas.openxmlformats.org/officeDocument/2006/relationships/hyperlink" Target="mailto:urbanisme@bicolline.org" TargetMode="External"/><Relationship Id="rId73" Type="http://schemas.openxmlformats.org/officeDocument/2006/relationships/header" Target="header8.xml"/><Relationship Id="rId78" Type="http://schemas.openxmlformats.org/officeDocument/2006/relationships/hyperlink" Target="mailto:urbanisme@bicolline.org" TargetMode="External"/><Relationship Id="rId81" Type="http://schemas.openxmlformats.org/officeDocument/2006/relationships/hyperlink" Target="https://bicolline.org/a-propos/" TargetMode="External"/><Relationship Id="rId86" Type="http://schemas.openxmlformats.org/officeDocument/2006/relationships/hyperlink" Target="mailto:securite@bicolline.org" TargetMode="External"/><Relationship Id="rId94" Type="http://schemas.openxmlformats.org/officeDocument/2006/relationships/image" Target="media/image28.jpeg"/><Relationship Id="rId99" Type="http://schemas.openxmlformats.org/officeDocument/2006/relationships/hyperlink" Target="mailto:info@bicolline.org" TargetMode="External"/><Relationship Id="rId101" Type="http://schemas.openxmlformats.org/officeDocument/2006/relationships/hyperlink" Target="https://bicolline.org/offre-alimentaire-2026/"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mailto:vieduduche@bicolline.org" TargetMode="External"/><Relationship Id="rId34" Type="http://schemas.openxmlformats.org/officeDocument/2006/relationships/hyperlink" Target="mailto:maitredejeu@bicolline.org" TargetMode="External"/><Relationship Id="rId50" Type="http://schemas.microsoft.com/office/2016/09/relationships/commentsIds" Target="commentsIds.xml"/><Relationship Id="rId55" Type="http://schemas.openxmlformats.org/officeDocument/2006/relationships/header" Target="header6.xml"/><Relationship Id="rId76" Type="http://schemas.openxmlformats.org/officeDocument/2006/relationships/image" Target="media/image25.png"/><Relationship Id="rId97" Type="http://schemas.openxmlformats.org/officeDocument/2006/relationships/hyperlink" Target="https://www.environnement.gouv.qc.ca/publications/note-instructions/13-02.htm" TargetMode="External"/><Relationship Id="rId104"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image" Target="media/image23.jpg"/><Relationship Id="rId92" Type="http://schemas.openxmlformats.org/officeDocument/2006/relationships/hyperlink" Target="https://www.enercycle.ca" TargetMode="Externa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hyperlink" Target="mailto:benevolat@bicolline.org" TargetMode="External"/><Relationship Id="rId45" Type="http://schemas.openxmlformats.org/officeDocument/2006/relationships/hyperlink" Target="https://bicolline.org/guide-participant/regles/" TargetMode="External"/><Relationship Id="rId66" Type="http://schemas.openxmlformats.org/officeDocument/2006/relationships/hyperlink" Target="mailto:urbanisme@bicolline.org" TargetMode="External"/><Relationship Id="rId87" Type="http://schemas.openxmlformats.org/officeDocument/2006/relationships/hyperlink" Target="https://www.quebec.ca/sante/problemes-de-sante/a-z/rhinite-saisonniere-rhume-des-foins" TargetMode="External"/><Relationship Id="rId61" Type="http://schemas.openxmlformats.org/officeDocument/2006/relationships/image" Target="media/image18.jpg"/><Relationship Id="rId82" Type="http://schemas.openxmlformats.org/officeDocument/2006/relationships/hyperlink" Target="https://bicolline.org/wp-content/uploads/2023/08/POLITIQUE_DE_PREVENTION_ET_DE_GESTION_DES_VIOLENCES_A_CARACTERE_SEXUEL_2023.pdf" TargetMode="Externa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hyperlink" Target="https://bicolline.org/contact/" TargetMode="External"/><Relationship Id="rId35" Type="http://schemas.openxmlformats.org/officeDocument/2006/relationships/hyperlink" Target="mailto:securite@bicolline.org" TargetMode="External"/><Relationship Id="rId56" Type="http://schemas.openxmlformats.org/officeDocument/2006/relationships/header" Target="header7.xml"/><Relationship Id="rId77" Type="http://schemas.openxmlformats.org/officeDocument/2006/relationships/image" Target="media/image26.jpg"/><Relationship Id="rId100" Type="http://schemas.openxmlformats.org/officeDocument/2006/relationships/hyperlink" Target="https://bicolline.org/artisans-2026/"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microsoft.com/office/2018/08/relationships/commentsExtensible" Target="commentsExtensible.xml"/><Relationship Id="rId72" Type="http://schemas.openxmlformats.org/officeDocument/2006/relationships/image" Target="media/image24.jpg"/><Relationship Id="rId93" Type="http://schemas.openxmlformats.org/officeDocument/2006/relationships/hyperlink" Target="https://bicolline.org/wp-content/uploads/2025/07/GB2025_DocJeu-fr_FINAL.pdf" TargetMode="External"/><Relationship Id="rId98" Type="http://schemas.openxmlformats.org/officeDocument/2006/relationships/hyperlink" Target="https://bicolline.org/sanitaire/" TargetMode="External"/><Relationship Id="rId3" Type="http://schemas.openxmlformats.org/officeDocument/2006/relationships/customXml" Target="../customXml/item3.xml"/><Relationship Id="rId25" Type="http://schemas.openxmlformats.org/officeDocument/2006/relationships/image" Target="media/image8.jpeg"/><Relationship Id="rId46" Type="http://schemas.openxmlformats.org/officeDocument/2006/relationships/hyperlink" Target="https://bicolline.org/guide-participant/homologation/" TargetMode="External"/><Relationship Id="rId67"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14.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ec\Documents\Bicolline\_Coordination\Contrats\2024\Gabarits\Duche_Gabarit_Cahi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b9f03c-1f5d-4e79-b235-39e4e93961e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E4E8C7D84E6F488E2C96D8C81042BE" ma:contentTypeVersion="8" ma:contentTypeDescription="Crée un document." ma:contentTypeScope="" ma:versionID="9bfe1ebfbd6cf256b77fa10696d02f68">
  <xsd:schema xmlns:xsd="http://www.w3.org/2001/XMLSchema" xmlns:xs="http://www.w3.org/2001/XMLSchema" xmlns:p="http://schemas.microsoft.com/office/2006/metadata/properties" xmlns:ns2="c1b9f03c-1f5d-4e79-b235-39e4e93961e2" targetNamespace="http://schemas.microsoft.com/office/2006/metadata/properties" ma:root="true" ma:fieldsID="187a1ce6a328c5d68948a27632b7c1e4" ns2:_="">
    <xsd:import namespace="c1b9f03c-1f5d-4e79-b235-39e4e93961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9f03c-1f5d-4e79-b235-39e4e93961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7ed87aad-d75f-4aa0-afea-af19fead6ccf"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1F460C-5CAD-4420-8BA5-9C11C0469DC6}">
  <ds:schemaRefs>
    <ds:schemaRef ds:uri="http://schemas.microsoft.com/office/2006/metadata/properties"/>
    <ds:schemaRef ds:uri="http://schemas.microsoft.com/office/infopath/2007/PartnerControls"/>
    <ds:schemaRef ds:uri="c1b9f03c-1f5d-4e79-b235-39e4e93961e2"/>
  </ds:schemaRefs>
</ds:datastoreItem>
</file>

<file path=customXml/itemProps2.xml><?xml version="1.0" encoding="utf-8"?>
<ds:datastoreItem xmlns:ds="http://schemas.openxmlformats.org/officeDocument/2006/customXml" ds:itemID="{DAAD67E8-9DEE-4837-A9A1-306447C65D6C}">
  <ds:schemaRefs>
    <ds:schemaRef ds:uri="http://schemas.openxmlformats.org/officeDocument/2006/bibliography"/>
  </ds:schemaRefs>
</ds:datastoreItem>
</file>

<file path=customXml/itemProps3.xml><?xml version="1.0" encoding="utf-8"?>
<ds:datastoreItem xmlns:ds="http://schemas.openxmlformats.org/officeDocument/2006/customXml" ds:itemID="{F2F70D27-F3C1-403B-A19F-2C9BEDDEF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b9f03c-1f5d-4e79-b235-39e4e9396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C6AD74-019D-4430-83B3-336AFA99231E}">
  <ds:schemaRefs>
    <ds:schemaRef ds:uri="http://schemas.microsoft.com/sharepoint/v3/contenttype/forms"/>
  </ds:schemaRefs>
</ds:datastoreItem>
</file>

<file path=docMetadata/LabelInfo.xml><?xml version="1.0" encoding="utf-8"?>
<clbl:labelList xmlns:clbl="http://schemas.microsoft.com/office/2020/mipLabelMetadata">
  <clbl:label id="{a1b801e5-577f-449a-b1d7-ace79da0934c}" enabled="1" method="Standard" siteId="{f73a06e7-4ed5-443b-b33c-3f6cd3b6ee9a}" contentBits="2" removed="0"/>
</clbl:labelList>
</file>

<file path=docProps/app.xml><?xml version="1.0" encoding="utf-8"?>
<Properties xmlns="http://schemas.openxmlformats.org/officeDocument/2006/extended-properties" xmlns:vt="http://schemas.openxmlformats.org/officeDocument/2006/docPropsVTypes">
  <Template>Duche_Gabarit_Cahier</Template>
  <TotalTime>39</TotalTime>
  <Pages>44</Pages>
  <Words>12233</Words>
  <Characters>64229</Characters>
  <Application>Microsoft Office Word</Application>
  <DocSecurity>0</DocSecurity>
  <Lines>1529</Lines>
  <Paragraphs>980</Paragraphs>
  <ScaleCrop>false</ScaleCrop>
  <Company/>
  <LinksUpToDate>false</LinksUpToDate>
  <CharactersWithSpaces>75482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Staecy Lee McKenzie</dc:creator>
  <cp:keywords/>
  <dc:description/>
  <cp:lastModifiedBy>Geneviève Forcier</cp:lastModifiedBy>
  <cp:revision>301</cp:revision>
  <cp:lastPrinted>2025-07-11T18:31:00Z</cp:lastPrinted>
  <dcterms:created xsi:type="dcterms:W3CDTF">2025-07-11T18:31:00Z</dcterms:created>
  <dcterms:modified xsi:type="dcterms:W3CDTF">2026-05-09T15:16:00Z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0x0101005AE4E8C7D84E6F488E2C96D8C81042BE</vt:lpwstr>
  </property>
  <property fmtid="{D5CDD505-2E9C-101B-9397-08002B2CF9AE}" pid="3" name="MediaServiceImageTags">
    <vt:lpwstr/>
  </property>
  <property fmtid="{D5CDD505-2E9C-101B-9397-08002B2CF9AE}" pid="4" name="docLang">
    <vt:lpwstr>fr</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ClassificationContentMarkingFooterShapeIds">
    <vt:lpwstr>7ca3a6a8,575d5b61,1c6ca9f6,6466e0ef</vt:lpwstr>
  </property>
  <property fmtid="{D5CDD505-2E9C-101B-9397-08002B2CF9AE}" pid="12" name="ClassificationContentMarkingFooterFontProps">
    <vt:lpwstr>#000000,10,Aptos</vt:lpwstr>
  </property>
  <property fmtid="{D5CDD505-2E9C-101B-9397-08002B2CF9AE}" pid="13" name="ClassificationContentMarkingFooterText">
    <vt:lpwstr>Public</vt:lpwstr>
  </property>
</Properties>
</file>